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A9369" w14:textId="77777777" w:rsidR="00151BAA" w:rsidRPr="0094029A" w:rsidRDefault="00E54E7E" w:rsidP="00433CFE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79162EE0" w:rsidR="00E54E7E" w:rsidRPr="00520690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3A15B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12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AU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3A15B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16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JANVIER 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202</w:t>
                            </w:r>
                            <w:r w:rsidR="00F8374C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79162EE0" w:rsidR="00E54E7E" w:rsidRPr="00520690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3A15B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12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AU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3A15B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16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JANVIER 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202</w:t>
                      </w:r>
                      <w:r w:rsidR="00F8374C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1448" w:type="dxa"/>
        <w:tblInd w:w="-1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48"/>
        <w:gridCol w:w="561"/>
        <w:gridCol w:w="2555"/>
        <w:gridCol w:w="2412"/>
        <w:gridCol w:w="1315"/>
        <w:gridCol w:w="2573"/>
        <w:gridCol w:w="184"/>
      </w:tblGrid>
      <w:tr w:rsidR="00D633D3" w:rsidRPr="00E43AD0" w14:paraId="377196AA" w14:textId="77777777" w:rsidTr="003A15B0">
        <w:trPr>
          <w:gridAfter w:val="1"/>
          <w:wAfter w:w="184" w:type="dxa"/>
          <w:trHeight w:val="174"/>
          <w:tblHeader/>
        </w:trPr>
        <w:tc>
          <w:tcPr>
            <w:tcW w:w="1848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5528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3888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3A15B0" w:rsidRPr="00E43AD0" w14:paraId="6E7C2425" w14:textId="77777777" w:rsidTr="003A15B0">
        <w:trPr>
          <w:gridAfter w:val="1"/>
          <w:wAfter w:w="184" w:type="dxa"/>
          <w:trHeight w:val="1754"/>
        </w:trPr>
        <w:tc>
          <w:tcPr>
            <w:tcW w:w="1848" w:type="dxa"/>
          </w:tcPr>
          <w:p w14:paraId="07C8251B" w14:textId="5BFC59BF" w:rsidR="003A15B0" w:rsidRPr="00166D02" w:rsidRDefault="003A15B0" w:rsidP="003A15B0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DE70E2">
              <w:rPr>
                <w:noProof/>
              </w:rPr>
              <w:drawing>
                <wp:inline distT="0" distB="0" distL="0" distR="0" wp14:anchorId="7B0BCF1F" wp14:editId="0F15D732">
                  <wp:extent cx="323850" cy="142875"/>
                  <wp:effectExtent l="0" t="0" r="0" b="0"/>
                  <wp:docPr id="2066745794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4442BF1" w14:textId="56F7D27C" w:rsidR="003A15B0" w:rsidRPr="00166D02" w:rsidRDefault="003A15B0" w:rsidP="003A15B0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 xml:space="preserve">LUNDI </w:t>
            </w:r>
          </w:p>
          <w:p w14:paraId="665679B1" w14:textId="49F856E1" w:rsidR="003A15B0" w:rsidRPr="00166D02" w:rsidRDefault="003A15B0" w:rsidP="003A15B0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528" w:type="dxa"/>
            <w:gridSpan w:val="3"/>
          </w:tcPr>
          <w:p w14:paraId="1AE1473B" w14:textId="0D5A172A" w:rsidR="003A15B0" w:rsidRDefault="003A15B0" w:rsidP="003A15B0">
            <w:pPr>
              <w:pStyle w:val="Contenudetableau"/>
              <w:jc w:val="center"/>
            </w:pPr>
            <w:r>
              <w:t xml:space="preserve">Salade verte / Salade de chou rouge noix et pomme /Pamplemousse </w:t>
            </w:r>
          </w:p>
          <w:p w14:paraId="4F766B57" w14:textId="6B8407E3" w:rsidR="003A15B0" w:rsidRDefault="003A15B0" w:rsidP="003A15B0">
            <w:pPr>
              <w:pStyle w:val="Contenudetableau"/>
              <w:tabs>
                <w:tab w:val="center" w:pos="2529"/>
                <w:tab w:val="left" w:pos="3192"/>
              </w:tabs>
              <w:jc w:val="center"/>
            </w:pPr>
            <w:r>
              <w:t>Sauté de veau</w:t>
            </w:r>
            <w:r>
              <w:t xml:space="preserve"> Val d’Auge</w:t>
            </w:r>
            <w:r>
              <w:t xml:space="preserve">/Nuggets de légumes </w:t>
            </w:r>
            <w:r w:rsidRPr="00DE70E2">
              <w:rPr>
                <w:noProof/>
              </w:rPr>
              <w:drawing>
                <wp:inline distT="0" distB="0" distL="0" distR="0" wp14:anchorId="432F87F3" wp14:editId="117F521E">
                  <wp:extent cx="323850" cy="142875"/>
                  <wp:effectExtent l="0" t="0" r="0" b="0"/>
                  <wp:docPr id="747526071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D00B855" w14:textId="75856754" w:rsidR="003A15B0" w:rsidRDefault="003A15B0" w:rsidP="003A15B0">
            <w:pPr>
              <w:pStyle w:val="Contenudetableau"/>
              <w:tabs>
                <w:tab w:val="center" w:pos="2529"/>
                <w:tab w:val="left" w:pos="3192"/>
              </w:tabs>
              <w:jc w:val="center"/>
            </w:pPr>
            <w:r>
              <w:t>Riz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19DA0445" wp14:editId="5BE2941F">
                  <wp:extent cx="247650" cy="200025"/>
                  <wp:effectExtent l="0" t="0" r="0" b="0"/>
                  <wp:docPr id="1577084844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/ Carottes à la crème</w:t>
            </w:r>
          </w:p>
          <w:p w14:paraId="6FAC528B" w14:textId="66982FC8" w:rsidR="003A15B0" w:rsidRDefault="003A15B0" w:rsidP="003A15B0">
            <w:pPr>
              <w:pStyle w:val="Contenudetableau"/>
              <w:jc w:val="center"/>
            </w:pPr>
            <w:r>
              <w:rPr>
                <w:sz w:val="22"/>
                <w:szCs w:val="22"/>
              </w:rPr>
              <w:t>Kiri</w:t>
            </w:r>
            <w:r>
              <w:t xml:space="preserve"> / Bleu d’Auvergne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4D49C25" wp14:editId="0B770BBD">
                  <wp:extent cx="180975" cy="171450"/>
                  <wp:effectExtent l="0" t="0" r="0" b="0"/>
                  <wp:docPr id="1057137524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76E0077" wp14:editId="5214DC40">
                  <wp:extent cx="266700" cy="161925"/>
                  <wp:effectExtent l="0" t="0" r="0" b="0"/>
                  <wp:docPr id="245944191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0E78B24" w14:textId="125D5539" w:rsidR="003A15B0" w:rsidRDefault="003A15B0" w:rsidP="003A15B0">
            <w:pPr>
              <w:pStyle w:val="Contenudetableau"/>
              <w:jc w:val="center"/>
            </w:pPr>
            <w:r>
              <w:t xml:space="preserve">Fruits 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219B2122" wp14:editId="5752DC62">
                  <wp:extent cx="228600" cy="161925"/>
                  <wp:effectExtent l="0" t="0" r="0" b="0"/>
                  <wp:docPr id="576140620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/ Compote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B7795AC" wp14:editId="35B5D40E">
                  <wp:extent cx="247650" cy="200025"/>
                  <wp:effectExtent l="0" t="0" r="0" b="0"/>
                  <wp:docPr id="147456265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F0866A" w14:textId="3774E77C" w:rsidR="003A15B0" w:rsidRPr="00046F0D" w:rsidRDefault="003A15B0" w:rsidP="003A15B0">
            <w:pPr>
              <w:pStyle w:val="Contenudetableauuser"/>
              <w:tabs>
                <w:tab w:val="left" w:pos="3600"/>
              </w:tabs>
              <w:snapToGrid w:val="0"/>
              <w:rPr>
                <w:color w:val="92D050"/>
              </w:rPr>
            </w:pPr>
          </w:p>
        </w:tc>
        <w:tc>
          <w:tcPr>
            <w:tcW w:w="3888" w:type="dxa"/>
            <w:gridSpan w:val="2"/>
          </w:tcPr>
          <w:p w14:paraId="0DD1CC9B" w14:textId="1270D2F7" w:rsidR="003A15B0" w:rsidRDefault="003A15B0" w:rsidP="003A15B0">
            <w:pPr>
              <w:pStyle w:val="Contenudetableau"/>
              <w:tabs>
                <w:tab w:val="left" w:pos="195"/>
                <w:tab w:val="center" w:pos="2000"/>
              </w:tabs>
              <w:jc w:val="center"/>
            </w:pPr>
            <w:r>
              <w:t>Haricots verts en vinaigrette / Salade verte</w:t>
            </w:r>
          </w:p>
          <w:p w14:paraId="44A318B2" w14:textId="77777777" w:rsidR="003A15B0" w:rsidRDefault="003A15B0" w:rsidP="003A15B0">
            <w:pPr>
              <w:pStyle w:val="Contenudetableau"/>
              <w:tabs>
                <w:tab w:val="left" w:pos="195"/>
                <w:tab w:val="center" w:pos="2000"/>
              </w:tabs>
              <w:jc w:val="center"/>
            </w:pPr>
            <w:r>
              <w:t xml:space="preserve">Sauté de porc à la moutarde </w:t>
            </w:r>
          </w:p>
          <w:p w14:paraId="3FF73BF5" w14:textId="59CDD6F1" w:rsidR="003A15B0" w:rsidRDefault="003A15B0" w:rsidP="003A15B0">
            <w:pPr>
              <w:pStyle w:val="Contenudetableau"/>
              <w:jc w:val="center"/>
            </w:pPr>
            <w:r>
              <w:t>Pomme de terre vapeur /Brocolis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48BBC773" wp14:editId="66DF4FD5">
                  <wp:extent cx="247650" cy="200025"/>
                  <wp:effectExtent l="0" t="0" r="0" b="0"/>
                  <wp:docPr id="73580131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AC3F0F0" w14:textId="7A9871FF" w:rsidR="003A15B0" w:rsidRDefault="003A15B0" w:rsidP="003A15B0">
            <w:pPr>
              <w:pStyle w:val="Contenudetableau"/>
              <w:jc w:val="center"/>
            </w:pPr>
            <w:r>
              <w:t>Yaourt nature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59742B9E" wp14:editId="58BA2231">
                  <wp:extent cx="247650" cy="200025"/>
                  <wp:effectExtent l="0" t="0" r="0" b="0"/>
                  <wp:docPr id="1942343215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455A3A40" wp14:editId="31797168">
                  <wp:extent cx="266700" cy="161925"/>
                  <wp:effectExtent l="0" t="0" r="0" b="0"/>
                  <wp:docPr id="1117600998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6D46D91" w14:textId="12338486" w:rsidR="003A15B0" w:rsidRPr="003A15B0" w:rsidRDefault="003A15B0" w:rsidP="003A15B0">
            <w:pPr>
              <w:pStyle w:val="Titredetableau"/>
              <w:rPr>
                <w:b w:val="0"/>
                <w:bCs w:val="0"/>
                <w:i w:val="0"/>
                <w:iCs w:val="0"/>
              </w:rPr>
            </w:pPr>
            <w:r w:rsidRPr="003A15B0">
              <w:rPr>
                <w:b w:val="0"/>
                <w:bCs w:val="0"/>
                <w:i w:val="0"/>
                <w:iCs w:val="0"/>
              </w:rPr>
              <w:t>Fruit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5D6FB915" wp14:editId="221C4182">
                  <wp:extent cx="228600" cy="161925"/>
                  <wp:effectExtent l="0" t="0" r="0" b="0"/>
                  <wp:docPr id="812568690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15B0">
              <w:rPr>
                <w:b w:val="0"/>
                <w:bCs w:val="0"/>
                <w:i w:val="0"/>
                <w:iCs w:val="0"/>
              </w:rPr>
              <w:t xml:space="preserve"> /Poire chocolat </w:t>
            </w:r>
          </w:p>
        </w:tc>
      </w:tr>
      <w:tr w:rsidR="003A15B0" w:rsidRPr="00E43AD0" w14:paraId="7660772B" w14:textId="77777777" w:rsidTr="003A15B0">
        <w:trPr>
          <w:gridAfter w:val="1"/>
          <w:wAfter w:w="184" w:type="dxa"/>
          <w:trHeight w:val="1413"/>
        </w:trPr>
        <w:tc>
          <w:tcPr>
            <w:tcW w:w="1848" w:type="dxa"/>
          </w:tcPr>
          <w:p w14:paraId="14A158FA" w14:textId="77777777" w:rsidR="003A15B0" w:rsidRDefault="003A15B0" w:rsidP="003A15B0">
            <w:pPr>
              <w:pStyle w:val="Contenudetableau"/>
              <w:snapToGrid w:val="0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  <w:p w14:paraId="17A6814B" w14:textId="0CDF1BC8" w:rsidR="003A15B0" w:rsidRPr="00166D02" w:rsidRDefault="003A15B0" w:rsidP="003A15B0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DE70E2">
              <w:rPr>
                <w:noProof/>
              </w:rPr>
              <w:drawing>
                <wp:inline distT="0" distB="0" distL="0" distR="0" wp14:anchorId="66397A88" wp14:editId="461E9A0F">
                  <wp:extent cx="323850" cy="142875"/>
                  <wp:effectExtent l="0" t="0" r="0" b="0"/>
                  <wp:docPr id="2095102966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3"/>
          </w:tcPr>
          <w:p w14:paraId="5F069539" w14:textId="77777777" w:rsidR="003A15B0" w:rsidRDefault="003A15B0" w:rsidP="003A15B0">
            <w:pPr>
              <w:pStyle w:val="Contenudetableau"/>
              <w:jc w:val="center"/>
            </w:pPr>
            <w:r>
              <w:t xml:space="preserve">Salade verte / Salade de blé océane /Salade auvergnate </w:t>
            </w:r>
          </w:p>
          <w:p w14:paraId="1A97A279" w14:textId="0EAE955F" w:rsidR="003A15B0" w:rsidRDefault="003A15B0" w:rsidP="003A15B0">
            <w:pPr>
              <w:pStyle w:val="Contenudetableau"/>
              <w:jc w:val="center"/>
            </w:pPr>
            <w:r>
              <w:t>Rôti de porc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5AA50692" wp14:editId="07F9FD90">
                  <wp:extent cx="266700" cy="161925"/>
                  <wp:effectExtent l="0" t="0" r="0" b="0"/>
                  <wp:docPr id="1591913469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/ </w:t>
            </w:r>
            <w:r>
              <w:t>Filet de cabillaud</w:t>
            </w:r>
            <w:r>
              <w:t xml:space="preserve"> </w:t>
            </w:r>
          </w:p>
          <w:p w14:paraId="4640AB9D" w14:textId="77777777" w:rsidR="003A15B0" w:rsidRDefault="003A15B0" w:rsidP="003A15B0">
            <w:pPr>
              <w:pStyle w:val="Contenudetableau"/>
              <w:jc w:val="center"/>
            </w:pPr>
            <w:r>
              <w:t xml:space="preserve">Lentilles /Choux de Bruxelles </w:t>
            </w:r>
          </w:p>
          <w:p w14:paraId="3A046D98" w14:textId="686C75E6" w:rsidR="003A15B0" w:rsidRDefault="003A15B0" w:rsidP="003A15B0">
            <w:pPr>
              <w:pStyle w:val="Contenudetableau"/>
              <w:jc w:val="center"/>
            </w:pPr>
            <w:r>
              <w:t xml:space="preserve">Yaourt nature bio 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3F3449E" wp14:editId="469C39D0">
                  <wp:extent cx="247650" cy="200025"/>
                  <wp:effectExtent l="0" t="0" r="0" b="0"/>
                  <wp:docPr id="934210655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3F3DA57" wp14:editId="5D0BF0A7">
                  <wp:extent cx="266700" cy="161925"/>
                  <wp:effectExtent l="0" t="0" r="0" b="0"/>
                  <wp:docPr id="859299750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BAE70C" w14:textId="56ED259A" w:rsidR="003A15B0" w:rsidRPr="00E5581A" w:rsidRDefault="003A15B0" w:rsidP="003A15B0">
            <w:pPr>
              <w:pStyle w:val="Contenudetableauuser"/>
              <w:jc w:val="center"/>
              <w:rPr>
                <w:color w:val="D86DCB" w:themeColor="accent5" w:themeTint="99"/>
              </w:rPr>
            </w:pPr>
            <w:r>
              <w:t>Fruits / Mousse au chocolat</w:t>
            </w:r>
          </w:p>
        </w:tc>
        <w:tc>
          <w:tcPr>
            <w:tcW w:w="3888" w:type="dxa"/>
            <w:gridSpan w:val="2"/>
          </w:tcPr>
          <w:p w14:paraId="62C8666D" w14:textId="22735FB6" w:rsidR="003A15B0" w:rsidRDefault="003A15B0" w:rsidP="003A15B0">
            <w:pPr>
              <w:pStyle w:val="Contenudetableau"/>
              <w:jc w:val="center"/>
            </w:pPr>
            <w:r>
              <w:t xml:space="preserve">Salade verte /Carottes râpées </w:t>
            </w:r>
          </w:p>
          <w:p w14:paraId="3D0E4980" w14:textId="77777777" w:rsidR="003A15B0" w:rsidRDefault="003A15B0" w:rsidP="003A15B0">
            <w:pPr>
              <w:pStyle w:val="Contenudetableau"/>
              <w:jc w:val="center"/>
            </w:pPr>
            <w:r>
              <w:t xml:space="preserve">Steak à l’échalote </w:t>
            </w:r>
          </w:p>
          <w:p w14:paraId="68268E89" w14:textId="10EC1CF5" w:rsidR="003A15B0" w:rsidRDefault="003A15B0" w:rsidP="003A15B0">
            <w:pPr>
              <w:pStyle w:val="Contenudetableau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Boulgour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4D1F9834" wp14:editId="501EDB61">
                  <wp:extent cx="247650" cy="200025"/>
                  <wp:effectExtent l="0" t="0" r="0" b="0"/>
                  <wp:docPr id="2064557017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2"/>
                <w:szCs w:val="22"/>
              </w:rPr>
              <w:t xml:space="preserve"> /Salsifis au parmesan</w:t>
            </w:r>
          </w:p>
          <w:p w14:paraId="2A371236" w14:textId="2A71E41B" w:rsidR="003A15B0" w:rsidRDefault="003A15B0" w:rsidP="003A15B0">
            <w:pPr>
              <w:pStyle w:val="Contenudetableau"/>
              <w:jc w:val="center"/>
            </w:pPr>
            <w:r>
              <w:t xml:space="preserve">Saint Nectaire 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E449D3E" wp14:editId="2951548D">
                  <wp:extent cx="180975" cy="171450"/>
                  <wp:effectExtent l="0" t="0" r="0" b="0"/>
                  <wp:docPr id="1093521970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6E48B440" wp14:editId="7637F049">
                  <wp:extent cx="266700" cy="161925"/>
                  <wp:effectExtent l="0" t="0" r="0" b="0"/>
                  <wp:docPr id="1555536773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23E982B" w14:textId="6611B538" w:rsidR="003A15B0" w:rsidRPr="003A15B0" w:rsidRDefault="003A15B0" w:rsidP="003A15B0">
            <w:pPr>
              <w:pStyle w:val="Contenudetableau"/>
              <w:jc w:val="center"/>
            </w:pPr>
            <w:r>
              <w:t xml:space="preserve">Fruits 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50620421" wp14:editId="5B453736">
                  <wp:extent cx="228600" cy="161925"/>
                  <wp:effectExtent l="0" t="0" r="0" b="0"/>
                  <wp:docPr id="544418590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15B0" w:rsidRPr="00E43AD0" w14:paraId="3F0D4870" w14:textId="77777777" w:rsidTr="003A15B0">
        <w:trPr>
          <w:gridAfter w:val="1"/>
          <w:wAfter w:w="184" w:type="dxa"/>
          <w:trHeight w:val="1755"/>
        </w:trPr>
        <w:tc>
          <w:tcPr>
            <w:tcW w:w="1848" w:type="dxa"/>
          </w:tcPr>
          <w:p w14:paraId="2B83A2CB" w14:textId="77777777" w:rsidR="003A15B0" w:rsidRPr="00166D02" w:rsidRDefault="003A15B0" w:rsidP="003A15B0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74090941" w14:textId="77777777" w:rsidR="003A15B0" w:rsidRPr="00166D02" w:rsidRDefault="003A15B0" w:rsidP="003A15B0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19B4F5B5" w14:textId="77777777" w:rsidR="003A15B0" w:rsidRPr="00166D02" w:rsidRDefault="003A15B0" w:rsidP="003A15B0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5528" w:type="dxa"/>
            <w:gridSpan w:val="3"/>
          </w:tcPr>
          <w:p w14:paraId="44D3F98B" w14:textId="77777777" w:rsidR="003A15B0" w:rsidRDefault="003A15B0" w:rsidP="003A15B0">
            <w:pPr>
              <w:pStyle w:val="Contenudetableau"/>
              <w:jc w:val="center"/>
            </w:pPr>
            <w:r>
              <w:t>Salade verte / Champignons à la grecque / Chou-fleur vinaigrette</w:t>
            </w:r>
          </w:p>
          <w:p w14:paraId="131929A2" w14:textId="77777777" w:rsidR="003A15B0" w:rsidRDefault="003A15B0" w:rsidP="003A15B0">
            <w:pPr>
              <w:pStyle w:val="Contenudetableau"/>
              <w:jc w:val="center"/>
            </w:pPr>
            <w:r>
              <w:t>Cuisse de canette / Gigot d’agneau</w:t>
            </w:r>
          </w:p>
          <w:p w14:paraId="475EE10D" w14:textId="6A14B94E" w:rsidR="003A15B0" w:rsidRDefault="003A15B0" w:rsidP="003A15B0">
            <w:pPr>
              <w:pStyle w:val="Contenudetableau"/>
              <w:jc w:val="center"/>
              <w:rPr>
                <w:sz w:val="22"/>
                <w:szCs w:val="22"/>
              </w:rPr>
            </w:pPr>
            <w:r>
              <w:t xml:space="preserve"> Poêlée flageolets / </w:t>
            </w:r>
            <w:r w:rsidR="000E284B">
              <w:t>H</w:t>
            </w:r>
            <w:r>
              <w:t>aricots plats</w:t>
            </w:r>
            <w:r w:rsidR="000E284B">
              <w:t xml:space="preserve"> à la</w:t>
            </w:r>
            <w:r>
              <w:t xml:space="preserve"> tomate </w:t>
            </w:r>
          </w:p>
          <w:p w14:paraId="1DEC8837" w14:textId="06E4EEBD" w:rsidR="003A15B0" w:rsidRDefault="003A15B0" w:rsidP="003A15B0">
            <w:pPr>
              <w:pStyle w:val="Contenudetableau"/>
              <w:jc w:val="center"/>
            </w:pPr>
            <w:r>
              <w:t>Tome de Savoie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19A3DBA9" wp14:editId="3E2EB378">
                  <wp:extent cx="180975" cy="171450"/>
                  <wp:effectExtent l="0" t="0" r="0" b="0"/>
                  <wp:docPr id="177768416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17A76EE0" wp14:editId="0D555348">
                  <wp:extent cx="266700" cy="161925"/>
                  <wp:effectExtent l="0" t="0" r="0" b="0"/>
                  <wp:docPr id="2000774743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52A2FBD" w14:textId="55865527" w:rsidR="003A15B0" w:rsidRPr="003A15B0" w:rsidRDefault="003A15B0" w:rsidP="003A15B0">
            <w:pPr>
              <w:pStyle w:val="Contenudetableau"/>
              <w:jc w:val="center"/>
            </w:pPr>
            <w:r>
              <w:t>Fruits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1D7DA97D" wp14:editId="78DBDE99">
                  <wp:extent cx="228600" cy="161925"/>
                  <wp:effectExtent l="0" t="0" r="0" b="0"/>
                  <wp:docPr id="869396391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 / Ananas au caramel </w:t>
            </w:r>
          </w:p>
        </w:tc>
        <w:tc>
          <w:tcPr>
            <w:tcW w:w="3888" w:type="dxa"/>
            <w:gridSpan w:val="2"/>
          </w:tcPr>
          <w:p w14:paraId="27986CE8" w14:textId="769DA63F" w:rsidR="003A15B0" w:rsidRDefault="003A15B0" w:rsidP="003A15B0">
            <w:pPr>
              <w:pStyle w:val="Contenudetableau"/>
              <w:jc w:val="center"/>
            </w:pPr>
            <w:r>
              <w:rPr>
                <w:sz w:val="22"/>
                <w:szCs w:val="22"/>
              </w:rPr>
              <w:t>Macédoine</w:t>
            </w:r>
            <w:r>
              <w:rPr>
                <w:sz w:val="22"/>
                <w:szCs w:val="22"/>
              </w:rPr>
              <w:t xml:space="preserve"> de légumes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 xml:space="preserve"> Salade verte</w:t>
            </w:r>
          </w:p>
          <w:p w14:paraId="1D96C7C4" w14:textId="26305D0E" w:rsidR="003A15B0" w:rsidRDefault="003A15B0" w:rsidP="003A15B0">
            <w:pPr>
              <w:pStyle w:val="Contenudetableau"/>
              <w:jc w:val="center"/>
            </w:pPr>
            <w:r>
              <w:t>Lasagne végétale</w:t>
            </w:r>
            <w:r w:rsidRPr="00DE70E2">
              <w:rPr>
                <w:noProof/>
              </w:rPr>
              <w:drawing>
                <wp:inline distT="0" distB="0" distL="0" distR="0" wp14:anchorId="286EABF8" wp14:editId="38C80051">
                  <wp:extent cx="323850" cy="142875"/>
                  <wp:effectExtent l="0" t="0" r="0" b="0"/>
                  <wp:docPr id="347113812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C7A689E" w14:textId="0AA1B7B5" w:rsidR="003A15B0" w:rsidRDefault="003A15B0" w:rsidP="003A15B0">
            <w:pPr>
              <w:pStyle w:val="Contenudetableau"/>
              <w:jc w:val="center"/>
            </w:pPr>
            <w:r>
              <w:t>Yaourt nature biologique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91163A8" wp14:editId="2B291A1F">
                  <wp:extent cx="247650" cy="200025"/>
                  <wp:effectExtent l="0" t="0" r="0" b="0"/>
                  <wp:docPr id="2045469220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0AA29D" w14:textId="6322003A" w:rsidR="003A15B0" w:rsidRPr="00F777B4" w:rsidRDefault="003A15B0" w:rsidP="003A15B0">
            <w:pPr>
              <w:pStyle w:val="Contenudetableauuser"/>
              <w:snapToGrid w:val="0"/>
              <w:jc w:val="center"/>
              <w:rPr>
                <w:vertAlign w:val="superscript"/>
              </w:rPr>
            </w:pPr>
            <w:r>
              <w:t xml:space="preserve">Fruits 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2A6F9314" wp14:editId="156A3039">
                  <wp:extent cx="228600" cy="161925"/>
                  <wp:effectExtent l="0" t="0" r="0" b="0"/>
                  <wp:docPr id="317780266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/ Riz au lait</w:t>
            </w:r>
            <w:r>
              <w:t xml:space="preserve"> au</w:t>
            </w:r>
            <w:r>
              <w:t xml:space="preserve"> chocolat </w:t>
            </w:r>
          </w:p>
        </w:tc>
      </w:tr>
      <w:tr w:rsidR="003A15B0" w:rsidRPr="00E43AD0" w14:paraId="1EFC1E6E" w14:textId="77777777" w:rsidTr="003A15B0">
        <w:trPr>
          <w:gridAfter w:val="1"/>
          <w:wAfter w:w="184" w:type="dxa"/>
          <w:trHeight w:val="1659"/>
        </w:trPr>
        <w:tc>
          <w:tcPr>
            <w:tcW w:w="1848" w:type="dxa"/>
          </w:tcPr>
          <w:p w14:paraId="7BA0BDA3" w14:textId="77777777" w:rsidR="003A15B0" w:rsidRPr="00166D02" w:rsidRDefault="003A15B0" w:rsidP="003A15B0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609804F5" w14:textId="77777777" w:rsidR="003A15B0" w:rsidRPr="00166D02" w:rsidRDefault="003A15B0" w:rsidP="003A15B0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430316D3" w14:textId="77777777" w:rsidR="003A15B0" w:rsidRPr="00166D02" w:rsidRDefault="003A15B0" w:rsidP="003A15B0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JEUDI </w:t>
            </w:r>
          </w:p>
          <w:p w14:paraId="688F851A" w14:textId="77777777" w:rsidR="003A15B0" w:rsidRPr="00166D02" w:rsidRDefault="003A15B0" w:rsidP="003A15B0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528" w:type="dxa"/>
            <w:gridSpan w:val="3"/>
          </w:tcPr>
          <w:p w14:paraId="580BF487" w14:textId="40A969CD" w:rsidR="003A15B0" w:rsidRDefault="003A15B0" w:rsidP="003A15B0">
            <w:pPr>
              <w:pStyle w:val="Contenudetableau"/>
              <w:jc w:val="center"/>
            </w:pPr>
            <w:r>
              <w:t xml:space="preserve">Salade verte </w:t>
            </w:r>
            <w:r>
              <w:rPr>
                <w:sz w:val="22"/>
                <w:szCs w:val="22"/>
              </w:rPr>
              <w:t xml:space="preserve">/ </w:t>
            </w:r>
            <w:r>
              <w:rPr>
                <w:sz w:val="22"/>
                <w:szCs w:val="22"/>
              </w:rPr>
              <w:t>Feuilleté au fromage/Saucisson brioché</w:t>
            </w:r>
            <w:r>
              <w:rPr>
                <w:sz w:val="22"/>
                <w:szCs w:val="22"/>
              </w:rPr>
              <w:t xml:space="preserve"> </w:t>
            </w:r>
          </w:p>
          <w:p w14:paraId="5DB0BD9A" w14:textId="77777777" w:rsidR="003A15B0" w:rsidRDefault="003A15B0" w:rsidP="003A15B0">
            <w:pPr>
              <w:pStyle w:val="Contenudetableau"/>
              <w:jc w:val="center"/>
            </w:pPr>
            <w:r>
              <w:t>Choucroute / Choucroute de la mer</w:t>
            </w:r>
          </w:p>
          <w:p w14:paraId="60669FA0" w14:textId="7693F8DB" w:rsidR="003A15B0" w:rsidRDefault="003A15B0" w:rsidP="003A15B0">
            <w:pPr>
              <w:pStyle w:val="Contenudetableau"/>
              <w:jc w:val="center"/>
            </w:pPr>
            <w:r>
              <w:t xml:space="preserve">Fromage blanc bio 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5BEDCCD" wp14:editId="26296609">
                  <wp:extent cx="247650" cy="200025"/>
                  <wp:effectExtent l="0" t="0" r="0" b="0"/>
                  <wp:docPr id="195929886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BA2669" w14:textId="0B32CDDE" w:rsidR="003A15B0" w:rsidRPr="00F777B4" w:rsidRDefault="003A15B0" w:rsidP="003A15B0">
            <w:pPr>
              <w:pStyle w:val="Contenudetableauuser"/>
              <w:jc w:val="center"/>
              <w:rPr>
                <w:color w:val="D86DCB" w:themeColor="accent5" w:themeTint="99"/>
                <w:vertAlign w:val="superscript"/>
              </w:rPr>
            </w:pPr>
            <w:r>
              <w:t xml:space="preserve">Fruits 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371084FB" wp14:editId="0FCA6807">
                  <wp:extent cx="228600" cy="161925"/>
                  <wp:effectExtent l="0" t="0" r="0" b="0"/>
                  <wp:docPr id="1196500492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/ Galette des rois</w:t>
            </w:r>
          </w:p>
        </w:tc>
        <w:tc>
          <w:tcPr>
            <w:tcW w:w="3888" w:type="dxa"/>
            <w:gridSpan w:val="2"/>
          </w:tcPr>
          <w:p w14:paraId="051F24CB" w14:textId="77777777" w:rsidR="003A15B0" w:rsidRDefault="003A15B0" w:rsidP="003A15B0">
            <w:pPr>
              <w:pStyle w:val="Contenudetableau"/>
              <w:jc w:val="center"/>
            </w:pPr>
            <w:r>
              <w:t xml:space="preserve">Salade verte / Wrap de poulet </w:t>
            </w:r>
          </w:p>
          <w:p w14:paraId="16D32D75" w14:textId="275157AF" w:rsidR="003A15B0" w:rsidRDefault="003A15B0" w:rsidP="003A15B0">
            <w:pPr>
              <w:pStyle w:val="Contenudetableau"/>
              <w:jc w:val="center"/>
            </w:pPr>
            <w:r>
              <w:t>Paupiette de saumon</w:t>
            </w:r>
          </w:p>
          <w:p w14:paraId="3E838D56" w14:textId="377A96DB" w:rsidR="003A15B0" w:rsidRDefault="003A15B0" w:rsidP="003A15B0">
            <w:pPr>
              <w:pStyle w:val="Contenudetableau"/>
              <w:jc w:val="center"/>
            </w:pPr>
            <w:r>
              <w:t xml:space="preserve">Pâtes 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4FA16E3" wp14:editId="394CFFAC">
                  <wp:extent cx="247650" cy="200025"/>
                  <wp:effectExtent l="0" t="0" r="0" b="0"/>
                  <wp:docPr id="34745849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 xml:space="preserve">/ Cardes tomate </w:t>
            </w:r>
          </w:p>
          <w:p w14:paraId="57D2000C" w14:textId="7D557F54" w:rsidR="003A15B0" w:rsidRDefault="003A15B0" w:rsidP="003A15B0">
            <w:pPr>
              <w:pStyle w:val="Contenudetableau"/>
              <w:jc w:val="center"/>
            </w:pPr>
            <w:r>
              <w:t xml:space="preserve"> Fourme d’Ambert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5402A26A" wp14:editId="041DA1BD">
                  <wp:extent cx="180975" cy="171450"/>
                  <wp:effectExtent l="0" t="0" r="0" b="0"/>
                  <wp:docPr id="35124691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E14AB7" w14:textId="2E58A41A" w:rsidR="003A15B0" w:rsidRPr="00DF1D07" w:rsidRDefault="003A15B0" w:rsidP="003A15B0">
            <w:pPr>
              <w:pStyle w:val="Contenudetableau"/>
              <w:snapToGrid w:val="0"/>
              <w:jc w:val="center"/>
              <w:rPr>
                <w:vertAlign w:val="superscript"/>
              </w:rPr>
            </w:pPr>
            <w:r>
              <w:t>Fruits / Île flottante</w:t>
            </w:r>
          </w:p>
        </w:tc>
      </w:tr>
      <w:tr w:rsidR="003A15B0" w:rsidRPr="00CE4974" w14:paraId="336EBCE3" w14:textId="77777777" w:rsidTr="003A15B0">
        <w:tblPrEx>
          <w:tblCellMar>
            <w:left w:w="70" w:type="dxa"/>
            <w:right w:w="70" w:type="dxa"/>
          </w:tblCellMar>
        </w:tblPrEx>
        <w:trPr>
          <w:gridAfter w:val="1"/>
          <w:wAfter w:w="184" w:type="dxa"/>
          <w:trHeight w:val="1811"/>
        </w:trPr>
        <w:tc>
          <w:tcPr>
            <w:tcW w:w="1848" w:type="dxa"/>
          </w:tcPr>
          <w:p w14:paraId="49283488" w14:textId="77777777" w:rsidR="003A15B0" w:rsidRPr="00166D02" w:rsidRDefault="003A15B0" w:rsidP="003A15B0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267425B1" w14:textId="77777777" w:rsidR="003A15B0" w:rsidRPr="00166D02" w:rsidRDefault="003A15B0" w:rsidP="003A15B0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50D6BA70" w14:textId="77777777" w:rsidR="003A15B0" w:rsidRPr="00166D02" w:rsidRDefault="003A15B0" w:rsidP="003A15B0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VENDREDI </w:t>
            </w:r>
          </w:p>
          <w:p w14:paraId="58BB2AEF" w14:textId="77777777" w:rsidR="003A15B0" w:rsidRPr="00166D02" w:rsidRDefault="003A15B0" w:rsidP="003A15B0">
            <w:pPr>
              <w:pStyle w:val="Contenudetableau"/>
              <w:rPr>
                <w:sz w:val="30"/>
                <w:szCs w:val="30"/>
              </w:rPr>
            </w:pPr>
          </w:p>
          <w:p w14:paraId="1F6B0145" w14:textId="77777777" w:rsidR="003A15B0" w:rsidRPr="00166D02" w:rsidRDefault="003A15B0" w:rsidP="003A15B0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</w:p>
        </w:tc>
        <w:tc>
          <w:tcPr>
            <w:tcW w:w="5528" w:type="dxa"/>
            <w:gridSpan w:val="3"/>
          </w:tcPr>
          <w:p w14:paraId="3173D32B" w14:textId="25B0AE45" w:rsidR="003A15B0" w:rsidRDefault="003A15B0" w:rsidP="003A15B0">
            <w:pPr>
              <w:pStyle w:val="Contenudetableau"/>
              <w:jc w:val="center"/>
            </w:pPr>
            <w:r>
              <w:t xml:space="preserve">Salade verte / </w:t>
            </w:r>
            <w:proofErr w:type="spellStart"/>
            <w:r>
              <w:t>Oeuf</w:t>
            </w:r>
            <w:proofErr w:type="spellEnd"/>
            <w:r>
              <w:t xml:space="preserve"> dur</w:t>
            </w:r>
            <w:r>
              <w:t xml:space="preserve"> et</w:t>
            </w:r>
            <w:r>
              <w:t xml:space="preserve"> mayonnaise / </w:t>
            </w:r>
            <w:proofErr w:type="spellStart"/>
            <w:r>
              <w:t>Oeuf</w:t>
            </w:r>
            <w:proofErr w:type="spellEnd"/>
            <w:r>
              <w:t xml:space="preserve"> dur mimosa</w:t>
            </w:r>
          </w:p>
          <w:p w14:paraId="4378D96F" w14:textId="7FE57EC8" w:rsidR="003A15B0" w:rsidRDefault="003A15B0" w:rsidP="003A15B0">
            <w:pPr>
              <w:pStyle w:val="Contenudetableau"/>
              <w:jc w:val="center"/>
            </w:pPr>
            <w:r>
              <w:t xml:space="preserve"> Rôti de veau sauce </w:t>
            </w:r>
            <w:r>
              <w:t>forestière</w:t>
            </w:r>
            <w:r>
              <w:t xml:space="preserve"> / Quenelle sauc</w:t>
            </w:r>
            <w:r>
              <w:t xml:space="preserve">e </w:t>
            </w:r>
            <w:r>
              <w:t xml:space="preserve">Mornay </w:t>
            </w:r>
          </w:p>
          <w:p w14:paraId="0E3A55BD" w14:textId="00DC8D1D" w:rsidR="003A15B0" w:rsidRDefault="003A15B0" w:rsidP="003A15B0">
            <w:pPr>
              <w:pStyle w:val="Contenudetableau"/>
              <w:jc w:val="center"/>
            </w:pPr>
            <w:r>
              <w:t>Pommes dauphines / Haricots verts bio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281E5400" wp14:editId="2E893BE6">
                  <wp:extent cx="247650" cy="200025"/>
                  <wp:effectExtent l="0" t="0" r="0" b="0"/>
                  <wp:docPr id="397960576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EF7E20A" w14:textId="10FEBE8E" w:rsidR="003A15B0" w:rsidRDefault="003A15B0" w:rsidP="003A15B0">
            <w:pPr>
              <w:pStyle w:val="Contenudetableau"/>
              <w:jc w:val="center"/>
            </w:pPr>
            <w:r>
              <w:t>Brie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17E0F633" wp14:editId="2C51C73D">
                  <wp:extent cx="180975" cy="171450"/>
                  <wp:effectExtent l="0" t="0" r="0" b="0"/>
                  <wp:docPr id="1031015761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/ Samos</w:t>
            </w:r>
          </w:p>
          <w:p w14:paraId="36A7842F" w14:textId="1A1B776D" w:rsidR="003A15B0" w:rsidRDefault="003A15B0" w:rsidP="003A15B0">
            <w:pPr>
              <w:pStyle w:val="Contenudetableau"/>
              <w:jc w:val="center"/>
            </w:pPr>
            <w:r>
              <w:t xml:space="preserve">Fruits </w:t>
            </w:r>
            <w:r w:rsidRPr="001A1BD9">
              <w:rPr>
                <w:noProof/>
                <w:sz w:val="18"/>
                <w:szCs w:val="18"/>
                <w:vertAlign w:val="superscript"/>
              </w:rPr>
              <w:drawing>
                <wp:inline distT="0" distB="0" distL="0" distR="0" wp14:anchorId="2AC1499F" wp14:editId="54321501">
                  <wp:extent cx="228600" cy="161925"/>
                  <wp:effectExtent l="0" t="0" r="0" b="0"/>
                  <wp:docPr id="1910762956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t>/ Salade de fruit</w:t>
            </w:r>
            <w:r>
              <w:t>s</w:t>
            </w:r>
          </w:p>
          <w:p w14:paraId="448BC5A9" w14:textId="40FCF3A2" w:rsidR="003A15B0" w:rsidRPr="00984CF4" w:rsidRDefault="003A15B0" w:rsidP="003A15B0">
            <w:pPr>
              <w:pStyle w:val="Contenudetableauuser"/>
              <w:snapToGrid w:val="0"/>
              <w:jc w:val="center"/>
              <w:rPr>
                <w:color w:val="92D050"/>
              </w:rPr>
            </w:pPr>
          </w:p>
        </w:tc>
        <w:tc>
          <w:tcPr>
            <w:tcW w:w="3888" w:type="dxa"/>
            <w:gridSpan w:val="2"/>
          </w:tcPr>
          <w:p w14:paraId="412AAF53" w14:textId="77777777" w:rsidR="003A15B0" w:rsidRPr="00BB0A86" w:rsidRDefault="003A15B0" w:rsidP="003A15B0">
            <w:pPr>
              <w:widowControl/>
              <w:suppressAutoHyphens w:val="0"/>
              <w:rPr>
                <w:noProof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Approvisionnement local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68D953C" wp14:editId="30A30A2C">
                  <wp:extent cx="266700" cy="161925"/>
                  <wp:effectExtent l="0" t="0" r="0" b="0"/>
                  <wp:docPr id="167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D94CF35" w14:textId="77777777" w:rsidR="003A15B0" w:rsidRPr="00BB0A86" w:rsidRDefault="003A15B0" w:rsidP="003A15B0">
            <w:pPr>
              <w:widowControl/>
              <w:suppressAutoHyphens w:val="0"/>
              <w:rPr>
                <w:rFonts w:eastAsia="Times New Roman"/>
                <w:color w:val="000000"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Menu alternatif sans viande ni poisson</w:t>
            </w:r>
            <w:r w:rsidRPr="00DE70E2">
              <w:rPr>
                <w:noProof/>
              </w:rPr>
              <w:drawing>
                <wp:inline distT="0" distB="0" distL="0" distR="0" wp14:anchorId="79C9F8B2" wp14:editId="5456C624">
                  <wp:extent cx="323850" cy="142875"/>
                  <wp:effectExtent l="0" t="0" r="0" b="0"/>
                  <wp:docPr id="168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26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</w:tblGrid>
            <w:tr w:rsidR="003A15B0" w:rsidRPr="00BB0A86" w14:paraId="0BC37A6D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0DDE5BD" w14:textId="77777777" w:rsidR="003A15B0" w:rsidRPr="00BB0A86" w:rsidRDefault="003A15B0" w:rsidP="003A15B0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Produit biologique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FFC2820" wp14:editId="279C0D52">
                        <wp:extent cx="247650" cy="200025"/>
                        <wp:effectExtent l="0" t="0" r="0" b="0"/>
                        <wp:docPr id="169" name="Imag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3A15B0" w:rsidRPr="00BB0A86" w14:paraId="56EF000A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53C5753" w14:textId="77777777" w:rsidR="003A15B0" w:rsidRPr="00BB0A86" w:rsidRDefault="003A15B0" w:rsidP="003A15B0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Plat fait maison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8B7D763" wp14:editId="2FCEA737">
                        <wp:extent cx="228600" cy="161925"/>
                        <wp:effectExtent l="0" t="0" r="0" b="0"/>
                        <wp:docPr id="170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3A15B0" w:rsidRPr="00BB0A86" w14:paraId="474330D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E16743" w14:textId="77777777" w:rsidR="003A15B0" w:rsidRPr="00BB0A86" w:rsidRDefault="003A15B0" w:rsidP="003A15B0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AOP                   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5F1AFF1" wp14:editId="43F7648D">
                        <wp:extent cx="180975" cy="171450"/>
                        <wp:effectExtent l="0" t="0" r="0" b="0"/>
                        <wp:docPr id="171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3A15B0" w:rsidRPr="00BB0A86" w14:paraId="7F0F284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</w:tcPr>
                <w:p w14:paraId="77B53DC2" w14:textId="77777777" w:rsidR="003A15B0" w:rsidRPr="00BB0A86" w:rsidRDefault="003A15B0" w:rsidP="003A15B0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>Fruits et légumes de saison</w:t>
                  </w:r>
                  <w:r w:rsidRPr="001A1BD9">
                    <w:rPr>
                      <w:noProof/>
                      <w:sz w:val="18"/>
                      <w:szCs w:val="18"/>
                      <w:vertAlign w:val="superscript"/>
                    </w:rPr>
                    <w:drawing>
                      <wp:inline distT="0" distB="0" distL="0" distR="0" wp14:anchorId="04D95150" wp14:editId="2011269B">
                        <wp:extent cx="228600" cy="161925"/>
                        <wp:effectExtent l="0" t="0" r="0" b="0"/>
                        <wp:docPr id="172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388D562" w14:textId="77777777" w:rsidR="003A15B0" w:rsidRPr="00E43AD0" w:rsidRDefault="003A15B0" w:rsidP="003A15B0">
            <w:pPr>
              <w:pStyle w:val="Contenudetableau"/>
              <w:snapToGrid w:val="0"/>
            </w:pPr>
          </w:p>
        </w:tc>
      </w:tr>
      <w:tr w:rsidR="003A15B0" w:rsidRPr="00E43AD0" w14:paraId="53138F13" w14:textId="77777777" w:rsidTr="00D46C4A">
        <w:tblPrEx>
          <w:tblCellMar>
            <w:left w:w="70" w:type="dxa"/>
            <w:right w:w="70" w:type="dxa"/>
          </w:tblCellMar>
        </w:tblPrEx>
        <w:trPr>
          <w:gridAfter w:val="1"/>
          <w:wAfter w:w="184" w:type="dxa"/>
        </w:trPr>
        <w:tc>
          <w:tcPr>
            <w:tcW w:w="112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3A15B0" w:rsidRPr="009F7921" w:rsidRDefault="003A15B0" w:rsidP="003A15B0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3A15B0" w:rsidRPr="00E43AD0" w14:paraId="1ED5AB9B" w14:textId="77777777" w:rsidTr="00E54E7E">
        <w:tblPrEx>
          <w:tblCellMar>
            <w:left w:w="70" w:type="dxa"/>
            <w:right w:w="70" w:type="dxa"/>
          </w:tblCellMar>
        </w:tblPrEx>
        <w:trPr>
          <w:gridAfter w:val="1"/>
          <w:wAfter w:w="184" w:type="dxa"/>
          <w:trHeight w:val="2061"/>
        </w:trPr>
        <w:tc>
          <w:tcPr>
            <w:tcW w:w="11264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3A15B0" w:rsidRPr="000C0A17" w:rsidRDefault="003A15B0" w:rsidP="003A15B0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0151AD00">
                  <wp:extent cx="7153275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3275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15B0" w:rsidRPr="004E5168" w14:paraId="12BAD3FA" w14:textId="77777777" w:rsidTr="00D46C4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409" w:type="dxa"/>
            <w:gridSpan w:val="2"/>
            <w:vAlign w:val="center"/>
          </w:tcPr>
          <w:p w14:paraId="06251481" w14:textId="77777777" w:rsidR="003A15B0" w:rsidRDefault="003A15B0" w:rsidP="003A15B0">
            <w:pPr>
              <w:rPr>
                <w:b/>
                <w:color w:val="FF0000"/>
              </w:rPr>
            </w:pPr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3A15B0" w:rsidRPr="004E5168" w:rsidRDefault="003A15B0" w:rsidP="003A15B0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3A15B0" w:rsidRDefault="003A15B0" w:rsidP="003A15B0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3A15B0" w:rsidRPr="00166D02" w:rsidRDefault="003A15B0" w:rsidP="003A15B0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3A15B0" w:rsidRPr="004E5168" w:rsidRDefault="003A15B0" w:rsidP="003A15B0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3A15B0" w:rsidRDefault="003A15B0" w:rsidP="003A15B0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3A15B0" w:rsidRPr="004E5168" w:rsidRDefault="003A15B0" w:rsidP="003A15B0">
            <w:pPr>
              <w:rPr>
                <w:b/>
                <w:color w:val="FF0000"/>
              </w:rPr>
            </w:pPr>
          </w:p>
        </w:tc>
      </w:tr>
    </w:tbl>
    <w:p w14:paraId="54F4CA56" w14:textId="46BCBC71" w:rsidR="002D3A72" w:rsidRDefault="0019721E" w:rsidP="00E54E7E">
      <w:r>
        <w:tab/>
        <w:t>Le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</w:p>
    <w:p w14:paraId="69F16D1B" w14:textId="4049339A" w:rsidR="002D3A72" w:rsidRDefault="002D3A72" w:rsidP="00E54E7E">
      <w:r>
        <w:tab/>
        <w:t>Laurent BOUILLIN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Patricia UNIQUE</w:t>
      </w:r>
    </w:p>
    <w:sectPr w:rsidR="002D3A72" w:rsidSect="00496DD5">
      <w:footnotePr>
        <w:pos w:val="beneathText"/>
      </w:footnotePr>
      <w:pgSz w:w="11906" w:h="16838" w:code="9"/>
      <w:pgMar w:top="238" w:right="284" w:bottom="232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 w16cid:durableId="897516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653"/>
    <w:rsid w:val="000112A9"/>
    <w:rsid w:val="000205C1"/>
    <w:rsid w:val="000364B9"/>
    <w:rsid w:val="00046F0D"/>
    <w:rsid w:val="000507DC"/>
    <w:rsid w:val="00066344"/>
    <w:rsid w:val="00076DFA"/>
    <w:rsid w:val="00092FE1"/>
    <w:rsid w:val="00094C0B"/>
    <w:rsid w:val="0009616A"/>
    <w:rsid w:val="000A19CB"/>
    <w:rsid w:val="000A76EF"/>
    <w:rsid w:val="000C0A17"/>
    <w:rsid w:val="000E284B"/>
    <w:rsid w:val="000F23C9"/>
    <w:rsid w:val="001120BD"/>
    <w:rsid w:val="00112924"/>
    <w:rsid w:val="00127A0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347B"/>
    <w:rsid w:val="001E4087"/>
    <w:rsid w:val="00234901"/>
    <w:rsid w:val="00241C09"/>
    <w:rsid w:val="00244B0B"/>
    <w:rsid w:val="002536C1"/>
    <w:rsid w:val="00260CEE"/>
    <w:rsid w:val="0026682A"/>
    <w:rsid w:val="002916C3"/>
    <w:rsid w:val="00292059"/>
    <w:rsid w:val="002954EC"/>
    <w:rsid w:val="002B6CEA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5AFA"/>
    <w:rsid w:val="003A15B0"/>
    <w:rsid w:val="003A2A89"/>
    <w:rsid w:val="003A4A2D"/>
    <w:rsid w:val="003C6CA5"/>
    <w:rsid w:val="003D3F03"/>
    <w:rsid w:val="003F41F8"/>
    <w:rsid w:val="004064DE"/>
    <w:rsid w:val="004179A1"/>
    <w:rsid w:val="00433CFE"/>
    <w:rsid w:val="00456296"/>
    <w:rsid w:val="00457636"/>
    <w:rsid w:val="00460865"/>
    <w:rsid w:val="00460D23"/>
    <w:rsid w:val="00476668"/>
    <w:rsid w:val="00496DD5"/>
    <w:rsid w:val="004A1DDA"/>
    <w:rsid w:val="004B16A1"/>
    <w:rsid w:val="004D4BC6"/>
    <w:rsid w:val="004E5168"/>
    <w:rsid w:val="00505DED"/>
    <w:rsid w:val="00513E9B"/>
    <w:rsid w:val="00520690"/>
    <w:rsid w:val="00522463"/>
    <w:rsid w:val="005235B7"/>
    <w:rsid w:val="00536595"/>
    <w:rsid w:val="00537C24"/>
    <w:rsid w:val="00543562"/>
    <w:rsid w:val="00543F46"/>
    <w:rsid w:val="00562384"/>
    <w:rsid w:val="0056503D"/>
    <w:rsid w:val="00583FE1"/>
    <w:rsid w:val="0059319F"/>
    <w:rsid w:val="005A607D"/>
    <w:rsid w:val="005E2777"/>
    <w:rsid w:val="005F0065"/>
    <w:rsid w:val="00605EED"/>
    <w:rsid w:val="00606B27"/>
    <w:rsid w:val="006123F9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B2302"/>
    <w:rsid w:val="006C3DC5"/>
    <w:rsid w:val="006D3BF4"/>
    <w:rsid w:val="006E4F73"/>
    <w:rsid w:val="006F19D0"/>
    <w:rsid w:val="00713525"/>
    <w:rsid w:val="007173D5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87EC7"/>
    <w:rsid w:val="00794F7C"/>
    <w:rsid w:val="007B4E95"/>
    <w:rsid w:val="007C363B"/>
    <w:rsid w:val="007C4AF2"/>
    <w:rsid w:val="007C5408"/>
    <w:rsid w:val="007F13EF"/>
    <w:rsid w:val="00804625"/>
    <w:rsid w:val="0081050A"/>
    <w:rsid w:val="008212FB"/>
    <w:rsid w:val="00842DDE"/>
    <w:rsid w:val="0089515D"/>
    <w:rsid w:val="008A1F07"/>
    <w:rsid w:val="008B698B"/>
    <w:rsid w:val="008C0639"/>
    <w:rsid w:val="008C3A85"/>
    <w:rsid w:val="008C41E0"/>
    <w:rsid w:val="008F31C8"/>
    <w:rsid w:val="008F7EDE"/>
    <w:rsid w:val="00924B2F"/>
    <w:rsid w:val="0094029A"/>
    <w:rsid w:val="0094234F"/>
    <w:rsid w:val="00944F9E"/>
    <w:rsid w:val="0095247D"/>
    <w:rsid w:val="00956D02"/>
    <w:rsid w:val="0096240B"/>
    <w:rsid w:val="0096320E"/>
    <w:rsid w:val="00963E1F"/>
    <w:rsid w:val="00984CF4"/>
    <w:rsid w:val="00994561"/>
    <w:rsid w:val="00994F67"/>
    <w:rsid w:val="009C3B2F"/>
    <w:rsid w:val="009C6A7A"/>
    <w:rsid w:val="009D3C73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5F14"/>
    <w:rsid w:val="00A6314D"/>
    <w:rsid w:val="00A705CC"/>
    <w:rsid w:val="00A72DE3"/>
    <w:rsid w:val="00A95753"/>
    <w:rsid w:val="00AA6971"/>
    <w:rsid w:val="00AA79AC"/>
    <w:rsid w:val="00AD0662"/>
    <w:rsid w:val="00AD7BCE"/>
    <w:rsid w:val="00AE4A07"/>
    <w:rsid w:val="00AE56EA"/>
    <w:rsid w:val="00B13D5B"/>
    <w:rsid w:val="00B20A66"/>
    <w:rsid w:val="00B3026E"/>
    <w:rsid w:val="00B444A8"/>
    <w:rsid w:val="00B50404"/>
    <w:rsid w:val="00B53ACD"/>
    <w:rsid w:val="00B60AFC"/>
    <w:rsid w:val="00B842AB"/>
    <w:rsid w:val="00BA3701"/>
    <w:rsid w:val="00BA6878"/>
    <w:rsid w:val="00BB0A86"/>
    <w:rsid w:val="00BB2817"/>
    <w:rsid w:val="00BC72A1"/>
    <w:rsid w:val="00BD07E4"/>
    <w:rsid w:val="00BF3C5C"/>
    <w:rsid w:val="00C07AC9"/>
    <w:rsid w:val="00C16B24"/>
    <w:rsid w:val="00C2101B"/>
    <w:rsid w:val="00C22671"/>
    <w:rsid w:val="00C53184"/>
    <w:rsid w:val="00C64BDB"/>
    <w:rsid w:val="00C70616"/>
    <w:rsid w:val="00C75EF8"/>
    <w:rsid w:val="00C82FD7"/>
    <w:rsid w:val="00C96F79"/>
    <w:rsid w:val="00CA2B81"/>
    <w:rsid w:val="00CD3409"/>
    <w:rsid w:val="00CD39D6"/>
    <w:rsid w:val="00CD4A47"/>
    <w:rsid w:val="00CE4974"/>
    <w:rsid w:val="00D04935"/>
    <w:rsid w:val="00D076A1"/>
    <w:rsid w:val="00D1374E"/>
    <w:rsid w:val="00D15C91"/>
    <w:rsid w:val="00D34F3D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B3C8A"/>
    <w:rsid w:val="00DD445C"/>
    <w:rsid w:val="00DE1637"/>
    <w:rsid w:val="00DF1D07"/>
    <w:rsid w:val="00E1470C"/>
    <w:rsid w:val="00E17434"/>
    <w:rsid w:val="00E17B9C"/>
    <w:rsid w:val="00E24660"/>
    <w:rsid w:val="00E43AD0"/>
    <w:rsid w:val="00E47B00"/>
    <w:rsid w:val="00E54E7E"/>
    <w:rsid w:val="00E5581A"/>
    <w:rsid w:val="00E73EC5"/>
    <w:rsid w:val="00E93514"/>
    <w:rsid w:val="00EA0030"/>
    <w:rsid w:val="00EB174A"/>
    <w:rsid w:val="00EC7AF2"/>
    <w:rsid w:val="00ED3EB8"/>
    <w:rsid w:val="00ED511B"/>
    <w:rsid w:val="00EE4752"/>
    <w:rsid w:val="00F206CA"/>
    <w:rsid w:val="00F431D7"/>
    <w:rsid w:val="00F44739"/>
    <w:rsid w:val="00F459B2"/>
    <w:rsid w:val="00F5117C"/>
    <w:rsid w:val="00F672AB"/>
    <w:rsid w:val="00F70226"/>
    <w:rsid w:val="00F777B4"/>
    <w:rsid w:val="00F82389"/>
    <w:rsid w:val="00F831DA"/>
    <w:rsid w:val="00F8374C"/>
    <w:rsid w:val="00F86125"/>
    <w:rsid w:val="00F87B4A"/>
    <w:rsid w:val="00F95240"/>
    <w:rsid w:val="00FA605A"/>
    <w:rsid w:val="00FE39AA"/>
    <w:rsid w:val="00FF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121</TotalTime>
  <Pages>1</Pages>
  <Words>298</Words>
  <Characters>1477</Characters>
  <Application>Microsoft Office Word</Application>
  <DocSecurity>0</DocSecurity>
  <Lines>113</Lines>
  <Paragraphs>77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intendance lycee</cp:lastModifiedBy>
  <cp:revision>21</cp:revision>
  <cp:lastPrinted>2025-12-23T16:05:00Z</cp:lastPrinted>
  <dcterms:created xsi:type="dcterms:W3CDTF">2025-05-09T13:34:00Z</dcterms:created>
  <dcterms:modified xsi:type="dcterms:W3CDTF">2026-01-09T16:30:00Z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