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A9369" w14:textId="77777777" w:rsidR="00151BAA" w:rsidRPr="0094029A" w:rsidRDefault="00E54E7E" w:rsidP="00433CFE">
      <w:pPr>
        <w:jc w:val="center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7F9F2FC9" wp14:editId="18F923EA">
                <wp:extent cx="7143750" cy="608965"/>
                <wp:effectExtent l="2540" t="0" r="0" b="0"/>
                <wp:docPr id="1324698490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459480" cy="424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B1EFF" w14:textId="1D399F22" w:rsidR="00E54E7E" w:rsidRPr="00520690" w:rsidRDefault="00E54E7E" w:rsidP="00E54E7E">
                            <w:pPr>
                              <w:jc w:val="center"/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</w:pPr>
                            <w:r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MENU </w:t>
                            </w:r>
                            <w:r w:rsidR="00650264"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="004E72CA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02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AU</w:t>
                            </w:r>
                            <w:r w:rsidR="003222AF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="004E72CA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06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="0095345C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FEVRIER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="003222AF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202</w:t>
                            </w:r>
                            <w:r w:rsidR="00F8374C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9F2FC9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562.5pt;height:47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" filled="f" stroked="f">
                <o:lock v:ext="edit" shapetype="t"/>
                <v:textbox style="mso-fit-shape-to-text:t">
                  <w:txbxContent>
                    <w:p w14:paraId="2A9B1EFF" w14:textId="1D399F22" w:rsidR="00E54E7E" w:rsidRPr="00520690" w:rsidRDefault="00E54E7E" w:rsidP="00E54E7E">
                      <w:pPr>
                        <w:jc w:val="center"/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</w:pPr>
                      <w:r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MENU </w:t>
                      </w:r>
                      <w:r w:rsidR="00650264"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DU </w:t>
                      </w:r>
                      <w:r w:rsidR="004E72CA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02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AU</w:t>
                      </w:r>
                      <w:r w:rsidR="003222AF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</w:t>
                      </w:r>
                      <w:r w:rsidR="004E72CA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06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</w:t>
                      </w:r>
                      <w:r w:rsidR="0095345C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FEVRIER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</w:t>
                      </w:r>
                      <w:r w:rsidR="003222AF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202</w:t>
                      </w:r>
                      <w:r w:rsidR="00F8374C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11585" w:type="dxa"/>
        <w:tblInd w:w="-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2"/>
        <w:gridCol w:w="844"/>
        <w:gridCol w:w="2555"/>
        <w:gridCol w:w="2271"/>
        <w:gridCol w:w="1456"/>
        <w:gridCol w:w="2654"/>
        <w:gridCol w:w="103"/>
      </w:tblGrid>
      <w:tr w:rsidR="00D633D3" w:rsidRPr="00E43AD0" w14:paraId="377196AA" w14:textId="77777777" w:rsidTr="0040363D">
        <w:trPr>
          <w:gridAfter w:val="1"/>
          <w:wAfter w:w="103" w:type="dxa"/>
          <w:trHeight w:val="174"/>
          <w:tblHeader/>
        </w:trPr>
        <w:tc>
          <w:tcPr>
            <w:tcW w:w="1702" w:type="dxa"/>
          </w:tcPr>
          <w:p w14:paraId="689616FB" w14:textId="77777777" w:rsidR="00D633D3" w:rsidRPr="00E43AD0" w:rsidRDefault="00D633D3" w:rsidP="00CE4974">
            <w:pPr>
              <w:pStyle w:val="Titredetableau"/>
              <w:jc w:val="left"/>
            </w:pPr>
          </w:p>
        </w:tc>
        <w:tc>
          <w:tcPr>
            <w:tcW w:w="5670" w:type="dxa"/>
            <w:gridSpan w:val="3"/>
          </w:tcPr>
          <w:p w14:paraId="60FC947E" w14:textId="77777777" w:rsidR="00D633D3" w:rsidRPr="00E54E7E" w:rsidRDefault="00D633D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DEJEUNE</w:t>
            </w:r>
            <w:r w:rsidR="006E4F73" w:rsidRPr="00E54E7E">
              <w:rPr>
                <w:b w:val="0"/>
                <w:i w:val="0"/>
                <w:iCs w:val="0"/>
              </w:rPr>
              <w:t>R</w:t>
            </w:r>
          </w:p>
        </w:tc>
        <w:tc>
          <w:tcPr>
            <w:tcW w:w="4110" w:type="dxa"/>
            <w:gridSpan w:val="2"/>
          </w:tcPr>
          <w:p w14:paraId="54D98289" w14:textId="77777777" w:rsidR="00D633D3" w:rsidRPr="00E54E7E" w:rsidRDefault="006E4F7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DINER</w:t>
            </w:r>
          </w:p>
        </w:tc>
      </w:tr>
      <w:tr w:rsidR="0045347A" w:rsidRPr="00E43AD0" w14:paraId="6E7C2425" w14:textId="77777777" w:rsidTr="0040363D">
        <w:trPr>
          <w:gridAfter w:val="1"/>
          <w:wAfter w:w="103" w:type="dxa"/>
          <w:trHeight w:val="1754"/>
        </w:trPr>
        <w:tc>
          <w:tcPr>
            <w:tcW w:w="1702" w:type="dxa"/>
          </w:tcPr>
          <w:p w14:paraId="07C8251B" w14:textId="77777777" w:rsidR="0045347A" w:rsidRPr="00166D02" w:rsidRDefault="0045347A" w:rsidP="0045347A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24442BF1" w14:textId="56F7D27C" w:rsidR="0045347A" w:rsidRPr="00166D02" w:rsidRDefault="0045347A" w:rsidP="0045347A">
            <w:pPr>
              <w:pStyle w:val="Contenudetableau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 xml:space="preserve">LUNDI </w:t>
            </w:r>
          </w:p>
          <w:p w14:paraId="665679B1" w14:textId="49F856E1" w:rsidR="0045347A" w:rsidRPr="00166D02" w:rsidRDefault="0045347A" w:rsidP="0045347A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670" w:type="dxa"/>
            <w:gridSpan w:val="3"/>
          </w:tcPr>
          <w:p w14:paraId="2BCF75F8" w14:textId="77777777" w:rsidR="0045347A" w:rsidRDefault="0045347A" w:rsidP="0045347A">
            <w:pPr>
              <w:pStyle w:val="Contenudetableau"/>
              <w:ind w:left="-150"/>
              <w:jc w:val="center"/>
            </w:pPr>
            <w:r w:rsidRPr="00EF0C0A">
              <w:rPr>
                <w:color w:val="92D050"/>
              </w:rPr>
              <w:t xml:space="preserve">Salade verte </w:t>
            </w:r>
            <w:r>
              <w:t>/</w:t>
            </w:r>
            <w:r w:rsidRPr="00EF0C0A">
              <w:rPr>
                <w:color w:val="EE0000"/>
              </w:rPr>
              <w:t xml:space="preserve">Sardine / Maquereau </w:t>
            </w:r>
          </w:p>
          <w:p w14:paraId="50ED829C" w14:textId="7B5CB2C5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 xml:space="preserve">Grillade de porc aux herbes 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2E4321C2" wp14:editId="6072E26C">
                  <wp:extent cx="266700" cy="161925"/>
                  <wp:effectExtent l="0" t="0" r="0" b="0"/>
                  <wp:docPr id="53749141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F0C0A">
              <w:rPr>
                <w:color w:val="EE0000"/>
              </w:rPr>
              <w:t xml:space="preserve">/ Pavé de thon à la tomate </w:t>
            </w:r>
          </w:p>
          <w:p w14:paraId="42B87A81" w14:textId="7FE6BCF0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92D050"/>
              </w:rPr>
            </w:pPr>
            <w:r w:rsidRPr="00EF0C0A">
              <w:rPr>
                <w:color w:val="E97132" w:themeColor="accent2"/>
              </w:rPr>
              <w:t xml:space="preserve"> Pâtes</w:t>
            </w:r>
            <w:r w:rsidR="00B8662C">
              <w:rPr>
                <w:color w:val="E97132" w:themeColor="accent2"/>
              </w:rPr>
              <w:t xml:space="preserve"> bio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51EB3394" wp14:editId="4726A04A">
                  <wp:extent cx="247650" cy="200025"/>
                  <wp:effectExtent l="0" t="0" r="0" b="0"/>
                  <wp:docPr id="1779694227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F0C0A">
              <w:rPr>
                <w:color w:val="E97132" w:themeColor="accent2"/>
              </w:rPr>
              <w:t xml:space="preserve"> </w:t>
            </w:r>
            <w:r>
              <w:t xml:space="preserve">/ </w:t>
            </w:r>
            <w:r w:rsidRPr="00EF0C0A">
              <w:rPr>
                <w:color w:val="92D050"/>
              </w:rPr>
              <w:t>Courgettes bio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4068DD9C" wp14:editId="120A914D">
                  <wp:extent cx="247650" cy="200025"/>
                  <wp:effectExtent l="0" t="0" r="0" b="0"/>
                  <wp:docPr id="1285860566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A408CEB" w14:textId="445A0F9F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0070C0"/>
              </w:rPr>
            </w:pPr>
            <w:r w:rsidRPr="00EF0C0A">
              <w:rPr>
                <w:color w:val="0070C0"/>
              </w:rPr>
              <w:t xml:space="preserve">Cantal Entre-Deux 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4E1611C4" wp14:editId="3FB45F39">
                  <wp:extent cx="180975" cy="171450"/>
                  <wp:effectExtent l="0" t="0" r="0" b="0"/>
                  <wp:docPr id="438086410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F0C0A">
              <w:rPr>
                <w:color w:val="0070C0"/>
              </w:rPr>
              <w:t>/ Pavé d’</w:t>
            </w:r>
            <w:proofErr w:type="spellStart"/>
            <w:r w:rsidRPr="00EF0C0A">
              <w:rPr>
                <w:color w:val="0070C0"/>
              </w:rPr>
              <w:t>Affinois</w:t>
            </w:r>
            <w:proofErr w:type="spellEnd"/>
          </w:p>
          <w:p w14:paraId="7CF0866A" w14:textId="596AD5FB" w:rsidR="0045347A" w:rsidRPr="00FE4CE9" w:rsidRDefault="0045347A" w:rsidP="0045347A">
            <w:pPr>
              <w:pStyle w:val="Contenudetableauuser"/>
              <w:snapToGrid w:val="0"/>
              <w:jc w:val="center"/>
              <w:rPr>
                <w:color w:val="92D050"/>
                <w:vertAlign w:val="superscript"/>
              </w:rPr>
            </w:pPr>
            <w:r w:rsidRPr="00EF0C0A">
              <w:rPr>
                <w:color w:val="92D050"/>
              </w:rPr>
              <w:t>Fruits</w:t>
            </w:r>
          </w:p>
        </w:tc>
        <w:tc>
          <w:tcPr>
            <w:tcW w:w="4110" w:type="dxa"/>
            <w:gridSpan w:val="2"/>
          </w:tcPr>
          <w:p w14:paraId="729FEA61" w14:textId="486A7710" w:rsidR="0045347A" w:rsidRPr="00EF0C0A" w:rsidRDefault="0045347A" w:rsidP="0045347A">
            <w:pPr>
              <w:pStyle w:val="Contenudetableau"/>
              <w:jc w:val="center"/>
              <w:rPr>
                <w:color w:val="92D050"/>
              </w:rPr>
            </w:pPr>
            <w:r w:rsidRPr="00EF0C0A">
              <w:rPr>
                <w:color w:val="92D050"/>
              </w:rPr>
              <w:t xml:space="preserve">Salade verte / </w:t>
            </w:r>
            <w:r w:rsidR="00EF0C0A">
              <w:rPr>
                <w:color w:val="92D050"/>
              </w:rPr>
              <w:t>P</w:t>
            </w:r>
            <w:r w:rsidRPr="00EF0C0A">
              <w:rPr>
                <w:color w:val="92D050"/>
              </w:rPr>
              <w:t xml:space="preserve">otage </w:t>
            </w:r>
            <w:r w:rsidR="00EF0C0A">
              <w:rPr>
                <w:color w:val="92D050"/>
              </w:rPr>
              <w:t>de légumes</w:t>
            </w:r>
          </w:p>
          <w:p w14:paraId="7BEF702A" w14:textId="7320D54B" w:rsidR="0045347A" w:rsidRPr="00EF0C0A" w:rsidRDefault="0045347A" w:rsidP="0045347A">
            <w:pPr>
              <w:pStyle w:val="Contenudetableau"/>
              <w:jc w:val="center"/>
              <w:rPr>
                <w:color w:val="92D050"/>
              </w:rPr>
            </w:pPr>
            <w:r w:rsidRPr="00EF0C0A">
              <w:rPr>
                <w:color w:val="92D050"/>
              </w:rPr>
              <w:t>Chili végétal</w:t>
            </w:r>
            <w:r w:rsidR="00B8662C" w:rsidRPr="00DE70E2">
              <w:rPr>
                <w:noProof/>
              </w:rPr>
              <w:drawing>
                <wp:inline distT="0" distB="0" distL="0" distR="0" wp14:anchorId="4DA39109" wp14:editId="16FFEA9A">
                  <wp:extent cx="323850" cy="142875"/>
                  <wp:effectExtent l="0" t="0" r="0" b="0"/>
                  <wp:docPr id="1494221195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AEEEE0" w14:textId="447F0D1C" w:rsidR="0045347A" w:rsidRPr="00EF0C0A" w:rsidRDefault="0045347A" w:rsidP="0045347A">
            <w:pPr>
              <w:pStyle w:val="Contenudetableau"/>
              <w:jc w:val="center"/>
              <w:rPr>
                <w:color w:val="E97132" w:themeColor="accent2"/>
              </w:rPr>
            </w:pPr>
            <w:r w:rsidRPr="00EF0C0A">
              <w:rPr>
                <w:color w:val="E97132" w:themeColor="accent2"/>
              </w:rPr>
              <w:t xml:space="preserve">Semoule 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5926C3BC" wp14:editId="3F2FF7F6">
                  <wp:extent cx="247650" cy="200025"/>
                  <wp:effectExtent l="0" t="0" r="0" b="0"/>
                  <wp:docPr id="1656998122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6D46D91" w14:textId="266ADC13" w:rsidR="0045347A" w:rsidRPr="0045347A" w:rsidRDefault="0045347A" w:rsidP="0045347A">
            <w:pPr>
              <w:pStyle w:val="Titredetableau"/>
              <w:rPr>
                <w:b w:val="0"/>
                <w:bCs w:val="0"/>
                <w:i w:val="0"/>
                <w:iCs w:val="0"/>
                <w:vertAlign w:val="superscript"/>
              </w:rPr>
            </w:pPr>
            <w:r w:rsidRPr="00EF0C0A">
              <w:rPr>
                <w:b w:val="0"/>
                <w:bCs w:val="0"/>
                <w:i w:val="0"/>
                <w:iCs w:val="0"/>
                <w:color w:val="0070C0"/>
              </w:rPr>
              <w:t xml:space="preserve">Petits suisses  </w:t>
            </w:r>
            <w:r w:rsidRPr="0045347A">
              <w:rPr>
                <w:b w:val="0"/>
                <w:bCs w:val="0"/>
                <w:i w:val="0"/>
                <w:iCs w:val="0"/>
              </w:rPr>
              <w:br/>
            </w:r>
            <w:r w:rsidRPr="00EF0C0A">
              <w:rPr>
                <w:b w:val="0"/>
                <w:bCs w:val="0"/>
                <w:i w:val="0"/>
                <w:iCs w:val="0"/>
                <w:color w:val="92D050"/>
              </w:rPr>
              <w:t>Fruits</w:t>
            </w:r>
          </w:p>
        </w:tc>
      </w:tr>
      <w:tr w:rsidR="0045347A" w:rsidRPr="00E43AD0" w14:paraId="7660772B" w14:textId="77777777" w:rsidTr="0040363D">
        <w:trPr>
          <w:gridAfter w:val="1"/>
          <w:wAfter w:w="103" w:type="dxa"/>
          <w:trHeight w:val="1413"/>
        </w:trPr>
        <w:tc>
          <w:tcPr>
            <w:tcW w:w="1702" w:type="dxa"/>
          </w:tcPr>
          <w:p w14:paraId="17A6814B" w14:textId="5729D1E6" w:rsidR="0045347A" w:rsidRPr="00166D02" w:rsidRDefault="0045347A" w:rsidP="0045347A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MARDI</w:t>
            </w:r>
          </w:p>
        </w:tc>
        <w:tc>
          <w:tcPr>
            <w:tcW w:w="5670" w:type="dxa"/>
            <w:gridSpan w:val="3"/>
          </w:tcPr>
          <w:p w14:paraId="5EB57CC3" w14:textId="77777777" w:rsidR="0045347A" w:rsidRPr="0045347A" w:rsidRDefault="0045347A" w:rsidP="0045347A">
            <w:pPr>
              <w:pStyle w:val="Contenudetableau"/>
              <w:ind w:left="-150"/>
              <w:jc w:val="center"/>
            </w:pPr>
            <w:r w:rsidRPr="00EF0C0A">
              <w:rPr>
                <w:color w:val="92D050"/>
              </w:rPr>
              <w:t xml:space="preserve">Salade verte </w:t>
            </w:r>
            <w:r>
              <w:t xml:space="preserve">/ </w:t>
            </w:r>
            <w:r w:rsidRPr="00EF0C0A">
              <w:rPr>
                <w:color w:val="E97132" w:themeColor="accent2"/>
              </w:rPr>
              <w:t>Salade de pâtes thon/Salade de pâtes poulet</w:t>
            </w:r>
          </w:p>
          <w:p w14:paraId="73801CE1" w14:textId="50A287C5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 xml:space="preserve">Boulette de légumes </w:t>
            </w:r>
            <w:r w:rsidR="00B8662C" w:rsidRPr="00DE70E2">
              <w:rPr>
                <w:noProof/>
              </w:rPr>
              <w:drawing>
                <wp:inline distT="0" distB="0" distL="0" distR="0" wp14:anchorId="7D15241A" wp14:editId="2F16E99D">
                  <wp:extent cx="323850" cy="142875"/>
                  <wp:effectExtent l="0" t="0" r="0" b="0"/>
                  <wp:docPr id="1786425161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F0C0A">
              <w:rPr>
                <w:color w:val="EE0000"/>
              </w:rPr>
              <w:t xml:space="preserve">/ </w:t>
            </w:r>
            <w:r w:rsidR="00B8662C">
              <w:rPr>
                <w:color w:val="EE0000"/>
              </w:rPr>
              <w:t xml:space="preserve">Paleron de </w:t>
            </w:r>
            <w:proofErr w:type="spellStart"/>
            <w:r w:rsidR="00B8662C">
              <w:rPr>
                <w:color w:val="EE0000"/>
              </w:rPr>
              <w:t>boeuf</w:t>
            </w:r>
            <w:proofErr w:type="spellEnd"/>
            <w:r w:rsidRPr="00EF0C0A">
              <w:rPr>
                <w:color w:val="EE0000"/>
              </w:rPr>
              <w:t xml:space="preserve"> </w:t>
            </w:r>
          </w:p>
          <w:p w14:paraId="14E0CDFD" w14:textId="4626B376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92D050"/>
              </w:rPr>
            </w:pPr>
            <w:r w:rsidRPr="00EF0C0A">
              <w:rPr>
                <w:color w:val="E97132" w:themeColor="accent2"/>
              </w:rPr>
              <w:t xml:space="preserve">Pomme vapeur </w:t>
            </w:r>
            <w:r w:rsidRPr="0045347A">
              <w:t xml:space="preserve">/ </w:t>
            </w:r>
            <w:r w:rsidR="0057662E" w:rsidRPr="00EF0C0A">
              <w:rPr>
                <w:color w:val="92D050"/>
              </w:rPr>
              <w:t>C</w:t>
            </w:r>
            <w:r w:rsidRPr="00EF0C0A">
              <w:rPr>
                <w:color w:val="92D050"/>
              </w:rPr>
              <w:t>arotte</w:t>
            </w:r>
            <w:r w:rsidR="0057662E" w:rsidRPr="00EF0C0A">
              <w:rPr>
                <w:color w:val="92D050"/>
              </w:rPr>
              <w:t>s</w:t>
            </w:r>
            <w:r w:rsidRPr="00EF0C0A">
              <w:rPr>
                <w:color w:val="92D050"/>
              </w:rPr>
              <w:t xml:space="preserve"> au jus </w:t>
            </w:r>
          </w:p>
          <w:p w14:paraId="0F4B2C45" w14:textId="6378B501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0070C0"/>
              </w:rPr>
            </w:pPr>
            <w:r w:rsidRPr="00EF0C0A">
              <w:rPr>
                <w:color w:val="0070C0"/>
              </w:rPr>
              <w:t>Fromage blanc bio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572035C4" wp14:editId="09BB86A2">
                  <wp:extent cx="266700" cy="161925"/>
                  <wp:effectExtent l="0" t="0" r="0" b="0"/>
                  <wp:docPr id="1367873825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28C4DDE7" wp14:editId="2381A808">
                  <wp:extent cx="247650" cy="200025"/>
                  <wp:effectExtent l="0" t="0" r="0" b="0"/>
                  <wp:docPr id="1289299327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BAE70C" w14:textId="51EDFFDF" w:rsidR="0045347A" w:rsidRPr="00E5581A" w:rsidRDefault="0045347A" w:rsidP="0045347A">
            <w:pPr>
              <w:pStyle w:val="Contenudetableauuser"/>
              <w:jc w:val="center"/>
              <w:rPr>
                <w:color w:val="D86DCB" w:themeColor="accent5" w:themeTint="99"/>
              </w:rPr>
            </w:pPr>
            <w:r w:rsidRPr="00EF0C0A">
              <w:rPr>
                <w:color w:val="92D050"/>
              </w:rPr>
              <w:t xml:space="preserve">Fruit / Salade de fruits  </w:t>
            </w:r>
          </w:p>
        </w:tc>
        <w:tc>
          <w:tcPr>
            <w:tcW w:w="4110" w:type="dxa"/>
            <w:gridSpan w:val="2"/>
          </w:tcPr>
          <w:p w14:paraId="327DFFAE" w14:textId="3766848B" w:rsidR="0045347A" w:rsidRDefault="0045347A" w:rsidP="0045347A">
            <w:pPr>
              <w:pStyle w:val="Contenudetableau"/>
              <w:jc w:val="center"/>
            </w:pPr>
            <w:r w:rsidRPr="00EF0C0A">
              <w:rPr>
                <w:color w:val="92D050"/>
              </w:rPr>
              <w:t xml:space="preserve">Salade verte </w:t>
            </w:r>
            <w:r>
              <w:t>/</w:t>
            </w:r>
            <w:r w:rsidR="0057662E" w:rsidRPr="00EF0C0A">
              <w:rPr>
                <w:color w:val="EE0000"/>
              </w:rPr>
              <w:t>J</w:t>
            </w:r>
            <w:r w:rsidRPr="00EF0C0A">
              <w:rPr>
                <w:color w:val="EE0000"/>
              </w:rPr>
              <w:t>ambon</w:t>
            </w:r>
            <w:r w:rsidR="0057662E" w:rsidRPr="00EF0C0A">
              <w:rPr>
                <w:color w:val="EE0000"/>
              </w:rPr>
              <w:t xml:space="preserve"> à la </w:t>
            </w:r>
            <w:r w:rsidRPr="00EF0C0A">
              <w:rPr>
                <w:color w:val="EE0000"/>
              </w:rPr>
              <w:t>russe</w:t>
            </w:r>
          </w:p>
          <w:p w14:paraId="26C67EBE" w14:textId="2904D9DB" w:rsidR="0045347A" w:rsidRPr="00EF0C0A" w:rsidRDefault="0045347A" w:rsidP="0045347A">
            <w:pPr>
              <w:pStyle w:val="Contenudetableau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 xml:space="preserve">Filet de </w:t>
            </w:r>
            <w:r w:rsidR="0057662E" w:rsidRPr="00EF0C0A">
              <w:rPr>
                <w:color w:val="EE0000"/>
              </w:rPr>
              <w:t>limande</w:t>
            </w:r>
          </w:p>
          <w:p w14:paraId="27F91245" w14:textId="2A2F34DF" w:rsidR="0045347A" w:rsidRPr="00EF0C0A" w:rsidRDefault="0045347A" w:rsidP="0045347A">
            <w:pPr>
              <w:pStyle w:val="Contenudetableau"/>
              <w:jc w:val="center"/>
              <w:rPr>
                <w:color w:val="92D050"/>
              </w:rPr>
            </w:pPr>
            <w:r w:rsidRPr="00EF0C0A">
              <w:rPr>
                <w:color w:val="E97132" w:themeColor="accent2"/>
              </w:rPr>
              <w:t>Blé bio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700C1FDB" wp14:editId="1C2F1464">
                  <wp:extent cx="247650" cy="200025"/>
                  <wp:effectExtent l="0" t="0" r="0" b="0"/>
                  <wp:docPr id="1141250193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F0C0A">
              <w:rPr>
                <w:color w:val="E97132" w:themeColor="accent2"/>
              </w:rPr>
              <w:t xml:space="preserve"> </w:t>
            </w:r>
            <w:r>
              <w:t>/</w:t>
            </w:r>
            <w:r w:rsidRPr="00EF0C0A">
              <w:rPr>
                <w:color w:val="92D050"/>
              </w:rPr>
              <w:t xml:space="preserve">Chou Romanesco </w:t>
            </w:r>
          </w:p>
          <w:p w14:paraId="193EB357" w14:textId="02B80D7B" w:rsidR="0045347A" w:rsidRPr="00EF0C0A" w:rsidRDefault="0045347A" w:rsidP="0045347A">
            <w:pPr>
              <w:pStyle w:val="Contenudetableau"/>
              <w:jc w:val="center"/>
              <w:rPr>
                <w:color w:val="0070C0"/>
              </w:rPr>
            </w:pPr>
            <w:r w:rsidRPr="00EF0C0A">
              <w:rPr>
                <w:color w:val="0070C0"/>
              </w:rPr>
              <w:t xml:space="preserve">Tome de brebis 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69E9D2C4" wp14:editId="4A47940E">
                  <wp:extent cx="180975" cy="171450"/>
                  <wp:effectExtent l="0" t="0" r="0" b="0"/>
                  <wp:docPr id="1603004394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3E982B" w14:textId="355F0495" w:rsidR="0045347A" w:rsidRPr="0045347A" w:rsidRDefault="0045347A" w:rsidP="0045347A">
            <w:pPr>
              <w:pStyle w:val="Titredetableauuser"/>
              <w:rPr>
                <w:b w:val="0"/>
                <w:bCs w:val="0"/>
                <w:i w:val="0"/>
                <w:iCs w:val="0"/>
                <w:color w:val="92D050"/>
                <w:vertAlign w:val="superscript"/>
              </w:rPr>
            </w:pPr>
            <w:r w:rsidRPr="00EF0C0A">
              <w:rPr>
                <w:b w:val="0"/>
                <w:bCs w:val="0"/>
                <w:i w:val="0"/>
                <w:iCs w:val="0"/>
                <w:color w:val="92D050"/>
              </w:rPr>
              <w:t>Fruits</w:t>
            </w:r>
          </w:p>
        </w:tc>
      </w:tr>
      <w:tr w:rsidR="0045347A" w:rsidRPr="00E43AD0" w14:paraId="3F0D4870" w14:textId="77777777" w:rsidTr="0040363D">
        <w:trPr>
          <w:gridAfter w:val="1"/>
          <w:wAfter w:w="103" w:type="dxa"/>
          <w:trHeight w:val="1640"/>
        </w:trPr>
        <w:tc>
          <w:tcPr>
            <w:tcW w:w="1702" w:type="dxa"/>
          </w:tcPr>
          <w:p w14:paraId="2B83A2CB" w14:textId="77777777" w:rsidR="0045347A" w:rsidRPr="00166D02" w:rsidRDefault="0045347A" w:rsidP="0045347A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74090941" w14:textId="77777777" w:rsidR="0045347A" w:rsidRPr="00166D02" w:rsidRDefault="0045347A" w:rsidP="0045347A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19B4F5B5" w14:textId="77777777" w:rsidR="0045347A" w:rsidRPr="00166D02" w:rsidRDefault="0045347A" w:rsidP="0045347A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MERCREDI </w:t>
            </w:r>
          </w:p>
        </w:tc>
        <w:tc>
          <w:tcPr>
            <w:tcW w:w="5670" w:type="dxa"/>
            <w:gridSpan w:val="3"/>
          </w:tcPr>
          <w:p w14:paraId="7162CE12" w14:textId="0CDC50E0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92D050"/>
              </w:rPr>
            </w:pPr>
            <w:r w:rsidRPr="00EF0C0A">
              <w:rPr>
                <w:color w:val="92D050"/>
              </w:rPr>
              <w:t>Salade verte / Salade pousse soja et sésame grillé</w:t>
            </w:r>
          </w:p>
          <w:p w14:paraId="76887DA6" w14:textId="34573D20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>Nuggets de poulet</w:t>
            </w:r>
            <w:r w:rsidR="0057662E" w:rsidRPr="00EF0C0A">
              <w:rPr>
                <w:color w:val="EE0000"/>
              </w:rPr>
              <w:t>/Escalope panée</w:t>
            </w:r>
          </w:p>
          <w:p w14:paraId="6D4945E8" w14:textId="458BE055" w:rsidR="0045347A" w:rsidRPr="00EF0C0A" w:rsidRDefault="0057662E" w:rsidP="0045347A">
            <w:pPr>
              <w:pStyle w:val="Contenudetableau"/>
              <w:ind w:left="-150"/>
              <w:jc w:val="center"/>
              <w:rPr>
                <w:color w:val="92D050"/>
              </w:rPr>
            </w:pPr>
            <w:r w:rsidRPr="00EF0C0A">
              <w:rPr>
                <w:color w:val="E97132" w:themeColor="accent2"/>
              </w:rPr>
              <w:t>Petits pois bio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2229F24D" wp14:editId="3E412A25">
                  <wp:extent cx="247650" cy="200025"/>
                  <wp:effectExtent l="0" t="0" r="0" b="0"/>
                  <wp:docPr id="166816874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5347A" w:rsidRPr="00EF0C0A">
              <w:rPr>
                <w:color w:val="E97132" w:themeColor="accent2"/>
              </w:rPr>
              <w:t xml:space="preserve"> /</w:t>
            </w:r>
            <w:r w:rsidRPr="00EF0C0A">
              <w:rPr>
                <w:color w:val="92D050"/>
              </w:rPr>
              <w:t>C</w:t>
            </w:r>
            <w:r w:rsidR="0045347A" w:rsidRPr="00EF0C0A">
              <w:rPr>
                <w:color w:val="92D050"/>
              </w:rPr>
              <w:t>houx-fleurs bio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0A43EC86" wp14:editId="6AD57C6F">
                  <wp:extent cx="247650" cy="200025"/>
                  <wp:effectExtent l="0" t="0" r="0" b="0"/>
                  <wp:docPr id="1585116366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F0BD82F" w14:textId="2F116461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0070C0"/>
              </w:rPr>
            </w:pPr>
            <w:r w:rsidRPr="00EF0C0A">
              <w:rPr>
                <w:color w:val="0070C0"/>
              </w:rPr>
              <w:t xml:space="preserve">Abondance 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4944BC66" wp14:editId="6CFC62C1">
                  <wp:extent cx="180975" cy="171450"/>
                  <wp:effectExtent l="0" t="0" r="0" b="0"/>
                  <wp:docPr id="1504786441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52A2FBD" w14:textId="7D622CCD" w:rsidR="0045347A" w:rsidRPr="00E5581A" w:rsidRDefault="0045347A" w:rsidP="0045347A">
            <w:pPr>
              <w:pStyle w:val="Contenudetableauuser"/>
              <w:jc w:val="center"/>
              <w:rPr>
                <w:color w:val="D86DCB" w:themeColor="accent5" w:themeTint="99"/>
              </w:rPr>
            </w:pPr>
            <w:r w:rsidRPr="00EF0C0A">
              <w:rPr>
                <w:color w:val="92D050"/>
              </w:rPr>
              <w:t xml:space="preserve">Fruit </w:t>
            </w:r>
            <w:r>
              <w:t>/</w:t>
            </w:r>
            <w:r w:rsidRPr="00EF0C0A">
              <w:rPr>
                <w:color w:val="EE0000"/>
              </w:rPr>
              <w:t xml:space="preserve">Semoule au lait </w:t>
            </w:r>
          </w:p>
        </w:tc>
        <w:tc>
          <w:tcPr>
            <w:tcW w:w="4110" w:type="dxa"/>
            <w:gridSpan w:val="2"/>
          </w:tcPr>
          <w:p w14:paraId="38297B2B" w14:textId="03BBE34E" w:rsidR="0045347A" w:rsidRDefault="0045347A" w:rsidP="0045347A">
            <w:pPr>
              <w:pStyle w:val="Contenudetableau"/>
              <w:jc w:val="center"/>
            </w:pPr>
            <w:r w:rsidRPr="00EF0C0A">
              <w:rPr>
                <w:color w:val="92D050"/>
              </w:rPr>
              <w:t xml:space="preserve">Salade verte </w:t>
            </w:r>
            <w:r>
              <w:t>/</w:t>
            </w:r>
            <w:r w:rsidRPr="00EF0C0A">
              <w:rPr>
                <w:color w:val="E97132" w:themeColor="accent2"/>
              </w:rPr>
              <w:t xml:space="preserve">Taboulé </w:t>
            </w:r>
          </w:p>
          <w:p w14:paraId="2A66F85D" w14:textId="77777777" w:rsidR="0045347A" w:rsidRPr="00EF0C0A" w:rsidRDefault="0045347A" w:rsidP="0045347A">
            <w:pPr>
              <w:pStyle w:val="Contenudetableau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>Kebab</w:t>
            </w:r>
          </w:p>
          <w:p w14:paraId="4B52D629" w14:textId="77777777" w:rsidR="0045347A" w:rsidRPr="00EF0C0A" w:rsidRDefault="0045347A" w:rsidP="0045347A">
            <w:pPr>
              <w:pStyle w:val="Contenudetableau"/>
              <w:jc w:val="center"/>
              <w:rPr>
                <w:color w:val="E97132" w:themeColor="accent2"/>
              </w:rPr>
            </w:pPr>
            <w:r w:rsidRPr="00EF0C0A">
              <w:rPr>
                <w:color w:val="E97132" w:themeColor="accent2"/>
              </w:rPr>
              <w:t xml:space="preserve">Frites </w:t>
            </w:r>
          </w:p>
          <w:p w14:paraId="43EEBC95" w14:textId="77777777" w:rsidR="0045347A" w:rsidRPr="00EF0C0A" w:rsidRDefault="0045347A" w:rsidP="0045347A">
            <w:pPr>
              <w:pStyle w:val="Contenudetableau"/>
              <w:jc w:val="center"/>
              <w:rPr>
                <w:color w:val="0070C0"/>
              </w:rPr>
            </w:pPr>
            <w:r w:rsidRPr="00EF0C0A">
              <w:rPr>
                <w:color w:val="0070C0"/>
              </w:rPr>
              <w:t>Yaourt nature bio</w:t>
            </w:r>
          </w:p>
          <w:p w14:paraId="7C0AA29D" w14:textId="35AC0E91" w:rsidR="0045347A" w:rsidRPr="00F777B4" w:rsidRDefault="0045347A" w:rsidP="0045347A">
            <w:pPr>
              <w:pStyle w:val="Contenudetableauuser"/>
              <w:snapToGrid w:val="0"/>
              <w:jc w:val="center"/>
              <w:rPr>
                <w:vertAlign w:val="superscript"/>
              </w:rPr>
            </w:pPr>
            <w:r w:rsidRPr="00EF0C0A">
              <w:rPr>
                <w:color w:val="92D050"/>
              </w:rPr>
              <w:t xml:space="preserve">Fruit </w:t>
            </w:r>
            <w:r>
              <w:t xml:space="preserve">/ </w:t>
            </w:r>
            <w:r w:rsidRPr="00EF0C0A">
              <w:rPr>
                <w:color w:val="0070C0"/>
              </w:rPr>
              <w:t xml:space="preserve">Panacotta </w:t>
            </w:r>
          </w:p>
        </w:tc>
      </w:tr>
      <w:tr w:rsidR="0045347A" w:rsidRPr="00E43AD0" w14:paraId="1EFC1E6E" w14:textId="77777777" w:rsidTr="0040363D">
        <w:trPr>
          <w:gridAfter w:val="1"/>
          <w:wAfter w:w="103" w:type="dxa"/>
          <w:trHeight w:val="1865"/>
        </w:trPr>
        <w:tc>
          <w:tcPr>
            <w:tcW w:w="1702" w:type="dxa"/>
          </w:tcPr>
          <w:p w14:paraId="7BA0BDA3" w14:textId="77777777" w:rsidR="0045347A" w:rsidRPr="00166D02" w:rsidRDefault="0045347A" w:rsidP="0045347A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609804F5" w14:textId="77777777" w:rsidR="0045347A" w:rsidRPr="00166D02" w:rsidRDefault="0045347A" w:rsidP="0045347A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430316D3" w14:textId="77777777" w:rsidR="0045347A" w:rsidRPr="00166D02" w:rsidRDefault="0045347A" w:rsidP="0045347A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JEUDI </w:t>
            </w:r>
          </w:p>
          <w:p w14:paraId="688F851A" w14:textId="77777777" w:rsidR="0045347A" w:rsidRPr="00166D02" w:rsidRDefault="0045347A" w:rsidP="0045347A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670" w:type="dxa"/>
            <w:gridSpan w:val="3"/>
          </w:tcPr>
          <w:p w14:paraId="0D54B4B5" w14:textId="67E9A7BF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92D050"/>
              </w:rPr>
            </w:pPr>
            <w:r w:rsidRPr="00EF0C0A">
              <w:rPr>
                <w:color w:val="92D050"/>
              </w:rPr>
              <w:t>Salade verte / Salade coleslaw</w:t>
            </w:r>
          </w:p>
          <w:p w14:paraId="05A52ADF" w14:textId="320F0755" w:rsidR="0045347A" w:rsidRPr="00EF0C0A" w:rsidRDefault="0045347A" w:rsidP="0045347A">
            <w:pPr>
              <w:pStyle w:val="Contenudetableau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 xml:space="preserve">Dos de cabillaud /Sauté de bœuf à la provençale </w:t>
            </w:r>
          </w:p>
          <w:p w14:paraId="2C6A5972" w14:textId="4C2BD9B8" w:rsidR="0045347A" w:rsidRPr="00EF0C0A" w:rsidRDefault="0045347A" w:rsidP="0045347A">
            <w:pPr>
              <w:pStyle w:val="Contenudetableau"/>
              <w:jc w:val="center"/>
              <w:rPr>
                <w:color w:val="92D050"/>
              </w:rPr>
            </w:pPr>
            <w:r w:rsidRPr="00EF0C0A">
              <w:rPr>
                <w:color w:val="E97132" w:themeColor="accent2"/>
              </w:rPr>
              <w:t xml:space="preserve"> Riz </w:t>
            </w:r>
            <w:r w:rsidR="00B8662C">
              <w:rPr>
                <w:color w:val="E97132" w:themeColor="accent2"/>
              </w:rPr>
              <w:t>bio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494C462E" wp14:editId="0E2D207D">
                  <wp:extent cx="247650" cy="200025"/>
                  <wp:effectExtent l="0" t="0" r="0" b="0"/>
                  <wp:docPr id="1384796499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F0C0A">
              <w:rPr>
                <w:color w:val="E97132" w:themeColor="accent2"/>
              </w:rPr>
              <w:t>/</w:t>
            </w:r>
            <w:r w:rsidRPr="00EF0C0A">
              <w:rPr>
                <w:color w:val="92D050"/>
              </w:rPr>
              <w:t>Cardes</w:t>
            </w:r>
          </w:p>
          <w:p w14:paraId="06F6393E" w14:textId="6718AA1F" w:rsidR="0045347A" w:rsidRPr="00EF0C0A" w:rsidRDefault="0045347A" w:rsidP="0045347A">
            <w:pPr>
              <w:pStyle w:val="Contenudetableau"/>
              <w:jc w:val="center"/>
              <w:rPr>
                <w:color w:val="0070C0"/>
              </w:rPr>
            </w:pPr>
            <w:r w:rsidRPr="00EF0C0A">
              <w:rPr>
                <w:color w:val="0070C0"/>
              </w:rPr>
              <w:t xml:space="preserve"> Yaourt nature bio 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5963DF8B" wp14:editId="6783BE38">
                  <wp:extent cx="266700" cy="161925"/>
                  <wp:effectExtent l="0" t="0" r="0" b="0"/>
                  <wp:docPr id="1030784314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384351CF" wp14:editId="09A65748">
                  <wp:extent cx="247650" cy="200025"/>
                  <wp:effectExtent l="0" t="0" r="0" b="0"/>
                  <wp:docPr id="950624984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FEB64C" w14:textId="6E2A630C" w:rsidR="0045347A" w:rsidRPr="00EF0C0A" w:rsidRDefault="0045347A" w:rsidP="0045347A">
            <w:pPr>
              <w:pStyle w:val="Contenudetableau"/>
              <w:ind w:left="-150"/>
              <w:jc w:val="center"/>
              <w:rPr>
                <w:color w:val="E59EDC" w:themeColor="accent5" w:themeTint="66"/>
              </w:rPr>
            </w:pPr>
            <w:r w:rsidRPr="00EF0C0A">
              <w:rPr>
                <w:color w:val="92D050"/>
              </w:rPr>
              <w:t xml:space="preserve">Fruits </w:t>
            </w:r>
            <w:r w:rsidRPr="00EF0C0A">
              <w:rPr>
                <w:color w:val="E59EDC" w:themeColor="accent5" w:themeTint="66"/>
              </w:rPr>
              <w:t>/ Liégeois vanille/Liégeois chocolat/Crème renversée au caramel</w:t>
            </w:r>
          </w:p>
          <w:p w14:paraId="32BA2669" w14:textId="2FCFF396" w:rsidR="0045347A" w:rsidRPr="00F777B4" w:rsidRDefault="0045347A" w:rsidP="0045347A">
            <w:pPr>
              <w:pStyle w:val="Contenudetableauuser"/>
              <w:rPr>
                <w:color w:val="D86DCB" w:themeColor="accent5" w:themeTint="99"/>
                <w:vertAlign w:val="superscript"/>
              </w:rPr>
            </w:pPr>
          </w:p>
        </w:tc>
        <w:tc>
          <w:tcPr>
            <w:tcW w:w="4110" w:type="dxa"/>
            <w:gridSpan w:val="2"/>
          </w:tcPr>
          <w:p w14:paraId="7CA452FA" w14:textId="4B7ADA2E" w:rsidR="0045347A" w:rsidRDefault="0045347A" w:rsidP="0045347A">
            <w:pPr>
              <w:pStyle w:val="Contenudetableau"/>
              <w:jc w:val="center"/>
            </w:pPr>
            <w:r w:rsidRPr="00EF0C0A">
              <w:rPr>
                <w:color w:val="92D050"/>
              </w:rPr>
              <w:t>Salade verte / Haricots verts en salade</w:t>
            </w:r>
          </w:p>
          <w:p w14:paraId="47104B10" w14:textId="77777777" w:rsidR="0045347A" w:rsidRPr="00EF0C0A" w:rsidRDefault="0045347A" w:rsidP="0045347A">
            <w:pPr>
              <w:pStyle w:val="Contenudetableau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 xml:space="preserve">Rôti de veau </w:t>
            </w:r>
          </w:p>
          <w:p w14:paraId="571C8399" w14:textId="700229D6" w:rsidR="0045347A" w:rsidRPr="00EF0C0A" w:rsidRDefault="0045347A" w:rsidP="0045347A">
            <w:pPr>
              <w:pStyle w:val="Contenudetableau"/>
              <w:jc w:val="center"/>
              <w:rPr>
                <w:color w:val="92D050"/>
              </w:rPr>
            </w:pPr>
            <w:r w:rsidRPr="00EF0C0A">
              <w:rPr>
                <w:color w:val="E97132" w:themeColor="accent2"/>
              </w:rPr>
              <w:t xml:space="preserve">Lentilles </w:t>
            </w:r>
            <w:r>
              <w:t xml:space="preserve">/ </w:t>
            </w:r>
            <w:r w:rsidRPr="00EF0C0A">
              <w:rPr>
                <w:color w:val="92D050"/>
              </w:rPr>
              <w:t xml:space="preserve">Salsifis </w:t>
            </w:r>
          </w:p>
          <w:p w14:paraId="7BF155CD" w14:textId="3CCF881B" w:rsidR="0045347A" w:rsidRPr="00EF0C0A" w:rsidRDefault="0045347A" w:rsidP="0045347A">
            <w:pPr>
              <w:pStyle w:val="Contenudetableau"/>
              <w:jc w:val="center"/>
              <w:rPr>
                <w:color w:val="0070C0"/>
              </w:rPr>
            </w:pPr>
            <w:r w:rsidRPr="00EF0C0A">
              <w:rPr>
                <w:color w:val="0070C0"/>
              </w:rPr>
              <w:t>Tome d’</w:t>
            </w:r>
            <w:r w:rsidR="00EF0C0A">
              <w:rPr>
                <w:color w:val="0070C0"/>
              </w:rPr>
              <w:t>A</w:t>
            </w:r>
            <w:r w:rsidRPr="00EF0C0A">
              <w:rPr>
                <w:color w:val="0070C0"/>
              </w:rPr>
              <w:t xml:space="preserve">uvergne </w:t>
            </w:r>
            <w:r w:rsidR="00B8662C" w:rsidRPr="000F23C9">
              <w:rPr>
                <w:noProof/>
                <w:sz w:val="18"/>
                <w:szCs w:val="18"/>
              </w:rPr>
              <w:drawing>
                <wp:inline distT="0" distB="0" distL="0" distR="0" wp14:anchorId="00A54290" wp14:editId="5EF73E1D">
                  <wp:extent cx="266700" cy="161925"/>
                  <wp:effectExtent l="0" t="0" r="0" b="0"/>
                  <wp:docPr id="896972837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E14AB7" w14:textId="3B41BF0D" w:rsidR="0045347A" w:rsidRPr="002D3A72" w:rsidRDefault="0045347A" w:rsidP="0045347A">
            <w:pPr>
              <w:pStyle w:val="Contenudetableau"/>
              <w:snapToGrid w:val="0"/>
              <w:jc w:val="center"/>
            </w:pPr>
            <w:r w:rsidRPr="00EF0C0A">
              <w:rPr>
                <w:color w:val="92D050"/>
              </w:rPr>
              <w:t>Fruit</w:t>
            </w:r>
            <w:r>
              <w:t xml:space="preserve"> /</w:t>
            </w:r>
            <w:r w:rsidR="00EF0C0A" w:rsidRPr="00EF0C0A">
              <w:rPr>
                <w:highlight w:val="yellow"/>
              </w:rPr>
              <w:t>Millefeuille</w:t>
            </w:r>
            <w:r>
              <w:t xml:space="preserve"> </w:t>
            </w:r>
          </w:p>
        </w:tc>
      </w:tr>
      <w:tr w:rsidR="0045347A" w:rsidRPr="00CE4974" w14:paraId="336EBCE3" w14:textId="77777777" w:rsidTr="0040363D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  <w:trHeight w:val="2079"/>
        </w:trPr>
        <w:tc>
          <w:tcPr>
            <w:tcW w:w="1702" w:type="dxa"/>
          </w:tcPr>
          <w:p w14:paraId="49283488" w14:textId="77777777" w:rsidR="0045347A" w:rsidRPr="00166D02" w:rsidRDefault="0045347A" w:rsidP="0045347A">
            <w:pPr>
              <w:pStyle w:val="Contenudetableau"/>
              <w:snapToGrid w:val="0"/>
              <w:rPr>
                <w:bCs/>
                <w:sz w:val="30"/>
                <w:szCs w:val="30"/>
              </w:rPr>
            </w:pPr>
          </w:p>
          <w:p w14:paraId="267425B1" w14:textId="77777777" w:rsidR="0045347A" w:rsidRPr="00166D02" w:rsidRDefault="0045347A" w:rsidP="0045347A">
            <w:pPr>
              <w:pStyle w:val="Contenudetableau"/>
              <w:snapToGrid w:val="0"/>
              <w:rPr>
                <w:bCs/>
                <w:sz w:val="30"/>
                <w:szCs w:val="30"/>
              </w:rPr>
            </w:pPr>
          </w:p>
          <w:p w14:paraId="50D6BA70" w14:textId="77777777" w:rsidR="0045347A" w:rsidRPr="00166D02" w:rsidRDefault="0045347A" w:rsidP="0045347A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VENDREDI </w:t>
            </w:r>
          </w:p>
          <w:p w14:paraId="58BB2AEF" w14:textId="77777777" w:rsidR="0045347A" w:rsidRPr="00166D02" w:rsidRDefault="0045347A" w:rsidP="0045347A">
            <w:pPr>
              <w:pStyle w:val="Contenudetableau"/>
              <w:rPr>
                <w:sz w:val="30"/>
                <w:szCs w:val="30"/>
              </w:rPr>
            </w:pPr>
          </w:p>
          <w:p w14:paraId="1F6B0145" w14:textId="77777777" w:rsidR="0045347A" w:rsidRPr="00166D02" w:rsidRDefault="0045347A" w:rsidP="0045347A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</w:p>
        </w:tc>
        <w:tc>
          <w:tcPr>
            <w:tcW w:w="5670" w:type="dxa"/>
            <w:gridSpan w:val="3"/>
          </w:tcPr>
          <w:p w14:paraId="5679CCD0" w14:textId="3A443AEA" w:rsidR="0045347A" w:rsidRPr="00EF0C0A" w:rsidRDefault="0045347A" w:rsidP="0045347A">
            <w:pPr>
              <w:pStyle w:val="Contenudetableau"/>
              <w:jc w:val="center"/>
              <w:rPr>
                <w:color w:val="92D050"/>
              </w:rPr>
            </w:pPr>
            <w:r w:rsidRPr="00EF0C0A">
              <w:rPr>
                <w:color w:val="92D050"/>
              </w:rPr>
              <w:t xml:space="preserve">Salade verte / Salade composée / Poireaux en vinaigrette </w:t>
            </w:r>
          </w:p>
          <w:p w14:paraId="19B332A3" w14:textId="41214B6B" w:rsidR="0045347A" w:rsidRPr="00EF0C0A" w:rsidRDefault="0045347A" w:rsidP="0045347A">
            <w:pPr>
              <w:pStyle w:val="Contenudetableau"/>
              <w:jc w:val="center"/>
              <w:rPr>
                <w:color w:val="EE0000"/>
              </w:rPr>
            </w:pPr>
            <w:r w:rsidRPr="00EF0C0A">
              <w:rPr>
                <w:color w:val="EE0000"/>
              </w:rPr>
              <w:t>Omelette</w:t>
            </w:r>
            <w:r w:rsidR="0057662E" w:rsidRPr="00EF0C0A">
              <w:rPr>
                <w:color w:val="EE0000"/>
              </w:rPr>
              <w:t xml:space="preserve"> à la</w:t>
            </w:r>
            <w:r w:rsidRPr="00EF0C0A">
              <w:rPr>
                <w:color w:val="EE0000"/>
              </w:rPr>
              <w:t xml:space="preserve"> ciboulette /Escalope de dinde </w:t>
            </w:r>
          </w:p>
          <w:p w14:paraId="0AAA6059" w14:textId="35572036" w:rsidR="0045347A" w:rsidRDefault="0045347A" w:rsidP="0045347A">
            <w:pPr>
              <w:pStyle w:val="Contenudetableau"/>
              <w:jc w:val="center"/>
            </w:pPr>
            <w:r w:rsidRPr="00EF0C0A">
              <w:rPr>
                <w:color w:val="E97132" w:themeColor="accent2"/>
              </w:rPr>
              <w:t xml:space="preserve">Pommes </w:t>
            </w:r>
            <w:proofErr w:type="gramStart"/>
            <w:r w:rsidRPr="00EF0C0A">
              <w:rPr>
                <w:color w:val="E97132" w:themeColor="accent2"/>
              </w:rPr>
              <w:t>noisette</w:t>
            </w:r>
            <w:r w:rsidR="0057662E" w:rsidRPr="00EF0C0A">
              <w:rPr>
                <w:color w:val="E97132" w:themeColor="accent2"/>
              </w:rPr>
              <w:t>s</w:t>
            </w:r>
            <w:proofErr w:type="gramEnd"/>
            <w:r>
              <w:t xml:space="preserve">/ </w:t>
            </w:r>
            <w:r w:rsidRPr="00EF0C0A">
              <w:rPr>
                <w:color w:val="92D050"/>
              </w:rPr>
              <w:t xml:space="preserve">Haricots plats à la tomate </w:t>
            </w:r>
          </w:p>
          <w:p w14:paraId="453EF499" w14:textId="185A2F05" w:rsidR="0045347A" w:rsidRPr="00EF0C0A" w:rsidRDefault="00B8662C" w:rsidP="0045347A">
            <w:pPr>
              <w:pStyle w:val="Contenudetableau"/>
              <w:ind w:left="-150"/>
              <w:jc w:val="center"/>
              <w:rPr>
                <w:color w:val="0070C0"/>
              </w:rPr>
            </w:pP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56CA9128" wp14:editId="342F8A2B">
                  <wp:extent cx="180975" cy="171450"/>
                  <wp:effectExtent l="0" t="0" r="0" b="0"/>
                  <wp:docPr id="289215223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48BC5A9" w14:textId="1AA846EF" w:rsidR="0045347A" w:rsidRPr="00984CF4" w:rsidRDefault="0045347A" w:rsidP="0045347A">
            <w:pPr>
              <w:pStyle w:val="Contenudetableau"/>
              <w:jc w:val="center"/>
              <w:rPr>
                <w:color w:val="92D050"/>
              </w:rPr>
            </w:pPr>
            <w:r w:rsidRPr="00EF0C0A">
              <w:rPr>
                <w:color w:val="92D050"/>
              </w:rPr>
              <w:t>Fruits/Compote</w:t>
            </w:r>
            <w:r w:rsidR="0057662E" w:rsidRPr="00EF0C0A">
              <w:rPr>
                <w:color w:val="92D050"/>
              </w:rPr>
              <w:t xml:space="preserve"> bio</w:t>
            </w:r>
          </w:p>
        </w:tc>
        <w:tc>
          <w:tcPr>
            <w:tcW w:w="4110" w:type="dxa"/>
            <w:gridSpan w:val="2"/>
          </w:tcPr>
          <w:p w14:paraId="412AAF53" w14:textId="77777777" w:rsidR="0045347A" w:rsidRPr="00BB0A86" w:rsidRDefault="0045347A" w:rsidP="0045347A">
            <w:pPr>
              <w:widowControl/>
              <w:suppressAutoHyphens w:val="0"/>
              <w:rPr>
                <w:noProof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Approvisionnement local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68D953C" wp14:editId="30A30A2C">
                  <wp:extent cx="266700" cy="161925"/>
                  <wp:effectExtent l="0" t="0" r="0" b="0"/>
                  <wp:docPr id="167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D94CF35" w14:textId="77777777" w:rsidR="0045347A" w:rsidRPr="00BB0A86" w:rsidRDefault="0045347A" w:rsidP="0045347A">
            <w:pPr>
              <w:widowControl/>
              <w:suppressAutoHyphens w:val="0"/>
              <w:rPr>
                <w:rFonts w:eastAsia="Times New Roman"/>
                <w:color w:val="000000"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Menu alternatif sans viande ni poisson</w:t>
            </w:r>
            <w:r w:rsidRPr="00DE70E2">
              <w:rPr>
                <w:noProof/>
              </w:rPr>
              <w:drawing>
                <wp:inline distT="0" distB="0" distL="0" distR="0" wp14:anchorId="79C9F8B2" wp14:editId="5456C624">
                  <wp:extent cx="323850" cy="142875"/>
                  <wp:effectExtent l="0" t="0" r="0" b="0"/>
                  <wp:docPr id="168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W w:w="26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</w:tblGrid>
            <w:tr w:rsidR="0045347A" w:rsidRPr="00BB0A86" w14:paraId="0BC37A6D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0DDE5BD" w14:textId="77777777" w:rsidR="0045347A" w:rsidRPr="00BB0A86" w:rsidRDefault="0045347A" w:rsidP="0045347A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Produit biologique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1FFC2820" wp14:editId="279C0D52">
                        <wp:extent cx="247650" cy="200025"/>
                        <wp:effectExtent l="0" t="0" r="0" b="0"/>
                        <wp:docPr id="169" name="Image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765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45347A" w:rsidRPr="00BB0A86" w14:paraId="56EF000A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53C5753" w14:textId="77777777" w:rsidR="0045347A" w:rsidRPr="00BB0A86" w:rsidRDefault="0045347A" w:rsidP="0045347A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Plat fait maison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28B7D763" wp14:editId="2FCEA737">
                        <wp:extent cx="228600" cy="161925"/>
                        <wp:effectExtent l="0" t="0" r="0" b="0"/>
                        <wp:docPr id="170" name="Imag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45347A" w:rsidRPr="00BB0A86" w14:paraId="474330D5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9E16743" w14:textId="77777777" w:rsidR="0045347A" w:rsidRPr="00BB0A86" w:rsidRDefault="0045347A" w:rsidP="0045347A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AOP                   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25F1AFF1" wp14:editId="43F7648D">
                        <wp:extent cx="180975" cy="171450"/>
                        <wp:effectExtent l="0" t="0" r="0" b="0"/>
                        <wp:docPr id="171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45347A" w:rsidRPr="00BB0A86" w14:paraId="7F0F2845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</w:tcPr>
                <w:p w14:paraId="77B53DC2" w14:textId="77777777" w:rsidR="0045347A" w:rsidRPr="00BB0A86" w:rsidRDefault="0045347A" w:rsidP="0045347A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>Fruits et légumes de saison</w:t>
                  </w:r>
                  <w:r w:rsidRPr="001A1BD9">
                    <w:rPr>
                      <w:noProof/>
                      <w:sz w:val="18"/>
                      <w:szCs w:val="18"/>
                      <w:vertAlign w:val="superscript"/>
                    </w:rPr>
                    <w:drawing>
                      <wp:inline distT="0" distB="0" distL="0" distR="0" wp14:anchorId="04D95150" wp14:editId="2011269B">
                        <wp:extent cx="228600" cy="161925"/>
                        <wp:effectExtent l="0" t="0" r="0" b="0"/>
                        <wp:docPr id="172" name="Imag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0388D562" w14:textId="77777777" w:rsidR="0045347A" w:rsidRPr="00E43AD0" w:rsidRDefault="0045347A" w:rsidP="0045347A">
            <w:pPr>
              <w:pStyle w:val="Contenudetableau"/>
              <w:snapToGrid w:val="0"/>
            </w:pPr>
          </w:p>
        </w:tc>
      </w:tr>
      <w:tr w:rsidR="0045347A" w:rsidRPr="00E43AD0" w14:paraId="53138F13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</w:trPr>
        <w:tc>
          <w:tcPr>
            <w:tcW w:w="1148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51115A" w14:textId="77777777" w:rsidR="0045347A" w:rsidRPr="009F7921" w:rsidRDefault="0045347A" w:rsidP="0045347A">
            <w:pPr>
              <w:pStyle w:val="Contenudetableau"/>
              <w:snapToGrid w:val="0"/>
              <w:jc w:val="center"/>
              <w:rPr>
                <w:b/>
                <w:sz w:val="20"/>
                <w:szCs w:val="20"/>
              </w:rPr>
            </w:pPr>
            <w:r w:rsidRPr="009F7921">
              <w:rPr>
                <w:b/>
                <w:color w:val="F6C5AC"/>
                <w:sz w:val="20"/>
                <w:szCs w:val="20"/>
              </w:rPr>
              <w:t>Liste des allergènes majeurs</w:t>
            </w:r>
          </w:p>
        </w:tc>
      </w:tr>
      <w:tr w:rsidR="0045347A" w:rsidRPr="00E43AD0" w14:paraId="1ED5AB9B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  <w:trHeight w:val="2061"/>
        </w:trPr>
        <w:tc>
          <w:tcPr>
            <w:tcW w:w="1148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9C87" w14:textId="77777777" w:rsidR="0045347A" w:rsidRPr="000C0A17" w:rsidRDefault="0045347A" w:rsidP="0045347A">
            <w:pPr>
              <w:pStyle w:val="Contenudetableau"/>
              <w:snapToGrid w:val="0"/>
              <w:jc w:val="center"/>
              <w:rPr>
                <w:bCs/>
                <w:sz w:val="28"/>
                <w:szCs w:val="28"/>
              </w:rPr>
            </w:pPr>
            <w:r w:rsidRPr="000F23C9">
              <w:rPr>
                <w:noProof/>
                <w:sz w:val="28"/>
                <w:szCs w:val="28"/>
              </w:rPr>
              <w:drawing>
                <wp:inline distT="0" distB="0" distL="0" distR="0" wp14:anchorId="4D02D928" wp14:editId="0151AD00">
                  <wp:extent cx="7153275" cy="1314450"/>
                  <wp:effectExtent l="0" t="0" r="0" b="0"/>
                  <wp:docPr id="90" name="Image 3" descr="RÃ©sultat de recherche d'images pour &quot;les 14 allergÃ¨nes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Ã©sultat de recherche d'images pour &quot;les 14 allergÃ¨nes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53275" cy="1314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347A" w:rsidRPr="004E5168" w14:paraId="12BAD3FA" w14:textId="77777777" w:rsidTr="0061655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155"/>
        </w:trPr>
        <w:tc>
          <w:tcPr>
            <w:tcW w:w="2546" w:type="dxa"/>
            <w:gridSpan w:val="2"/>
            <w:vAlign w:val="center"/>
          </w:tcPr>
          <w:p w14:paraId="06251481" w14:textId="77777777" w:rsidR="0045347A" w:rsidRDefault="0045347A" w:rsidP="0045347A">
            <w:pPr>
              <w:rPr>
                <w:b/>
                <w:color w:val="FF0000"/>
              </w:rPr>
            </w:pPr>
            <w:r w:rsidRPr="000F23C9">
              <w:rPr>
                <w:noProof/>
                <w:color w:val="99CC00"/>
                <w:sz w:val="22"/>
                <w:szCs w:val="22"/>
              </w:rPr>
              <w:drawing>
                <wp:inline distT="0" distB="0" distL="0" distR="0" wp14:anchorId="356687D5" wp14:editId="3975BE03">
                  <wp:extent cx="1295400" cy="647700"/>
                  <wp:effectExtent l="0" t="0" r="0" b="0"/>
                  <wp:docPr id="45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7905F5F" w14:textId="77777777" w:rsidR="0045347A" w:rsidRPr="004E5168" w:rsidRDefault="0045347A" w:rsidP="0045347A">
            <w:pPr>
              <w:rPr>
                <w:b/>
                <w:color w:val="FF0000"/>
              </w:rPr>
            </w:pPr>
          </w:p>
        </w:tc>
        <w:tc>
          <w:tcPr>
            <w:tcW w:w="2555" w:type="dxa"/>
            <w:vAlign w:val="center"/>
          </w:tcPr>
          <w:p w14:paraId="58A7966D" w14:textId="77777777" w:rsidR="0045347A" w:rsidRDefault="0045347A" w:rsidP="0045347A">
            <w:pPr>
              <w:rPr>
                <w:b/>
                <w:color w:val="FF0000"/>
                <w:highlight w:val="yellow"/>
              </w:rPr>
            </w:pPr>
            <w:r w:rsidRPr="000F23C9">
              <w:rPr>
                <w:noProof/>
                <w:color w:val="3366FF"/>
                <w:sz w:val="22"/>
                <w:szCs w:val="22"/>
              </w:rPr>
              <w:drawing>
                <wp:inline distT="0" distB="0" distL="0" distR="0" wp14:anchorId="750750E7" wp14:editId="34B7A9A0">
                  <wp:extent cx="1428750" cy="581025"/>
                  <wp:effectExtent l="0" t="0" r="0" b="0"/>
                  <wp:docPr id="46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42C86A" w14:textId="77777777" w:rsidR="0045347A" w:rsidRPr="00166D02" w:rsidRDefault="0045347A" w:rsidP="0045347A">
            <w:pPr>
              <w:rPr>
                <w:b/>
                <w:color w:val="FF0000"/>
                <w:highlight w:val="yellow"/>
              </w:rPr>
            </w:pPr>
          </w:p>
        </w:tc>
        <w:tc>
          <w:tcPr>
            <w:tcW w:w="3727" w:type="dxa"/>
            <w:gridSpan w:val="2"/>
            <w:vAlign w:val="center"/>
          </w:tcPr>
          <w:p w14:paraId="0D0F44CE" w14:textId="77777777" w:rsidR="0045347A" w:rsidRPr="004E5168" w:rsidRDefault="0045347A" w:rsidP="0045347A">
            <w:pPr>
              <w:rPr>
                <w:b/>
                <w:color w:val="FF0000"/>
              </w:rPr>
            </w:pPr>
            <w:r w:rsidRPr="00DE70E2">
              <w:rPr>
                <w:noProof/>
              </w:rPr>
              <w:drawing>
                <wp:inline distT="0" distB="0" distL="0" distR="0" wp14:anchorId="04F334C6" wp14:editId="013C34A6">
                  <wp:extent cx="2095500" cy="704850"/>
                  <wp:effectExtent l="0" t="0" r="0" b="0"/>
                  <wp:docPr id="47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57" w:type="dxa"/>
            <w:gridSpan w:val="2"/>
            <w:vAlign w:val="center"/>
          </w:tcPr>
          <w:p w14:paraId="1DCF5274" w14:textId="77777777" w:rsidR="0045347A" w:rsidRDefault="0045347A" w:rsidP="0045347A">
            <w:pPr>
              <w:rPr>
                <w:b/>
                <w:color w:val="FF0000"/>
              </w:rPr>
            </w:pPr>
            <w:r w:rsidRPr="000F23C9">
              <w:rPr>
                <w:noProof/>
                <w:color w:val="339966"/>
                <w:sz w:val="22"/>
                <w:szCs w:val="22"/>
              </w:rPr>
              <w:drawing>
                <wp:inline distT="0" distB="0" distL="0" distR="0" wp14:anchorId="7DBC77ED" wp14:editId="4251C512">
                  <wp:extent cx="1295400" cy="752475"/>
                  <wp:effectExtent l="0" t="0" r="0" b="0"/>
                  <wp:docPr id="48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9AE7C9" w14:textId="77777777" w:rsidR="0045347A" w:rsidRPr="004E5168" w:rsidRDefault="0045347A" w:rsidP="0045347A">
            <w:pPr>
              <w:rPr>
                <w:b/>
                <w:color w:val="FF0000"/>
              </w:rPr>
            </w:pPr>
          </w:p>
        </w:tc>
      </w:tr>
    </w:tbl>
    <w:p w14:paraId="69F16D1B" w14:textId="49A22287" w:rsidR="002D3A72" w:rsidRDefault="0019721E" w:rsidP="00E54E7E">
      <w:r>
        <w:tab/>
        <w:t>Le Proviseur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 Secrétaire Général</w:t>
      </w:r>
      <w:r w:rsidR="00B842AB">
        <w:t>e</w:t>
      </w:r>
      <w:r w:rsidR="002D3A72">
        <w:tab/>
        <w:t>Laurent BOUILLIN</w:t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  <w:t>Patricia UNIQUE</w:t>
      </w:r>
    </w:p>
    <w:sectPr w:rsidR="002D3A72" w:rsidSect="00496DD5">
      <w:footnotePr>
        <w:pos w:val="beneathText"/>
      </w:footnotePr>
      <w:pgSz w:w="11906" w:h="16838" w:code="9"/>
      <w:pgMar w:top="238" w:right="284" w:bottom="232" w:left="28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33C5D"/>
    <w:multiLevelType w:val="hybridMultilevel"/>
    <w:tmpl w:val="D808649C"/>
    <w:lvl w:ilvl="0" w:tplc="040C000F">
      <w:start w:val="1"/>
      <w:numFmt w:val="decimal"/>
      <w:lvlText w:val="%1."/>
      <w:lvlJc w:val="left"/>
      <w:pPr>
        <w:ind w:left="735" w:hanging="360"/>
      </w:pPr>
    </w:lvl>
    <w:lvl w:ilvl="1" w:tplc="040C0019" w:tentative="1">
      <w:start w:val="1"/>
      <w:numFmt w:val="lowerLetter"/>
      <w:lvlText w:val="%2."/>
      <w:lvlJc w:val="left"/>
      <w:pPr>
        <w:ind w:left="1455" w:hanging="360"/>
      </w:pPr>
    </w:lvl>
    <w:lvl w:ilvl="2" w:tplc="040C001B" w:tentative="1">
      <w:start w:val="1"/>
      <w:numFmt w:val="lowerRoman"/>
      <w:lvlText w:val="%3."/>
      <w:lvlJc w:val="right"/>
      <w:pPr>
        <w:ind w:left="2175" w:hanging="180"/>
      </w:pPr>
    </w:lvl>
    <w:lvl w:ilvl="3" w:tplc="040C000F" w:tentative="1">
      <w:start w:val="1"/>
      <w:numFmt w:val="decimal"/>
      <w:lvlText w:val="%4."/>
      <w:lvlJc w:val="left"/>
      <w:pPr>
        <w:ind w:left="2895" w:hanging="360"/>
      </w:pPr>
    </w:lvl>
    <w:lvl w:ilvl="4" w:tplc="040C0019" w:tentative="1">
      <w:start w:val="1"/>
      <w:numFmt w:val="lowerLetter"/>
      <w:lvlText w:val="%5."/>
      <w:lvlJc w:val="left"/>
      <w:pPr>
        <w:ind w:left="3615" w:hanging="360"/>
      </w:pPr>
    </w:lvl>
    <w:lvl w:ilvl="5" w:tplc="040C001B" w:tentative="1">
      <w:start w:val="1"/>
      <w:numFmt w:val="lowerRoman"/>
      <w:lvlText w:val="%6."/>
      <w:lvlJc w:val="right"/>
      <w:pPr>
        <w:ind w:left="4335" w:hanging="180"/>
      </w:pPr>
    </w:lvl>
    <w:lvl w:ilvl="6" w:tplc="040C000F" w:tentative="1">
      <w:start w:val="1"/>
      <w:numFmt w:val="decimal"/>
      <w:lvlText w:val="%7."/>
      <w:lvlJc w:val="left"/>
      <w:pPr>
        <w:ind w:left="5055" w:hanging="360"/>
      </w:pPr>
    </w:lvl>
    <w:lvl w:ilvl="7" w:tplc="040C0019" w:tentative="1">
      <w:start w:val="1"/>
      <w:numFmt w:val="lowerLetter"/>
      <w:lvlText w:val="%8."/>
      <w:lvlJc w:val="left"/>
      <w:pPr>
        <w:ind w:left="5775" w:hanging="360"/>
      </w:pPr>
    </w:lvl>
    <w:lvl w:ilvl="8" w:tplc="040C001B" w:tentative="1">
      <w:start w:val="1"/>
      <w:numFmt w:val="lowerRoman"/>
      <w:lvlText w:val="%9."/>
      <w:lvlJc w:val="right"/>
      <w:pPr>
        <w:ind w:left="6495" w:hanging="180"/>
      </w:pPr>
    </w:lvl>
  </w:abstractNum>
  <w:num w:numId="1" w16cid:durableId="897516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653"/>
    <w:rsid w:val="000112A9"/>
    <w:rsid w:val="000205C1"/>
    <w:rsid w:val="000364B9"/>
    <w:rsid w:val="00046F0D"/>
    <w:rsid w:val="000507DC"/>
    <w:rsid w:val="00066344"/>
    <w:rsid w:val="00076DFA"/>
    <w:rsid w:val="00092FE1"/>
    <w:rsid w:val="00094C0B"/>
    <w:rsid w:val="0009616A"/>
    <w:rsid w:val="000A19CB"/>
    <w:rsid w:val="000C0A17"/>
    <w:rsid w:val="000D56A4"/>
    <w:rsid w:val="000F23C9"/>
    <w:rsid w:val="001120BD"/>
    <w:rsid w:val="00112924"/>
    <w:rsid w:val="00113215"/>
    <w:rsid w:val="00127A0D"/>
    <w:rsid w:val="00151BAA"/>
    <w:rsid w:val="001572E2"/>
    <w:rsid w:val="00166D02"/>
    <w:rsid w:val="00171E72"/>
    <w:rsid w:val="001818FA"/>
    <w:rsid w:val="001910BE"/>
    <w:rsid w:val="0019721E"/>
    <w:rsid w:val="001A1BD9"/>
    <w:rsid w:val="001B6092"/>
    <w:rsid w:val="001D347B"/>
    <w:rsid w:val="001E4087"/>
    <w:rsid w:val="00234901"/>
    <w:rsid w:val="00244B0B"/>
    <w:rsid w:val="002536C1"/>
    <w:rsid w:val="00260CEE"/>
    <w:rsid w:val="0026682A"/>
    <w:rsid w:val="002916C3"/>
    <w:rsid w:val="00292059"/>
    <w:rsid w:val="002954EC"/>
    <w:rsid w:val="002B6CEA"/>
    <w:rsid w:val="002C765C"/>
    <w:rsid w:val="002D3A72"/>
    <w:rsid w:val="002F7B9B"/>
    <w:rsid w:val="0032121D"/>
    <w:rsid w:val="003222AF"/>
    <w:rsid w:val="00323CFE"/>
    <w:rsid w:val="0033209D"/>
    <w:rsid w:val="00355131"/>
    <w:rsid w:val="0039202A"/>
    <w:rsid w:val="00393E48"/>
    <w:rsid w:val="00395AFA"/>
    <w:rsid w:val="003A2A89"/>
    <w:rsid w:val="003A4A2D"/>
    <w:rsid w:val="003C6CA5"/>
    <w:rsid w:val="003D3F03"/>
    <w:rsid w:val="003F41F8"/>
    <w:rsid w:val="0040363D"/>
    <w:rsid w:val="004064DE"/>
    <w:rsid w:val="004179A1"/>
    <w:rsid w:val="00433CFE"/>
    <w:rsid w:val="00442CB4"/>
    <w:rsid w:val="0045347A"/>
    <w:rsid w:val="00456296"/>
    <w:rsid w:val="00457636"/>
    <w:rsid w:val="00460865"/>
    <w:rsid w:val="00460D23"/>
    <w:rsid w:val="00476668"/>
    <w:rsid w:val="00496DD5"/>
    <w:rsid w:val="004A1DDA"/>
    <w:rsid w:val="004B16A1"/>
    <w:rsid w:val="004B41D9"/>
    <w:rsid w:val="004D4BC6"/>
    <w:rsid w:val="004E5168"/>
    <w:rsid w:val="004E72CA"/>
    <w:rsid w:val="00505DED"/>
    <w:rsid w:val="00513E9B"/>
    <w:rsid w:val="00520690"/>
    <w:rsid w:val="00522463"/>
    <w:rsid w:val="005235B7"/>
    <w:rsid w:val="00536595"/>
    <w:rsid w:val="00537C24"/>
    <w:rsid w:val="00543562"/>
    <w:rsid w:val="00543F46"/>
    <w:rsid w:val="00562384"/>
    <w:rsid w:val="0056503D"/>
    <w:rsid w:val="0057662E"/>
    <w:rsid w:val="00583FE1"/>
    <w:rsid w:val="0059319F"/>
    <w:rsid w:val="005A607D"/>
    <w:rsid w:val="005E2777"/>
    <w:rsid w:val="005F0065"/>
    <w:rsid w:val="00605EED"/>
    <w:rsid w:val="00606B27"/>
    <w:rsid w:val="006123F9"/>
    <w:rsid w:val="00616555"/>
    <w:rsid w:val="00620922"/>
    <w:rsid w:val="00620B43"/>
    <w:rsid w:val="0062594E"/>
    <w:rsid w:val="00630271"/>
    <w:rsid w:val="00635AB3"/>
    <w:rsid w:val="006362B8"/>
    <w:rsid w:val="00643E4F"/>
    <w:rsid w:val="00650264"/>
    <w:rsid w:val="00676AAB"/>
    <w:rsid w:val="006806E4"/>
    <w:rsid w:val="00683614"/>
    <w:rsid w:val="0068452D"/>
    <w:rsid w:val="006938E0"/>
    <w:rsid w:val="006B2302"/>
    <w:rsid w:val="006C3DC5"/>
    <w:rsid w:val="006D3BF4"/>
    <w:rsid w:val="006E4F73"/>
    <w:rsid w:val="006F19D0"/>
    <w:rsid w:val="007173D5"/>
    <w:rsid w:val="00745BF5"/>
    <w:rsid w:val="00750F40"/>
    <w:rsid w:val="007552DD"/>
    <w:rsid w:val="00762B74"/>
    <w:rsid w:val="007635E0"/>
    <w:rsid w:val="00764925"/>
    <w:rsid w:val="0077215F"/>
    <w:rsid w:val="00772846"/>
    <w:rsid w:val="00775AB2"/>
    <w:rsid w:val="00787EC7"/>
    <w:rsid w:val="00794F7C"/>
    <w:rsid w:val="007B4E95"/>
    <w:rsid w:val="007C363B"/>
    <w:rsid w:val="007C3B00"/>
    <w:rsid w:val="007C4AF2"/>
    <w:rsid w:val="007C5408"/>
    <w:rsid w:val="007F13EF"/>
    <w:rsid w:val="00804625"/>
    <w:rsid w:val="0081050A"/>
    <w:rsid w:val="00817543"/>
    <w:rsid w:val="008212FB"/>
    <w:rsid w:val="00842DDE"/>
    <w:rsid w:val="0089515D"/>
    <w:rsid w:val="008A1F07"/>
    <w:rsid w:val="008B698B"/>
    <w:rsid w:val="008C0639"/>
    <w:rsid w:val="008C3A85"/>
    <w:rsid w:val="008C41E0"/>
    <w:rsid w:val="008F31C8"/>
    <w:rsid w:val="008F7EDE"/>
    <w:rsid w:val="00923FA2"/>
    <w:rsid w:val="00924B2F"/>
    <w:rsid w:val="0094029A"/>
    <w:rsid w:val="0094234F"/>
    <w:rsid w:val="00944F9E"/>
    <w:rsid w:val="0095247D"/>
    <w:rsid w:val="0095345C"/>
    <w:rsid w:val="00956D02"/>
    <w:rsid w:val="0096240B"/>
    <w:rsid w:val="0096320E"/>
    <w:rsid w:val="00963E1F"/>
    <w:rsid w:val="00984CF4"/>
    <w:rsid w:val="00994561"/>
    <w:rsid w:val="00994F67"/>
    <w:rsid w:val="009C3B2F"/>
    <w:rsid w:val="009C6A7A"/>
    <w:rsid w:val="009D3C73"/>
    <w:rsid w:val="009E2DED"/>
    <w:rsid w:val="009E699F"/>
    <w:rsid w:val="009F2F67"/>
    <w:rsid w:val="009F78B9"/>
    <w:rsid w:val="009F7921"/>
    <w:rsid w:val="00A11B92"/>
    <w:rsid w:val="00A20CE8"/>
    <w:rsid w:val="00A22AF4"/>
    <w:rsid w:val="00A27F44"/>
    <w:rsid w:val="00A36D52"/>
    <w:rsid w:val="00A50A34"/>
    <w:rsid w:val="00A5207F"/>
    <w:rsid w:val="00A55F14"/>
    <w:rsid w:val="00A6314D"/>
    <w:rsid w:val="00A705CC"/>
    <w:rsid w:val="00A72DE3"/>
    <w:rsid w:val="00A95753"/>
    <w:rsid w:val="00AA6971"/>
    <w:rsid w:val="00AA79AC"/>
    <w:rsid w:val="00AD0662"/>
    <w:rsid w:val="00AD7BCE"/>
    <w:rsid w:val="00AE4A07"/>
    <w:rsid w:val="00AE56EA"/>
    <w:rsid w:val="00B13D5B"/>
    <w:rsid w:val="00B20A66"/>
    <w:rsid w:val="00B3026E"/>
    <w:rsid w:val="00B366D6"/>
    <w:rsid w:val="00B444A8"/>
    <w:rsid w:val="00B50404"/>
    <w:rsid w:val="00B53ACD"/>
    <w:rsid w:val="00B60AFC"/>
    <w:rsid w:val="00B842AB"/>
    <w:rsid w:val="00B8662C"/>
    <w:rsid w:val="00BA3701"/>
    <w:rsid w:val="00BA6878"/>
    <w:rsid w:val="00BB0A86"/>
    <w:rsid w:val="00BB2817"/>
    <w:rsid w:val="00BC72A1"/>
    <w:rsid w:val="00BD07E4"/>
    <w:rsid w:val="00BF3C5C"/>
    <w:rsid w:val="00C07AC9"/>
    <w:rsid w:val="00C16B24"/>
    <w:rsid w:val="00C2101B"/>
    <w:rsid w:val="00C22671"/>
    <w:rsid w:val="00C53184"/>
    <w:rsid w:val="00C64BDB"/>
    <w:rsid w:val="00C70616"/>
    <w:rsid w:val="00C75EF8"/>
    <w:rsid w:val="00C82FD7"/>
    <w:rsid w:val="00C96F79"/>
    <w:rsid w:val="00CA2B81"/>
    <w:rsid w:val="00CB2E77"/>
    <w:rsid w:val="00CD3409"/>
    <w:rsid w:val="00CD39D6"/>
    <w:rsid w:val="00CD4A47"/>
    <w:rsid w:val="00CE4974"/>
    <w:rsid w:val="00D04935"/>
    <w:rsid w:val="00D076A1"/>
    <w:rsid w:val="00D1374E"/>
    <w:rsid w:val="00D15C91"/>
    <w:rsid w:val="00D46C4A"/>
    <w:rsid w:val="00D47EDC"/>
    <w:rsid w:val="00D633D3"/>
    <w:rsid w:val="00D74653"/>
    <w:rsid w:val="00D847C2"/>
    <w:rsid w:val="00D92FA8"/>
    <w:rsid w:val="00D97325"/>
    <w:rsid w:val="00D97B8D"/>
    <w:rsid w:val="00DA3E5D"/>
    <w:rsid w:val="00DB3C8A"/>
    <w:rsid w:val="00DD445C"/>
    <w:rsid w:val="00DE1637"/>
    <w:rsid w:val="00E1470C"/>
    <w:rsid w:val="00E17434"/>
    <w:rsid w:val="00E17B9C"/>
    <w:rsid w:val="00E24660"/>
    <w:rsid w:val="00E4351A"/>
    <w:rsid w:val="00E43AD0"/>
    <w:rsid w:val="00E47B00"/>
    <w:rsid w:val="00E54E7E"/>
    <w:rsid w:val="00E5581A"/>
    <w:rsid w:val="00E73EC5"/>
    <w:rsid w:val="00E93514"/>
    <w:rsid w:val="00EA0030"/>
    <w:rsid w:val="00EB174A"/>
    <w:rsid w:val="00EB208B"/>
    <w:rsid w:val="00EC7AF2"/>
    <w:rsid w:val="00ED3EB8"/>
    <w:rsid w:val="00ED511B"/>
    <w:rsid w:val="00EE4752"/>
    <w:rsid w:val="00EF0C0A"/>
    <w:rsid w:val="00F17A6B"/>
    <w:rsid w:val="00F206CA"/>
    <w:rsid w:val="00F431D7"/>
    <w:rsid w:val="00F44739"/>
    <w:rsid w:val="00F459B2"/>
    <w:rsid w:val="00F5117C"/>
    <w:rsid w:val="00F672AB"/>
    <w:rsid w:val="00F70226"/>
    <w:rsid w:val="00F777B4"/>
    <w:rsid w:val="00F82389"/>
    <w:rsid w:val="00F831DA"/>
    <w:rsid w:val="00F8374C"/>
    <w:rsid w:val="00F86125"/>
    <w:rsid w:val="00F87B4A"/>
    <w:rsid w:val="00F95240"/>
    <w:rsid w:val="00FA605A"/>
    <w:rsid w:val="00FE39AA"/>
    <w:rsid w:val="00FE4CE9"/>
    <w:rsid w:val="00FF2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31C76"/>
  <w15:chartTrackingRefBased/>
  <w15:docId w15:val="{AA9BCD26-871C-4E25-8AFF-027C21B9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99"/>
    <w:lsdException w:name="Grid Table 2" w:uiPriority="99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pertoire">
    <w:name w:val="Répertoire"/>
    <w:basedOn w:val="Normal"/>
    <w:qFormat/>
    <w:pPr>
      <w:suppressLineNumbers/>
    </w:pPr>
    <w:rPr>
      <w:rFonts w:cs="Tahoma"/>
    </w:r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  <w:i/>
      <w:iCs/>
    </w:rPr>
  </w:style>
  <w:style w:type="table" w:styleId="Grilledutableau">
    <w:name w:val="Table Grid"/>
    <w:basedOn w:val="TableauNormal"/>
    <w:rsid w:val="007C4AF2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ar"/>
    <w:qFormat/>
    <w:rsid w:val="00A20CE8"/>
  </w:style>
  <w:style w:type="character" w:customStyle="1" w:styleId="Style1Car">
    <w:name w:val="Style1 Car"/>
    <w:link w:val="Style1"/>
    <w:rsid w:val="00A20CE8"/>
    <w:rPr>
      <w:rFonts w:eastAsia="Lucida Sans Unicode"/>
      <w:sz w:val="24"/>
      <w:szCs w:val="24"/>
    </w:rPr>
  </w:style>
  <w:style w:type="paragraph" w:customStyle="1" w:styleId="Index">
    <w:name w:val="Index"/>
    <w:basedOn w:val="Normal"/>
    <w:qFormat/>
    <w:rsid w:val="001D347B"/>
    <w:pPr>
      <w:suppressLineNumbers/>
    </w:pPr>
    <w:rPr>
      <w:rFonts w:cs="Lucida Sans"/>
    </w:rPr>
  </w:style>
  <w:style w:type="paragraph" w:customStyle="1" w:styleId="Titredetableauuser">
    <w:name w:val="Titre de tableau (user)"/>
    <w:basedOn w:val="Normal"/>
    <w:qFormat/>
    <w:rsid w:val="007173D5"/>
    <w:pPr>
      <w:suppressLineNumbers/>
      <w:jc w:val="center"/>
    </w:pPr>
    <w:rPr>
      <w:b/>
      <w:bCs/>
      <w:i/>
      <w:iCs/>
    </w:rPr>
  </w:style>
  <w:style w:type="paragraph" w:customStyle="1" w:styleId="Contenudetableauuser">
    <w:name w:val="Contenu de tableau (user)"/>
    <w:basedOn w:val="Normal"/>
    <w:qFormat/>
    <w:rsid w:val="007173D5"/>
    <w:pPr>
      <w:suppressLineNumbers/>
    </w:pPr>
  </w:style>
  <w:style w:type="numbering" w:customStyle="1" w:styleId="Pasdeliste">
    <w:name w:val="Pas de liste"/>
    <w:uiPriority w:val="99"/>
    <w:semiHidden/>
    <w:unhideWhenUsed/>
    <w:qFormat/>
    <w:rsid w:val="00FA605A"/>
  </w:style>
  <w:style w:type="paragraph" w:customStyle="1" w:styleId="Contenudecadre">
    <w:name w:val="Contenu de cadre"/>
    <w:basedOn w:val="Normal"/>
    <w:qFormat/>
    <w:rsid w:val="003F41F8"/>
  </w:style>
  <w:style w:type="character" w:customStyle="1" w:styleId="HeaderChar">
    <w:name w:val="Header Char"/>
    <w:basedOn w:val="Policepardfaut"/>
    <w:uiPriority w:val="99"/>
    <w:rsid w:val="0062594E"/>
  </w:style>
  <w:style w:type="character" w:customStyle="1" w:styleId="Heading8Char">
    <w:name w:val="Heading 8 Char"/>
    <w:basedOn w:val="Policepardfaut"/>
    <w:uiPriority w:val="9"/>
    <w:rsid w:val="00650264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IntenseQuoteChar">
    <w:name w:val="Intense Quote Char"/>
    <w:basedOn w:val="Policepardfaut"/>
    <w:uiPriority w:val="30"/>
    <w:rsid w:val="00650264"/>
    <w:rPr>
      <w:i/>
      <w:iCs/>
      <w:color w:val="0F4761" w:themeColor="accent1" w:themeShade="BF"/>
    </w:rPr>
  </w:style>
  <w:style w:type="character" w:customStyle="1" w:styleId="Heading7Char">
    <w:name w:val="Heading 7 Char"/>
    <w:basedOn w:val="Policepardfaut"/>
    <w:uiPriority w:val="9"/>
    <w:rsid w:val="00650264"/>
    <w:rPr>
      <w:rFonts w:ascii="Arial" w:eastAsia="Arial" w:hAnsi="Arial" w:cs="Arial"/>
      <w:color w:val="595959" w:themeColor="text1" w:themeTint="A6"/>
    </w:rPr>
  </w:style>
  <w:style w:type="table" w:styleId="TableauGrille2">
    <w:name w:val="Grid Table 2"/>
    <w:basedOn w:val="TableauNormal"/>
    <w:uiPriority w:val="99"/>
    <w:rsid w:val="0061655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1Light-Accent1">
    <w:name w:val="Grid Table 1 Light - Accent 1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81C9EA" w:themeColor="accent1" w:themeTint="67"/>
        <w:left w:val="single" w:sz="4" w:space="0" w:color="81C9EA" w:themeColor="accent1" w:themeTint="67"/>
        <w:bottom w:val="single" w:sz="4" w:space="0" w:color="81C9EA" w:themeColor="accent1" w:themeTint="67"/>
        <w:right w:val="single" w:sz="4" w:space="0" w:color="81C9EA" w:themeColor="accent1" w:themeTint="67"/>
        <w:insideH w:val="single" w:sz="4" w:space="0" w:color="81C9EA" w:themeColor="accent1" w:themeTint="67"/>
        <w:insideV w:val="single" w:sz="4" w:space="0" w:color="81C9EA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AB2E1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1C9EA" w:themeColor="accent1" w:themeTint="67"/>
          <w:left w:val="single" w:sz="4" w:space="0" w:color="81C9EA" w:themeColor="accent1" w:themeTint="67"/>
          <w:bottom w:val="single" w:sz="4" w:space="0" w:color="81C9EA" w:themeColor="accent1" w:themeTint="67"/>
          <w:right w:val="single" w:sz="4" w:space="0" w:color="81C9EA" w:themeColor="accent1" w:themeTint="67"/>
        </w:tcBorders>
      </w:tcPr>
    </w:tblStylePr>
  </w:style>
  <w:style w:type="table" w:styleId="TableauGrille1Clair">
    <w:name w:val="Grid Table 1 Light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45347A"/>
    <w:tblPr>
      <w:tblStyleRowBandSize w:val="1"/>
      <w:tblStyleColBandSize w:val="1"/>
      <w:tblBorders>
        <w:top w:val="single" w:sz="4" w:space="0" w:color="B2E5A0" w:themeColor="accent6" w:themeTint="67"/>
        <w:left w:val="single" w:sz="4" w:space="0" w:color="B2E5A0" w:themeColor="accent6" w:themeTint="67"/>
        <w:bottom w:val="single" w:sz="4" w:space="0" w:color="B2E5A0" w:themeColor="accent6" w:themeTint="67"/>
        <w:right w:val="single" w:sz="4" w:space="0" w:color="B2E5A0" w:themeColor="accent6" w:themeTint="67"/>
        <w:insideH w:val="single" w:sz="4" w:space="0" w:color="B2E5A0" w:themeColor="accent6" w:themeTint="67"/>
        <w:insideV w:val="single" w:sz="4" w:space="0" w:color="B2E5A0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0D976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E5A0" w:themeColor="accent6" w:themeTint="67"/>
          <w:left w:val="single" w:sz="4" w:space="0" w:color="B2E5A0" w:themeColor="accent6" w:themeTint="67"/>
          <w:bottom w:val="single" w:sz="4" w:space="0" w:color="B2E5A0" w:themeColor="accent6" w:themeTint="67"/>
          <w:right w:val="single" w:sz="4" w:space="0" w:color="B2E5A0" w:themeColor="accent6" w:themeTint="67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8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ndance1\Documents\ANNEE%202025\MENU\Menu%20du%2017%20au%2021%20mars%202025%20-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DC1737AB10424C91BA15CC3649769F" ma:contentTypeVersion="4" ma:contentTypeDescription="Crée un document." ma:contentTypeScope="" ma:versionID="2cecd5b481c3042b54e8a16265eedd3b">
  <xsd:schema xmlns:xsd="http://www.w3.org/2001/XMLSchema" xmlns:xs="http://www.w3.org/2001/XMLSchema" xmlns:p="http://schemas.microsoft.com/office/2006/metadata/properties" xmlns:ns3="0fd8b9ab-2bf3-48f1-b062-a42b00e9c398" targetNamespace="http://schemas.microsoft.com/office/2006/metadata/properties" ma:root="true" ma:fieldsID="93064c23c7e4a8b0e302b89a42f780b7" ns3:_="">
    <xsd:import namespace="0fd8b9ab-2bf3-48f1-b062-a42b00e9c39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b9ab-2bf3-48f1-b062-a42b00e9c3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523F0A6-FC4B-4EC3-848B-E25373B11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8b9ab-2bf3-48f1-b062-a42b00e9c3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9C4029B-137E-4D8C-B943-4EDCB0A9B2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0F7F0D5-FCBD-44A3-A481-8850F8F391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Menu du 17 au 21 mars 2025 -</Template>
  <TotalTime>18</TotalTime>
  <Pages>1</Pages>
  <Words>230</Words>
  <Characters>1233</Characters>
  <Application>Microsoft Office Word</Application>
  <DocSecurity>0</DocSecurity>
  <Lines>85</Lines>
  <Paragraphs>58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MENUS</vt:lpstr>
    </vt:vector>
  </TitlesOfParts>
  <Company>Lycée Murat</Company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MENUS</dc:title>
  <dc:subject/>
  <dc:creator>intendance1</dc:creator>
  <cp:keywords/>
  <dc:description/>
  <cp:lastModifiedBy>intendance lycee</cp:lastModifiedBy>
  <cp:revision>6</cp:revision>
  <cp:lastPrinted>2026-02-02T08:08:00Z</cp:lastPrinted>
  <dcterms:created xsi:type="dcterms:W3CDTF">2026-02-02T07:54:00Z</dcterms:created>
  <dcterms:modified xsi:type="dcterms:W3CDTF">2026-02-02T08:14:00Z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0x01010057DC1737AB10424C91BA15CC3649769F</vt:lpwstr>
  </property>
</Properties>
</file>