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A1A9369" w14:textId="77777777" w:rsidR="00151BAA" w:rsidRPr="0094029A" w:rsidRDefault="00E54E7E" w:rsidP="00433CFE">
      <w:pPr>
        <w:jc w:val="center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7F9F2FC9" wp14:editId="18F923EA">
                <wp:extent cx="7143750" cy="608965"/>
                <wp:effectExtent l="2540" t="0" r="0" b="0"/>
                <wp:docPr id="1324698490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459480" cy="424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B1EFF" w14:textId="42B43580" w:rsidR="00E54E7E" w:rsidRPr="00520690" w:rsidRDefault="00E54E7E" w:rsidP="00E54E7E">
                            <w:pPr>
                              <w:jc w:val="center"/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</w:pPr>
                            <w:r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MENU </w:t>
                            </w:r>
                            <w:r w:rsidR="00650264" w:rsidRPr="00520690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DU </w:t>
                            </w:r>
                            <w:r w:rsidR="00F329DE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23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AU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F329DE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27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F329DE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MARS</w:t>
                            </w:r>
                            <w:r w:rsidR="00650264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 xml:space="preserve"> </w:t>
                            </w:r>
                            <w:r w:rsidR="003222AF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202</w:t>
                            </w:r>
                            <w:r w:rsidR="00F8374C">
                              <w:rPr>
                                <w:rFonts w:ascii="Arial Black" w:hAnsi="Arial Black"/>
                                <w:color w:val="A603AB"/>
                                <w:sz w:val="32"/>
                                <w:szCs w:val="32"/>
                                <w14:shadow w14:blurRad="0" w14:dist="35941" w14:dir="2700000" w14:sx="100000" w14:sy="50000" w14:kx="2115830" w14:ky="0" w14:algn="bl">
                                  <w14:srgbClr w14:val="C0C0C0">
                                    <w14:alpha w14:val="20000"/>
                                  </w14:srgbClr>
                                </w14:shadow>
                                <w14:textOutline w14:w="12700" w14:cap="flat" w14:cmpd="sng" w14:algn="ctr">
                                  <w14:solidFill>
                                    <w14:srgbClr w14:val="EAEAEA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A603AB"/>
                                      </w14:gs>
                                      <w14:gs w14:pos="12000">
                                        <w14:srgbClr w14:val="E81766"/>
                                      </w14:gs>
                                      <w14:gs w14:pos="27000">
                                        <w14:srgbClr w14:val="EE3F17"/>
                                      </w14:gs>
                                      <w14:gs w14:pos="48000">
                                        <w14:srgbClr w14:val="FFFF00"/>
                                      </w14:gs>
                                      <w14:gs w14:pos="64999">
                                        <w14:srgbClr w14:val="1A8D48"/>
                                      </w14:gs>
                                      <w14:gs w14:pos="78999">
                                        <w14:srgbClr w14:val="0819FB"/>
                                      </w14:gs>
                                      <w14:gs w14:pos="100000">
                                        <w14:srgbClr w14:val="A603AB"/>
                                      </w14:gs>
                                    </w14:gsLst>
                                    <w14:lin w14:ang="0" w14:scaled="1"/>
                                  </w14:gradFill>
                                </w14:textFill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7F9F2FC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562.5pt;height:47.9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" filled="f" stroked="f">
                <o:lock v:ext="edit" shapetype="t"/>
                <v:textbox style="mso-fit-shape-to-text:t">
                  <w:txbxContent>
                    <w:p w14:paraId="2A9B1EFF" w14:textId="42B43580" w:rsidR="00E54E7E" w:rsidRPr="00520690" w:rsidRDefault="00E54E7E" w:rsidP="00E54E7E">
                      <w:pPr>
                        <w:jc w:val="center"/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</w:pPr>
                      <w:r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MENU </w:t>
                      </w:r>
                      <w:r w:rsidR="00650264" w:rsidRPr="00520690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DU </w:t>
                      </w:r>
                      <w:r w:rsidR="00F329DE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23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AU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F329DE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27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F329DE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MARS</w:t>
                      </w:r>
                      <w:r w:rsidR="00650264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 xml:space="preserve"> </w:t>
                      </w:r>
                      <w:r w:rsidR="003222AF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202</w:t>
                      </w:r>
                      <w:r w:rsidR="00F8374C">
                        <w:rPr>
                          <w:rFonts w:ascii="Arial Black" w:hAnsi="Arial Black"/>
                          <w:color w:val="A603AB"/>
                          <w:sz w:val="32"/>
                          <w:szCs w:val="32"/>
                          <w14:shadow w14:blurRad="0" w14:dist="35941" w14:dir="2700000" w14:sx="100000" w14:sy="50000" w14:kx="2115830" w14:ky="0" w14:algn="bl">
                            <w14:srgbClr w14:val="C0C0C0">
                              <w14:alpha w14:val="20000"/>
                            </w14:srgbClr>
                          </w14:shadow>
                          <w14:textOutline w14:w="12700" w14:cap="flat" w14:cmpd="sng" w14:algn="ctr">
                            <w14:solidFill>
                              <w14:srgbClr w14:val="EAEAEA"/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A603AB"/>
                                </w14:gs>
                                <w14:gs w14:pos="12000">
                                  <w14:srgbClr w14:val="E81766"/>
                                </w14:gs>
                                <w14:gs w14:pos="27000">
                                  <w14:srgbClr w14:val="EE3F17"/>
                                </w14:gs>
                                <w14:gs w14:pos="48000">
                                  <w14:srgbClr w14:val="FFFF00"/>
                                </w14:gs>
                                <w14:gs w14:pos="64999">
                                  <w14:srgbClr w14:val="1A8D48"/>
                                </w14:gs>
                                <w14:gs w14:pos="78999">
                                  <w14:srgbClr w14:val="0819FB"/>
                                </w14:gs>
                                <w14:gs w14:pos="100000">
                                  <w14:srgbClr w14:val="A603AB"/>
                                </w14:gs>
                              </w14:gsLst>
                              <w14:lin w14:ang="0" w14:scaled="1"/>
                            </w14:gradFill>
                          </w14:textFill>
                        </w:rPr>
                        <w:t>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1585" w:type="dxa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2"/>
        <w:gridCol w:w="844"/>
        <w:gridCol w:w="2555"/>
        <w:gridCol w:w="2271"/>
        <w:gridCol w:w="1456"/>
        <w:gridCol w:w="2654"/>
        <w:gridCol w:w="103"/>
      </w:tblGrid>
      <w:tr w:rsidR="00D633D3" w:rsidRPr="00E43AD0" w14:paraId="377196AA" w14:textId="77777777" w:rsidTr="0040363D">
        <w:trPr>
          <w:gridAfter w:val="1"/>
          <w:wAfter w:w="103" w:type="dxa"/>
          <w:trHeight w:val="174"/>
          <w:tblHeader/>
        </w:trPr>
        <w:tc>
          <w:tcPr>
            <w:tcW w:w="1702" w:type="dxa"/>
          </w:tcPr>
          <w:p w14:paraId="689616FB" w14:textId="77777777" w:rsidR="00D633D3" w:rsidRPr="00E43AD0" w:rsidRDefault="00D633D3" w:rsidP="00CE4974">
            <w:pPr>
              <w:pStyle w:val="Titredetableau"/>
              <w:jc w:val="left"/>
            </w:pPr>
          </w:p>
        </w:tc>
        <w:tc>
          <w:tcPr>
            <w:tcW w:w="5670" w:type="dxa"/>
            <w:gridSpan w:val="3"/>
          </w:tcPr>
          <w:p w14:paraId="60FC947E" w14:textId="77777777" w:rsidR="00D633D3" w:rsidRPr="00E54E7E" w:rsidRDefault="00D633D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DEJEUNE</w:t>
            </w:r>
            <w:r w:rsidR="006E4F73" w:rsidRPr="00E54E7E">
              <w:rPr>
                <w:b w:val="0"/>
                <w:i w:val="0"/>
                <w:iCs w:val="0"/>
              </w:rPr>
              <w:t>R</w:t>
            </w:r>
          </w:p>
        </w:tc>
        <w:tc>
          <w:tcPr>
            <w:tcW w:w="4110" w:type="dxa"/>
            <w:gridSpan w:val="2"/>
          </w:tcPr>
          <w:p w14:paraId="54D98289" w14:textId="77777777" w:rsidR="00D633D3" w:rsidRPr="00E54E7E" w:rsidRDefault="006E4F73" w:rsidP="006E4F73">
            <w:pPr>
              <w:pStyle w:val="Titredetableau"/>
              <w:rPr>
                <w:b w:val="0"/>
                <w:i w:val="0"/>
                <w:iCs w:val="0"/>
              </w:rPr>
            </w:pPr>
            <w:r w:rsidRPr="00E54E7E">
              <w:rPr>
                <w:b w:val="0"/>
                <w:i w:val="0"/>
                <w:iCs w:val="0"/>
              </w:rPr>
              <w:t>DINER</w:t>
            </w:r>
          </w:p>
        </w:tc>
      </w:tr>
      <w:tr w:rsidR="00F329DE" w:rsidRPr="00E43AD0" w14:paraId="6E7C2425" w14:textId="77777777" w:rsidTr="0040363D">
        <w:trPr>
          <w:gridAfter w:val="1"/>
          <w:wAfter w:w="103" w:type="dxa"/>
          <w:trHeight w:val="1754"/>
        </w:trPr>
        <w:tc>
          <w:tcPr>
            <w:tcW w:w="1702" w:type="dxa"/>
          </w:tcPr>
          <w:p w14:paraId="07C8251B" w14:textId="77777777" w:rsidR="00F329DE" w:rsidRPr="00166D02" w:rsidRDefault="00F329DE" w:rsidP="00F329D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24442BF1" w14:textId="56F7D27C" w:rsidR="00F329DE" w:rsidRPr="00166D02" w:rsidRDefault="00F329DE" w:rsidP="00F329DE">
            <w:pPr>
              <w:pStyle w:val="Contenudetableau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 xml:space="preserve">LUNDI </w:t>
            </w:r>
          </w:p>
          <w:p w14:paraId="665679B1" w14:textId="49F856E1" w:rsidR="00F329DE" w:rsidRPr="00166D02" w:rsidRDefault="00F329DE" w:rsidP="00F329DE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3BDEC4DD" w14:textId="3790C6EA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92D050"/>
              </w:rPr>
              <w:t>Salade verte</w:t>
            </w:r>
            <w:r w:rsidRPr="00456689">
              <w:t xml:space="preserve">/ </w:t>
            </w:r>
            <w:r w:rsidRPr="00456689">
              <w:rPr>
                <w:color w:val="EE0000"/>
              </w:rPr>
              <w:t>Œuf dur mayonnaise/Maquereau à la moutarde</w:t>
            </w:r>
          </w:p>
          <w:p w14:paraId="6C333258" w14:textId="261AA5C9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>Saucisse façon rougaille</w:t>
            </w:r>
            <w:r w:rsidR="00456689" w:rsidRPr="00456689">
              <w:rPr>
                <w:noProof/>
              </w:rPr>
              <w:drawing>
                <wp:inline distT="0" distB="0" distL="0" distR="0" wp14:anchorId="6756CDFC" wp14:editId="08291EB5">
                  <wp:extent cx="266700" cy="161925"/>
                  <wp:effectExtent l="0" t="0" r="0" b="0"/>
                  <wp:docPr id="1234480624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EE0000"/>
              </w:rPr>
              <w:t xml:space="preserve"> /Gratin de moules </w:t>
            </w:r>
          </w:p>
          <w:p w14:paraId="031F4592" w14:textId="57E365DE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E97132" w:themeColor="accent2"/>
              </w:rPr>
              <w:t>Riz</w:t>
            </w:r>
            <w:r w:rsidR="00456689" w:rsidRPr="00456689">
              <w:rPr>
                <w:color w:val="E97132" w:themeColor="accent2"/>
              </w:rPr>
              <w:t xml:space="preserve"> bio</w:t>
            </w:r>
            <w:r w:rsidRPr="00456689">
              <w:rPr>
                <w:color w:val="E97132" w:themeColor="accent2"/>
              </w:rPr>
              <w:t xml:space="preserve"> </w:t>
            </w:r>
            <w:r w:rsidR="00456689" w:rsidRPr="00456689">
              <w:rPr>
                <w:noProof/>
              </w:rPr>
              <w:drawing>
                <wp:inline distT="0" distB="0" distL="0" distR="0" wp14:anchorId="49C7CD17" wp14:editId="1113C439">
                  <wp:extent cx="247650" cy="200025"/>
                  <wp:effectExtent l="0" t="0" r="0" b="0"/>
                  <wp:docPr id="291822599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t>/</w:t>
            </w:r>
            <w:r w:rsidRPr="00456689">
              <w:rPr>
                <w:color w:val="92D050"/>
              </w:rPr>
              <w:t>Epinards bio</w:t>
            </w:r>
            <w:r w:rsidR="00456689" w:rsidRPr="00456689">
              <w:rPr>
                <w:noProof/>
              </w:rPr>
              <w:drawing>
                <wp:inline distT="0" distB="0" distL="0" distR="0" wp14:anchorId="3F9DE4A0" wp14:editId="27589216">
                  <wp:extent cx="247650" cy="200025"/>
                  <wp:effectExtent l="0" t="0" r="0" b="0"/>
                  <wp:docPr id="1708682963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92D050"/>
              </w:rPr>
              <w:t xml:space="preserve"> à la crème </w:t>
            </w:r>
          </w:p>
          <w:p w14:paraId="61BC9F38" w14:textId="246C969B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Morbier</w:t>
            </w:r>
            <w:r w:rsidR="00456689" w:rsidRPr="00456689">
              <w:rPr>
                <w:noProof/>
              </w:rPr>
              <w:drawing>
                <wp:inline distT="0" distB="0" distL="0" distR="0" wp14:anchorId="0E080A1B" wp14:editId="6578730A">
                  <wp:extent cx="180975" cy="171450"/>
                  <wp:effectExtent l="0" t="0" r="0" b="0"/>
                  <wp:docPr id="679352924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0070C0"/>
              </w:rPr>
              <w:t xml:space="preserve"> /Camembert </w:t>
            </w:r>
          </w:p>
          <w:p w14:paraId="7CF0866A" w14:textId="0BEC3893" w:rsidR="00F329DE" w:rsidRPr="00456689" w:rsidRDefault="00F329DE" w:rsidP="00F329DE">
            <w:pPr>
              <w:pStyle w:val="Contenudetableauuser"/>
              <w:snapToGrid w:val="0"/>
              <w:jc w:val="center"/>
              <w:rPr>
                <w:color w:val="92D050"/>
                <w:vertAlign w:val="superscript"/>
              </w:rPr>
            </w:pPr>
            <w:r w:rsidRPr="00456689">
              <w:rPr>
                <w:color w:val="92D050"/>
              </w:rPr>
              <w:t>Fruits /Compote bio</w:t>
            </w:r>
          </w:p>
        </w:tc>
        <w:tc>
          <w:tcPr>
            <w:tcW w:w="4110" w:type="dxa"/>
            <w:gridSpan w:val="2"/>
          </w:tcPr>
          <w:p w14:paraId="16D46D91" w14:textId="330D1BA6" w:rsidR="00F329DE" w:rsidRPr="00456689" w:rsidRDefault="00F329DE" w:rsidP="00F329DE">
            <w:pPr>
              <w:pStyle w:val="Titredetableau"/>
              <w:rPr>
                <w:i w:val="0"/>
                <w:iCs w:val="0"/>
                <w:sz w:val="32"/>
                <w:szCs w:val="32"/>
                <w:vertAlign w:val="superscript"/>
              </w:rPr>
            </w:pPr>
            <w:r w:rsidRPr="00456689">
              <w:rPr>
                <w:i w:val="0"/>
                <w:iCs w:val="0"/>
                <w:color w:val="EE0000"/>
                <w:sz w:val="32"/>
                <w:szCs w:val="32"/>
                <w:vertAlign w:val="superscript"/>
              </w:rPr>
              <w:t>INTERNAT FERME</w:t>
            </w:r>
          </w:p>
        </w:tc>
      </w:tr>
      <w:tr w:rsidR="00F329DE" w:rsidRPr="00E43AD0" w14:paraId="7660772B" w14:textId="77777777" w:rsidTr="0040363D">
        <w:trPr>
          <w:gridAfter w:val="1"/>
          <w:wAfter w:w="103" w:type="dxa"/>
          <w:trHeight w:val="1413"/>
        </w:trPr>
        <w:tc>
          <w:tcPr>
            <w:tcW w:w="1702" w:type="dxa"/>
          </w:tcPr>
          <w:p w14:paraId="17A6814B" w14:textId="5729D1E6" w:rsidR="00F329DE" w:rsidRPr="00166D02" w:rsidRDefault="00F329DE" w:rsidP="00F329D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>MARDI</w:t>
            </w:r>
          </w:p>
        </w:tc>
        <w:tc>
          <w:tcPr>
            <w:tcW w:w="5670" w:type="dxa"/>
            <w:gridSpan w:val="3"/>
          </w:tcPr>
          <w:p w14:paraId="2CFAFBF9" w14:textId="33E4966D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92D050"/>
              </w:rPr>
              <w:t xml:space="preserve">Salade verte </w:t>
            </w:r>
            <w:r w:rsidRPr="00456689">
              <w:t>/</w:t>
            </w:r>
            <w:r w:rsidRPr="00456689">
              <w:rPr>
                <w:color w:val="E97132" w:themeColor="accent2"/>
              </w:rPr>
              <w:t xml:space="preserve">Salade de pois chiches à l’oriental </w:t>
            </w:r>
          </w:p>
          <w:p w14:paraId="33A144D7" w14:textId="3EA84882" w:rsidR="00F329DE" w:rsidRPr="00456689" w:rsidRDefault="00F329DE" w:rsidP="00F329DE">
            <w:pPr>
              <w:pStyle w:val="Contenudetableau"/>
              <w:snapToGrid w:val="0"/>
              <w:jc w:val="center"/>
            </w:pPr>
            <w:proofErr w:type="spellStart"/>
            <w:r w:rsidRPr="00456689">
              <w:rPr>
                <w:color w:val="E97132" w:themeColor="accent2"/>
              </w:rPr>
              <w:t>Croziflette</w:t>
            </w:r>
            <w:proofErr w:type="spellEnd"/>
            <w:r w:rsidRPr="00456689">
              <w:rPr>
                <w:color w:val="E97132" w:themeColor="accent2"/>
              </w:rPr>
              <w:t xml:space="preserve"> /</w:t>
            </w:r>
            <w:proofErr w:type="spellStart"/>
            <w:r w:rsidRPr="00456689">
              <w:rPr>
                <w:color w:val="E97132" w:themeColor="accent2"/>
              </w:rPr>
              <w:t>Croziflette</w:t>
            </w:r>
            <w:proofErr w:type="spellEnd"/>
            <w:r w:rsidRPr="00456689">
              <w:rPr>
                <w:color w:val="E97132" w:themeColor="accent2"/>
              </w:rPr>
              <w:t xml:space="preserve"> </w:t>
            </w:r>
            <w:r w:rsidRPr="00456689">
              <w:rPr>
                <w:color w:val="92D050"/>
              </w:rPr>
              <w:t xml:space="preserve">aux poireaux </w:t>
            </w:r>
            <w:r w:rsidR="00456689" w:rsidRPr="00456689">
              <w:rPr>
                <w:noProof/>
              </w:rPr>
              <w:drawing>
                <wp:inline distT="0" distB="0" distL="0" distR="0" wp14:anchorId="58F27A11" wp14:editId="6941CC05">
                  <wp:extent cx="323850" cy="142875"/>
                  <wp:effectExtent l="0" t="0" r="0" b="0"/>
                  <wp:docPr id="409787245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DACD96" w14:textId="0342EA03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Fromage blanc bio</w:t>
            </w:r>
            <w:r w:rsidR="00456689" w:rsidRPr="00456689">
              <w:rPr>
                <w:noProof/>
              </w:rPr>
              <w:drawing>
                <wp:inline distT="0" distB="0" distL="0" distR="0" wp14:anchorId="39181635" wp14:editId="6C18D408">
                  <wp:extent cx="247650" cy="200025"/>
                  <wp:effectExtent l="0" t="0" r="0" b="0"/>
                  <wp:docPr id="2144292941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BAE70C" w14:textId="0CA9F0C8" w:rsidR="00F329DE" w:rsidRPr="00456689" w:rsidRDefault="00F329DE" w:rsidP="00F329DE">
            <w:pPr>
              <w:pStyle w:val="Contenudetableauuser"/>
              <w:jc w:val="center"/>
              <w:rPr>
                <w:color w:val="D86DCB" w:themeColor="accent5" w:themeTint="99"/>
              </w:rPr>
            </w:pPr>
            <w:r w:rsidRPr="00456689">
              <w:rPr>
                <w:color w:val="92D050"/>
              </w:rPr>
              <w:t xml:space="preserve">Fruits </w:t>
            </w:r>
            <w:r w:rsidRPr="00456689">
              <w:t>/</w:t>
            </w:r>
            <w:proofErr w:type="spellStart"/>
            <w:r w:rsidRPr="00456689">
              <w:rPr>
                <w:highlight w:val="yellow"/>
              </w:rPr>
              <w:t>Donuts</w:t>
            </w:r>
            <w:proofErr w:type="spellEnd"/>
            <w:r w:rsidRPr="00456689">
              <w:rPr>
                <w:highlight w:val="yellow"/>
              </w:rPr>
              <w:t xml:space="preserve"> sucré/</w:t>
            </w:r>
            <w:proofErr w:type="spellStart"/>
            <w:r w:rsidRPr="00456689">
              <w:rPr>
                <w:highlight w:val="yellow"/>
              </w:rPr>
              <w:t>Donuts</w:t>
            </w:r>
            <w:proofErr w:type="spellEnd"/>
            <w:r w:rsidRPr="00456689">
              <w:rPr>
                <w:highlight w:val="yellow"/>
              </w:rPr>
              <w:t xml:space="preserve"> chocolat</w:t>
            </w:r>
            <w:r w:rsidRPr="00456689">
              <w:t xml:space="preserve"> </w:t>
            </w:r>
          </w:p>
        </w:tc>
        <w:tc>
          <w:tcPr>
            <w:tcW w:w="4110" w:type="dxa"/>
            <w:gridSpan w:val="2"/>
          </w:tcPr>
          <w:p w14:paraId="0B59D2BC" w14:textId="300F8772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>Salade verte /Soupe crécy</w:t>
            </w:r>
          </w:p>
          <w:p w14:paraId="0FF61E03" w14:textId="3C8B2689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>Filet de merlan</w:t>
            </w:r>
            <w:r w:rsidR="00456689" w:rsidRPr="00456689">
              <w:rPr>
                <w:color w:val="EE0000"/>
              </w:rPr>
              <w:t xml:space="preserve"> au</w:t>
            </w:r>
            <w:r w:rsidRPr="00456689">
              <w:rPr>
                <w:color w:val="EE0000"/>
              </w:rPr>
              <w:t xml:space="preserve"> citron</w:t>
            </w:r>
          </w:p>
          <w:p w14:paraId="6FEA2268" w14:textId="705ACBC7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E97132" w:themeColor="accent2"/>
              </w:rPr>
              <w:t>Boulgour</w:t>
            </w:r>
            <w:r w:rsidRPr="00456689">
              <w:t xml:space="preserve"> /</w:t>
            </w:r>
            <w:r w:rsidRPr="00456689">
              <w:rPr>
                <w:color w:val="92D050"/>
              </w:rPr>
              <w:t>Courgettes bio</w:t>
            </w:r>
            <w:r w:rsidR="00456689" w:rsidRPr="00456689">
              <w:rPr>
                <w:noProof/>
              </w:rPr>
              <w:drawing>
                <wp:inline distT="0" distB="0" distL="0" distR="0" wp14:anchorId="66488727" wp14:editId="0775D8BC">
                  <wp:extent cx="247650" cy="200025"/>
                  <wp:effectExtent l="0" t="0" r="0" b="0"/>
                  <wp:docPr id="1688663874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36D2A7" w14:textId="54A1F212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Bleu d’Auvergne</w:t>
            </w:r>
            <w:r w:rsidR="00456689" w:rsidRPr="00456689">
              <w:rPr>
                <w:noProof/>
              </w:rPr>
              <w:drawing>
                <wp:inline distT="0" distB="0" distL="0" distR="0" wp14:anchorId="20012968" wp14:editId="679E30A7">
                  <wp:extent cx="180975" cy="171450"/>
                  <wp:effectExtent l="0" t="0" r="0" b="0"/>
                  <wp:docPr id="1355641847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56689" w:rsidRPr="00456689">
              <w:rPr>
                <w:noProof/>
              </w:rPr>
              <w:drawing>
                <wp:inline distT="0" distB="0" distL="0" distR="0" wp14:anchorId="63D078C6" wp14:editId="4FB634C5">
                  <wp:extent cx="266700" cy="161925"/>
                  <wp:effectExtent l="0" t="0" r="0" b="0"/>
                  <wp:docPr id="1351489906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63C0AE3" w14:textId="2FC54A60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92D050"/>
              </w:rPr>
              <w:t>Fruit</w:t>
            </w:r>
            <w:r w:rsidRPr="00456689">
              <w:t xml:space="preserve"> /</w:t>
            </w:r>
            <w:r w:rsidRPr="00456689">
              <w:rPr>
                <w:color w:val="D86DCB" w:themeColor="accent5" w:themeTint="99"/>
              </w:rPr>
              <w:t xml:space="preserve">Mousse au chocolat </w:t>
            </w:r>
          </w:p>
          <w:p w14:paraId="423E982B" w14:textId="75AF20A0" w:rsidR="00F329DE" w:rsidRPr="00456689" w:rsidRDefault="00F329DE" w:rsidP="00F329DE">
            <w:pPr>
              <w:pStyle w:val="Titredetableauuser"/>
              <w:rPr>
                <w:b w:val="0"/>
                <w:bCs w:val="0"/>
                <w:i w:val="0"/>
                <w:iCs w:val="0"/>
                <w:color w:val="92D050"/>
                <w:vertAlign w:val="superscript"/>
              </w:rPr>
            </w:pPr>
          </w:p>
        </w:tc>
      </w:tr>
      <w:tr w:rsidR="00F329DE" w:rsidRPr="00E43AD0" w14:paraId="3F0D4870" w14:textId="77777777" w:rsidTr="0040363D">
        <w:trPr>
          <w:gridAfter w:val="1"/>
          <w:wAfter w:w="103" w:type="dxa"/>
          <w:trHeight w:val="1640"/>
        </w:trPr>
        <w:tc>
          <w:tcPr>
            <w:tcW w:w="1702" w:type="dxa"/>
          </w:tcPr>
          <w:p w14:paraId="2B83A2CB" w14:textId="77777777" w:rsidR="00F329DE" w:rsidRPr="00166D02" w:rsidRDefault="00F329DE" w:rsidP="00F329D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74090941" w14:textId="77777777" w:rsidR="00F329DE" w:rsidRPr="00166D02" w:rsidRDefault="00F329DE" w:rsidP="00F329DE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19B4F5B5" w14:textId="77777777" w:rsidR="00F329DE" w:rsidRPr="00166D02" w:rsidRDefault="00F329DE" w:rsidP="00F329DE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MERCREDI </w:t>
            </w:r>
          </w:p>
        </w:tc>
        <w:tc>
          <w:tcPr>
            <w:tcW w:w="5670" w:type="dxa"/>
            <w:gridSpan w:val="3"/>
          </w:tcPr>
          <w:p w14:paraId="2A5726C2" w14:textId="4A45DD38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 xml:space="preserve">Salade verte / Choux rouge </w:t>
            </w:r>
          </w:p>
          <w:p w14:paraId="087A857A" w14:textId="5F3AA2EA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proofErr w:type="gramStart"/>
            <w:r w:rsidRPr="00456689">
              <w:rPr>
                <w:color w:val="92D050"/>
              </w:rPr>
              <w:t>poire</w:t>
            </w:r>
            <w:proofErr w:type="gramEnd"/>
            <w:r w:rsidRPr="00456689">
              <w:rPr>
                <w:color w:val="92D050"/>
              </w:rPr>
              <w:t xml:space="preserve"> bleu en salade</w:t>
            </w:r>
          </w:p>
          <w:p w14:paraId="5F5F5915" w14:textId="0ED353A5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 xml:space="preserve">Rôti de veau/Nuggets de poisson </w:t>
            </w:r>
          </w:p>
          <w:p w14:paraId="67E96A92" w14:textId="26AC8771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 xml:space="preserve">Petits pois au jus </w:t>
            </w:r>
          </w:p>
          <w:p w14:paraId="00AA4B1E" w14:textId="77777777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Chèvre</w:t>
            </w:r>
          </w:p>
          <w:p w14:paraId="152A2FBD" w14:textId="51E0C6CD" w:rsidR="00F329DE" w:rsidRPr="00456689" w:rsidRDefault="00F329DE" w:rsidP="00F329DE">
            <w:pPr>
              <w:pStyle w:val="Contenudetableauuser"/>
              <w:jc w:val="center"/>
              <w:rPr>
                <w:color w:val="D86DCB" w:themeColor="accent5" w:themeTint="99"/>
              </w:rPr>
            </w:pPr>
            <w:r w:rsidRPr="00456689">
              <w:rPr>
                <w:color w:val="92D050"/>
              </w:rPr>
              <w:t>Fruits</w:t>
            </w:r>
            <w:r w:rsidR="00456689" w:rsidRPr="00456689">
              <w:rPr>
                <w:noProof/>
                <w:vertAlign w:val="superscript"/>
              </w:rPr>
              <w:drawing>
                <wp:inline distT="0" distB="0" distL="0" distR="0" wp14:anchorId="37379837" wp14:editId="6AD7457A">
                  <wp:extent cx="228600" cy="161925"/>
                  <wp:effectExtent l="0" t="0" r="0" b="0"/>
                  <wp:docPr id="189428538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92D050"/>
              </w:rPr>
              <w:t xml:space="preserve"> </w:t>
            </w:r>
            <w:r w:rsidRPr="00456689">
              <w:t xml:space="preserve">/ </w:t>
            </w:r>
            <w:r w:rsidRPr="00456689">
              <w:rPr>
                <w:color w:val="E97132" w:themeColor="accent2"/>
              </w:rPr>
              <w:t>Tapioca et coulis de framboise</w:t>
            </w:r>
          </w:p>
        </w:tc>
        <w:tc>
          <w:tcPr>
            <w:tcW w:w="4110" w:type="dxa"/>
            <w:gridSpan w:val="2"/>
          </w:tcPr>
          <w:p w14:paraId="33920DC3" w14:textId="23ED6719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92D050"/>
              </w:rPr>
              <w:t xml:space="preserve">Salade verte </w:t>
            </w:r>
            <w:r w:rsidRPr="00456689">
              <w:t>/</w:t>
            </w:r>
            <w:r w:rsidRPr="00456689">
              <w:rPr>
                <w:color w:val="E97132" w:themeColor="accent2"/>
              </w:rPr>
              <w:t>Taboulé</w:t>
            </w:r>
          </w:p>
          <w:p w14:paraId="0526C607" w14:textId="77777777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>Paupiette de volaille</w:t>
            </w:r>
          </w:p>
          <w:p w14:paraId="3B879DA6" w14:textId="7797543C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E97132" w:themeColor="accent2"/>
              </w:rPr>
              <w:t>Lentilles</w:t>
            </w:r>
            <w:r w:rsidRPr="00456689">
              <w:t xml:space="preserve"> /</w:t>
            </w:r>
            <w:r w:rsidRPr="00456689">
              <w:rPr>
                <w:color w:val="92D050"/>
              </w:rPr>
              <w:t xml:space="preserve">Carottes </w:t>
            </w:r>
          </w:p>
          <w:p w14:paraId="5CB7B3BF" w14:textId="6108C1DE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Yaourt nature bio</w:t>
            </w:r>
            <w:r w:rsidR="00456689" w:rsidRPr="00456689">
              <w:rPr>
                <w:noProof/>
              </w:rPr>
              <w:drawing>
                <wp:inline distT="0" distB="0" distL="0" distR="0" wp14:anchorId="7DBD5AED" wp14:editId="64563207">
                  <wp:extent cx="247650" cy="200025"/>
                  <wp:effectExtent l="0" t="0" r="0" b="0"/>
                  <wp:docPr id="307674545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56689" w:rsidRPr="00456689">
              <w:rPr>
                <w:noProof/>
              </w:rPr>
              <w:drawing>
                <wp:inline distT="0" distB="0" distL="0" distR="0" wp14:anchorId="28025D65" wp14:editId="7DC5B185">
                  <wp:extent cx="266700" cy="161925"/>
                  <wp:effectExtent l="0" t="0" r="0" b="0"/>
                  <wp:docPr id="219256774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0AA29D" w14:textId="671E52CD" w:rsidR="00F329DE" w:rsidRPr="00456689" w:rsidRDefault="00F329DE" w:rsidP="00F329DE">
            <w:pPr>
              <w:pStyle w:val="Contenudetableauuser"/>
              <w:snapToGrid w:val="0"/>
              <w:jc w:val="center"/>
              <w:rPr>
                <w:vertAlign w:val="superscript"/>
              </w:rPr>
            </w:pPr>
            <w:r w:rsidRPr="00456689">
              <w:rPr>
                <w:color w:val="92D050"/>
              </w:rPr>
              <w:t xml:space="preserve">Fruit </w:t>
            </w:r>
            <w:r w:rsidR="00456689" w:rsidRPr="00456689">
              <w:rPr>
                <w:noProof/>
                <w:vertAlign w:val="superscript"/>
              </w:rPr>
              <w:drawing>
                <wp:inline distT="0" distB="0" distL="0" distR="0" wp14:anchorId="115B8274" wp14:editId="7EA858E7">
                  <wp:extent cx="228600" cy="161925"/>
                  <wp:effectExtent l="0" t="0" r="0" b="0"/>
                  <wp:docPr id="1719114221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92D050"/>
              </w:rPr>
              <w:t>/Pomme au four</w:t>
            </w:r>
          </w:p>
        </w:tc>
      </w:tr>
      <w:tr w:rsidR="00F329DE" w:rsidRPr="00E43AD0" w14:paraId="1EFC1E6E" w14:textId="77777777" w:rsidTr="0040363D">
        <w:trPr>
          <w:gridAfter w:val="1"/>
          <w:wAfter w:w="103" w:type="dxa"/>
          <w:trHeight w:val="1865"/>
        </w:trPr>
        <w:tc>
          <w:tcPr>
            <w:tcW w:w="1702" w:type="dxa"/>
          </w:tcPr>
          <w:p w14:paraId="7BA0BDA3" w14:textId="77777777" w:rsidR="00F329DE" w:rsidRPr="00166D02" w:rsidRDefault="00F329DE" w:rsidP="00F329D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</w:p>
          <w:p w14:paraId="609804F5" w14:textId="77777777" w:rsidR="00F329DE" w:rsidRPr="00166D02" w:rsidRDefault="00F329DE" w:rsidP="00F329DE">
            <w:pPr>
              <w:pStyle w:val="Contenudetableau"/>
              <w:jc w:val="center"/>
              <w:rPr>
                <w:sz w:val="30"/>
                <w:szCs w:val="30"/>
              </w:rPr>
            </w:pPr>
          </w:p>
          <w:p w14:paraId="430316D3" w14:textId="77777777" w:rsidR="00F329DE" w:rsidRPr="00166D02" w:rsidRDefault="00F329DE" w:rsidP="00F329DE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JEUDI </w:t>
            </w:r>
          </w:p>
          <w:p w14:paraId="688F851A" w14:textId="77777777" w:rsidR="00F329DE" w:rsidRPr="00166D02" w:rsidRDefault="00F329DE" w:rsidP="00F329DE">
            <w:pPr>
              <w:pStyle w:val="Contenudetableau"/>
              <w:jc w:val="center"/>
              <w:rPr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1942A576" w14:textId="77777777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92D050"/>
              </w:rPr>
              <w:t xml:space="preserve">Salade verte </w:t>
            </w:r>
            <w:r w:rsidRPr="00456689">
              <w:t>/</w:t>
            </w:r>
            <w:r w:rsidRPr="00456689">
              <w:rPr>
                <w:highlight w:val="yellow"/>
              </w:rPr>
              <w:t>Charcuterie</w:t>
            </w:r>
          </w:p>
          <w:p w14:paraId="7199EB95" w14:textId="77777777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EE0000"/>
              </w:rPr>
              <w:t>Brandade de</w:t>
            </w:r>
            <w:r w:rsidRPr="00456689">
              <w:t xml:space="preserve"> </w:t>
            </w:r>
            <w:r w:rsidRPr="00456689">
              <w:rPr>
                <w:color w:val="E97132" w:themeColor="accent2"/>
              </w:rPr>
              <w:t>patate douce</w:t>
            </w:r>
            <w:r w:rsidRPr="00456689">
              <w:t>/</w:t>
            </w:r>
          </w:p>
          <w:p w14:paraId="2CD25CB6" w14:textId="66977465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EE0000"/>
              </w:rPr>
              <w:t xml:space="preserve"> Rosbif</w:t>
            </w:r>
            <w:r w:rsidRPr="00456689">
              <w:t xml:space="preserve">/ </w:t>
            </w:r>
            <w:r w:rsidRPr="00456689">
              <w:rPr>
                <w:color w:val="E97132" w:themeColor="accent2"/>
              </w:rPr>
              <w:t>Purée</w:t>
            </w:r>
            <w:r w:rsidRPr="00456689">
              <w:t xml:space="preserve"> </w:t>
            </w:r>
            <w:r w:rsidRPr="00456689">
              <w:rPr>
                <w:color w:val="E97132" w:themeColor="accent2"/>
              </w:rPr>
              <w:t xml:space="preserve">de patate douce  </w:t>
            </w:r>
          </w:p>
          <w:p w14:paraId="0D89A94E" w14:textId="4754D5F0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>Comté</w:t>
            </w:r>
            <w:r w:rsidR="00456689" w:rsidRPr="00456689">
              <w:rPr>
                <w:noProof/>
              </w:rPr>
              <w:drawing>
                <wp:inline distT="0" distB="0" distL="0" distR="0" wp14:anchorId="1CA02EBB" wp14:editId="482D8DE8">
                  <wp:extent cx="180975" cy="171450"/>
                  <wp:effectExtent l="0" t="0" r="0" b="0"/>
                  <wp:docPr id="217119385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0070C0"/>
              </w:rPr>
              <w:t xml:space="preserve"> / </w:t>
            </w:r>
            <w:r w:rsidR="00456689" w:rsidRPr="00456689">
              <w:rPr>
                <w:color w:val="0070C0"/>
              </w:rPr>
              <w:t>F</w:t>
            </w:r>
            <w:r w:rsidRPr="00456689">
              <w:rPr>
                <w:color w:val="0070C0"/>
              </w:rPr>
              <w:t xml:space="preserve">romage portion </w:t>
            </w:r>
          </w:p>
          <w:p w14:paraId="32BA2669" w14:textId="02967FB4" w:rsidR="00F329DE" w:rsidRPr="00456689" w:rsidRDefault="00F329DE" w:rsidP="00F329DE">
            <w:pPr>
              <w:pStyle w:val="Contenudetableauuser"/>
              <w:rPr>
                <w:color w:val="D86DCB" w:themeColor="accent5" w:themeTint="99"/>
                <w:vertAlign w:val="superscript"/>
              </w:rPr>
            </w:pPr>
            <w:r w:rsidRPr="00456689">
              <w:rPr>
                <w:color w:val="92D050"/>
              </w:rPr>
              <w:t xml:space="preserve">Fruits </w:t>
            </w:r>
            <w:r w:rsidR="00456689" w:rsidRPr="00456689">
              <w:rPr>
                <w:noProof/>
                <w:vertAlign w:val="superscript"/>
              </w:rPr>
              <w:drawing>
                <wp:inline distT="0" distB="0" distL="0" distR="0" wp14:anchorId="62ADD81B" wp14:editId="42487B19">
                  <wp:extent cx="228600" cy="161925"/>
                  <wp:effectExtent l="0" t="0" r="0" b="0"/>
                  <wp:docPr id="207143926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t xml:space="preserve">/ </w:t>
            </w:r>
            <w:r w:rsidRPr="00456689">
              <w:rPr>
                <w:color w:val="0070C0"/>
              </w:rPr>
              <w:t xml:space="preserve">Yaourt nature sur coulis de fruits </w:t>
            </w:r>
          </w:p>
        </w:tc>
        <w:tc>
          <w:tcPr>
            <w:tcW w:w="4110" w:type="dxa"/>
            <w:gridSpan w:val="2"/>
          </w:tcPr>
          <w:p w14:paraId="6B1BEAAA" w14:textId="1A7AECC3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>Salade verte / Salade d’avocat et crevette</w:t>
            </w:r>
          </w:p>
          <w:p w14:paraId="290668C8" w14:textId="77777777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>Escalope de veau à la crème</w:t>
            </w:r>
          </w:p>
          <w:p w14:paraId="75EE7F38" w14:textId="4137A1BD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E97132" w:themeColor="accent2"/>
              </w:rPr>
              <w:t xml:space="preserve">Tagliatelles </w:t>
            </w:r>
            <w:r w:rsidRPr="00456689">
              <w:t>/</w:t>
            </w:r>
            <w:proofErr w:type="spellStart"/>
            <w:r w:rsidRPr="00456689">
              <w:rPr>
                <w:color w:val="92D050"/>
              </w:rPr>
              <w:t>Romanesco</w:t>
            </w:r>
            <w:proofErr w:type="spellEnd"/>
          </w:p>
          <w:p w14:paraId="59937AE2" w14:textId="60403AC1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rPr>
                <w:color w:val="0070C0"/>
              </w:rPr>
              <w:t xml:space="preserve">Tome de Savoie </w:t>
            </w:r>
            <w:r w:rsidR="00456689" w:rsidRPr="00456689">
              <w:rPr>
                <w:noProof/>
              </w:rPr>
              <w:drawing>
                <wp:inline distT="0" distB="0" distL="0" distR="0" wp14:anchorId="1B1AF52D" wp14:editId="743C8ADF">
                  <wp:extent cx="180975" cy="171450"/>
                  <wp:effectExtent l="0" t="0" r="0" b="0"/>
                  <wp:docPr id="398567672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9DE0D8A" w14:textId="6295A606" w:rsidR="00F329DE" w:rsidRPr="00456689" w:rsidRDefault="00F329DE" w:rsidP="00F329DE">
            <w:pPr>
              <w:pStyle w:val="Contenudetableau"/>
              <w:snapToGrid w:val="0"/>
              <w:jc w:val="center"/>
            </w:pPr>
            <w:r w:rsidRPr="00456689">
              <w:rPr>
                <w:color w:val="92D050"/>
              </w:rPr>
              <w:t xml:space="preserve">Fruits </w:t>
            </w:r>
            <w:r w:rsidR="00456689" w:rsidRPr="00456689">
              <w:rPr>
                <w:noProof/>
                <w:vertAlign w:val="superscript"/>
              </w:rPr>
              <w:drawing>
                <wp:inline distT="0" distB="0" distL="0" distR="0" wp14:anchorId="220F0DCC" wp14:editId="369107E1">
                  <wp:extent cx="228600" cy="161925"/>
                  <wp:effectExtent l="0" t="0" r="0" b="0"/>
                  <wp:docPr id="791807559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56689">
              <w:rPr>
                <w:color w:val="92D050"/>
              </w:rPr>
              <w:t>/</w:t>
            </w:r>
            <w:r w:rsidRPr="00456689">
              <w:rPr>
                <w:highlight w:val="yellow"/>
              </w:rPr>
              <w:t>Tarte aux pommes</w:t>
            </w:r>
          </w:p>
          <w:p w14:paraId="35E14AB7" w14:textId="7A4DFEC7" w:rsidR="00F329DE" w:rsidRPr="00456689" w:rsidRDefault="00F329DE" w:rsidP="00F329DE">
            <w:pPr>
              <w:pStyle w:val="Contenudetableau"/>
              <w:snapToGrid w:val="0"/>
              <w:jc w:val="center"/>
            </w:pPr>
          </w:p>
        </w:tc>
      </w:tr>
      <w:tr w:rsidR="00F329DE" w:rsidRPr="00CE4974" w14:paraId="336EBCE3" w14:textId="77777777" w:rsidTr="0040363D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79"/>
        </w:trPr>
        <w:tc>
          <w:tcPr>
            <w:tcW w:w="1702" w:type="dxa"/>
          </w:tcPr>
          <w:p w14:paraId="49283488" w14:textId="77777777" w:rsidR="00F329DE" w:rsidRPr="00166D02" w:rsidRDefault="00F329DE" w:rsidP="00F329DE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267425B1" w14:textId="77777777" w:rsidR="00F329DE" w:rsidRPr="00166D02" w:rsidRDefault="00F329DE" w:rsidP="00F329DE">
            <w:pPr>
              <w:pStyle w:val="Contenudetableau"/>
              <w:snapToGrid w:val="0"/>
              <w:rPr>
                <w:bCs/>
                <w:sz w:val="30"/>
                <w:szCs w:val="30"/>
              </w:rPr>
            </w:pPr>
          </w:p>
          <w:p w14:paraId="50D6BA70" w14:textId="77777777" w:rsidR="00F329DE" w:rsidRPr="00166D02" w:rsidRDefault="00F329DE" w:rsidP="00F329DE">
            <w:pPr>
              <w:pStyle w:val="Contenudetableau"/>
              <w:snapToGrid w:val="0"/>
              <w:jc w:val="center"/>
              <w:rPr>
                <w:sz w:val="30"/>
                <w:szCs w:val="30"/>
              </w:rPr>
            </w:pPr>
            <w:r w:rsidRPr="00166D02">
              <w:rPr>
                <w:bCs/>
                <w:sz w:val="30"/>
                <w:szCs w:val="30"/>
              </w:rPr>
              <w:t xml:space="preserve">VENDREDI </w:t>
            </w:r>
          </w:p>
          <w:p w14:paraId="58BB2AEF" w14:textId="77777777" w:rsidR="00F329DE" w:rsidRPr="00166D02" w:rsidRDefault="00F329DE" w:rsidP="00F329DE">
            <w:pPr>
              <w:pStyle w:val="Contenudetableau"/>
              <w:rPr>
                <w:sz w:val="30"/>
                <w:szCs w:val="30"/>
              </w:rPr>
            </w:pPr>
          </w:p>
          <w:p w14:paraId="1F6B0145" w14:textId="77777777" w:rsidR="00F329DE" w:rsidRPr="00166D02" w:rsidRDefault="00F329DE" w:rsidP="00F329DE">
            <w:pPr>
              <w:pStyle w:val="Contenudetableau"/>
              <w:jc w:val="center"/>
              <w:rPr>
                <w:bCs/>
                <w:sz w:val="30"/>
                <w:szCs w:val="30"/>
              </w:rPr>
            </w:pPr>
          </w:p>
        </w:tc>
        <w:tc>
          <w:tcPr>
            <w:tcW w:w="5670" w:type="dxa"/>
            <w:gridSpan w:val="3"/>
          </w:tcPr>
          <w:p w14:paraId="0F24CF50" w14:textId="77777777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>Salade verte / Salade composée</w:t>
            </w:r>
          </w:p>
          <w:p w14:paraId="1231EEB5" w14:textId="63519894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EE0000"/>
              </w:rPr>
            </w:pPr>
            <w:r w:rsidRPr="00456689">
              <w:rPr>
                <w:color w:val="EE0000"/>
              </w:rPr>
              <w:t>Cuisse</w:t>
            </w:r>
            <w:r w:rsidR="00456689">
              <w:rPr>
                <w:color w:val="EE0000"/>
              </w:rPr>
              <w:t xml:space="preserve"> de</w:t>
            </w:r>
            <w:r w:rsidRPr="00456689">
              <w:rPr>
                <w:color w:val="EE0000"/>
              </w:rPr>
              <w:t xml:space="preserve"> poulet basquaise/ Galette de légumes sauce basquaise</w:t>
            </w:r>
            <w:r w:rsidR="00456689" w:rsidRPr="00456689">
              <w:rPr>
                <w:noProof/>
              </w:rPr>
              <w:drawing>
                <wp:inline distT="0" distB="0" distL="0" distR="0" wp14:anchorId="3703CAFC" wp14:editId="278F0708">
                  <wp:extent cx="323850" cy="142875"/>
                  <wp:effectExtent l="0" t="0" r="0" b="0"/>
                  <wp:docPr id="977622766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09F438A" w14:textId="7AC0D62E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>Beignet de chou</w:t>
            </w:r>
            <w:r w:rsidR="00456689" w:rsidRPr="00456689">
              <w:rPr>
                <w:color w:val="92D050"/>
              </w:rPr>
              <w:t>x-</w:t>
            </w:r>
            <w:r w:rsidRPr="00456689">
              <w:rPr>
                <w:color w:val="92D050"/>
              </w:rPr>
              <w:t xml:space="preserve"> fleur</w:t>
            </w:r>
            <w:r w:rsidR="00456689" w:rsidRPr="00456689">
              <w:rPr>
                <w:color w:val="92D050"/>
              </w:rPr>
              <w:t>s</w:t>
            </w:r>
            <w:r w:rsidRPr="00456689">
              <w:rPr>
                <w:color w:val="92D050"/>
              </w:rPr>
              <w:t xml:space="preserve"> / Haricots verts bio</w:t>
            </w:r>
            <w:r w:rsidR="00456689" w:rsidRPr="00456689">
              <w:rPr>
                <w:noProof/>
              </w:rPr>
              <w:drawing>
                <wp:inline distT="0" distB="0" distL="0" distR="0" wp14:anchorId="52E59E6B" wp14:editId="4DFB4483">
                  <wp:extent cx="247650" cy="200025"/>
                  <wp:effectExtent l="0" t="0" r="0" b="0"/>
                  <wp:docPr id="1320909831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8EEB7F0" w14:textId="402CA38A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0070C0"/>
              </w:rPr>
            </w:pPr>
            <w:r w:rsidRPr="00456689">
              <w:t xml:space="preserve"> </w:t>
            </w:r>
            <w:r w:rsidRPr="00456689">
              <w:rPr>
                <w:color w:val="0070C0"/>
              </w:rPr>
              <w:t>Yaourt nature bio</w:t>
            </w:r>
            <w:r w:rsidR="00456689" w:rsidRPr="00456689">
              <w:rPr>
                <w:noProof/>
              </w:rPr>
              <w:drawing>
                <wp:inline distT="0" distB="0" distL="0" distR="0" wp14:anchorId="1A0E02E4" wp14:editId="2691AABD">
                  <wp:extent cx="247650" cy="200025"/>
                  <wp:effectExtent l="0" t="0" r="0" b="0"/>
                  <wp:docPr id="13271740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456689" w:rsidRPr="00456689">
              <w:rPr>
                <w:noProof/>
              </w:rPr>
              <w:drawing>
                <wp:inline distT="0" distB="0" distL="0" distR="0" wp14:anchorId="0B8ACB57" wp14:editId="66A772CA">
                  <wp:extent cx="266700" cy="161925"/>
                  <wp:effectExtent l="0" t="0" r="0" b="0"/>
                  <wp:docPr id="180023202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9132B83" w14:textId="4FF5E7E5" w:rsidR="00F329DE" w:rsidRPr="00456689" w:rsidRDefault="00F329DE" w:rsidP="00F329DE">
            <w:pPr>
              <w:pStyle w:val="Contenudetableau"/>
              <w:snapToGrid w:val="0"/>
              <w:jc w:val="center"/>
              <w:rPr>
                <w:color w:val="92D050"/>
              </w:rPr>
            </w:pPr>
            <w:r w:rsidRPr="00456689">
              <w:rPr>
                <w:color w:val="92D050"/>
              </w:rPr>
              <w:t>Fruits</w:t>
            </w:r>
            <w:r w:rsidR="00456689" w:rsidRPr="00456689">
              <w:rPr>
                <w:noProof/>
                <w:vertAlign w:val="superscript"/>
              </w:rPr>
              <w:drawing>
                <wp:inline distT="0" distB="0" distL="0" distR="0" wp14:anchorId="27CE2E89" wp14:editId="2BDBF84A">
                  <wp:extent cx="228600" cy="161925"/>
                  <wp:effectExtent l="0" t="0" r="0" b="0"/>
                  <wp:docPr id="1694525636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48BC5A9" w14:textId="65EC8DA0" w:rsidR="00F329DE" w:rsidRPr="00984CF4" w:rsidRDefault="00F329DE" w:rsidP="00F329DE">
            <w:pPr>
              <w:pStyle w:val="Contenudetableau"/>
              <w:jc w:val="center"/>
              <w:rPr>
                <w:color w:val="92D050"/>
              </w:rPr>
            </w:pPr>
          </w:p>
        </w:tc>
        <w:tc>
          <w:tcPr>
            <w:tcW w:w="4110" w:type="dxa"/>
            <w:gridSpan w:val="2"/>
          </w:tcPr>
          <w:p w14:paraId="412AAF53" w14:textId="77777777" w:rsidR="00F329DE" w:rsidRPr="00BB0A86" w:rsidRDefault="00F329DE" w:rsidP="00F329DE">
            <w:pPr>
              <w:widowControl/>
              <w:suppressAutoHyphens w:val="0"/>
              <w:rPr>
                <w:noProof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Approvisionnement local</w:t>
            </w:r>
            <w:r w:rsidRPr="000F23C9">
              <w:rPr>
                <w:noProof/>
                <w:sz w:val="18"/>
                <w:szCs w:val="18"/>
              </w:rPr>
              <w:drawing>
                <wp:inline distT="0" distB="0" distL="0" distR="0" wp14:anchorId="768D953C" wp14:editId="30A30A2C">
                  <wp:extent cx="266700" cy="161925"/>
                  <wp:effectExtent l="0" t="0" r="0" b="0"/>
                  <wp:docPr id="167" name="Imag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D94CF35" w14:textId="77777777" w:rsidR="00F329DE" w:rsidRPr="00BB0A86" w:rsidRDefault="00F329DE" w:rsidP="00F329DE">
            <w:pPr>
              <w:widowControl/>
              <w:suppressAutoHyphens w:val="0"/>
              <w:rPr>
                <w:rFonts w:eastAsia="Times New Roman"/>
                <w:color w:val="000000"/>
                <w:sz w:val="18"/>
                <w:szCs w:val="18"/>
              </w:rPr>
            </w:pPr>
            <w:r w:rsidRPr="00BB0A86">
              <w:rPr>
                <w:color w:val="000000"/>
                <w:sz w:val="18"/>
                <w:szCs w:val="18"/>
              </w:rPr>
              <w:t>Menu alternatif sans viande ni poisson</w:t>
            </w:r>
            <w:r w:rsidRPr="00DE70E2">
              <w:rPr>
                <w:noProof/>
              </w:rPr>
              <w:drawing>
                <wp:inline distT="0" distB="0" distL="0" distR="0" wp14:anchorId="79C9F8B2" wp14:editId="5456C624">
                  <wp:extent cx="323850" cy="142875"/>
                  <wp:effectExtent l="0" t="0" r="0" b="0"/>
                  <wp:docPr id="168" name="Imag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W w:w="26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</w:tblGrid>
            <w:tr w:rsidR="00F329DE" w:rsidRPr="00BB0A86" w14:paraId="0BC37A6D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0DDE5BD" w14:textId="77777777" w:rsidR="00F329DE" w:rsidRPr="00BB0A86" w:rsidRDefault="00F329DE" w:rsidP="00F329DE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Produit biologique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1FFC2820" wp14:editId="279C0D52">
                        <wp:extent cx="247650" cy="200025"/>
                        <wp:effectExtent l="0" t="0" r="0" b="0"/>
                        <wp:docPr id="169" name="Image 8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F329DE" w:rsidRPr="00BB0A86" w14:paraId="56EF000A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53C5753" w14:textId="77777777" w:rsidR="00F329DE" w:rsidRPr="00BB0A86" w:rsidRDefault="00F329DE" w:rsidP="00F329DE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Plat fait maison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8B7D763" wp14:editId="2FCEA737">
                        <wp:extent cx="228600" cy="161925"/>
                        <wp:effectExtent l="0" t="0" r="0" b="0"/>
                        <wp:docPr id="170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7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F329DE" w:rsidRPr="00BB0A86" w14:paraId="474330D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E16743" w14:textId="77777777" w:rsidR="00F329DE" w:rsidRPr="00BB0A86" w:rsidRDefault="00F329DE" w:rsidP="00F329DE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 xml:space="preserve">AOP                           </w:t>
                  </w:r>
                  <w:r w:rsidRPr="000F23C9">
                    <w:rPr>
                      <w:noProof/>
                      <w:sz w:val="18"/>
                      <w:szCs w:val="18"/>
                    </w:rPr>
                    <w:drawing>
                      <wp:inline distT="0" distB="0" distL="0" distR="0" wp14:anchorId="25F1AFF1" wp14:editId="43F7648D">
                        <wp:extent cx="180975" cy="171450"/>
                        <wp:effectExtent l="0" t="0" r="0" b="0"/>
                        <wp:docPr id="171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80975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F329DE" w:rsidRPr="00BB0A86" w14:paraId="7F0F2845" w14:textId="77777777" w:rsidTr="00BB0A86">
              <w:trPr>
                <w:trHeight w:val="342"/>
              </w:trPr>
              <w:tc>
                <w:tcPr>
                  <w:tcW w:w="268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vAlign w:val="bottom"/>
                </w:tcPr>
                <w:p w14:paraId="77B53DC2" w14:textId="77777777" w:rsidR="00F329DE" w:rsidRPr="00BB0A86" w:rsidRDefault="00F329DE" w:rsidP="00F329DE">
                  <w:pPr>
                    <w:widowControl/>
                    <w:suppressAutoHyphens w:val="0"/>
                    <w:rPr>
                      <w:rFonts w:eastAsia="Times New Roman"/>
                      <w:color w:val="000000"/>
                      <w:sz w:val="18"/>
                      <w:szCs w:val="18"/>
                    </w:rPr>
                  </w:pPr>
                  <w:r w:rsidRPr="00BB0A86">
                    <w:rPr>
                      <w:rFonts w:eastAsia="Times New Roman"/>
                      <w:color w:val="000000"/>
                      <w:sz w:val="18"/>
                      <w:szCs w:val="18"/>
                    </w:rPr>
                    <w:t>Fruits et légumes de saison</w:t>
                  </w:r>
                  <w:r w:rsidRPr="001A1BD9">
                    <w:rPr>
                      <w:noProof/>
                      <w:sz w:val="18"/>
                      <w:szCs w:val="18"/>
                      <w:vertAlign w:val="superscript"/>
                    </w:rPr>
                    <w:drawing>
                      <wp:inline distT="0" distB="0" distL="0" distR="0" wp14:anchorId="04D95150" wp14:editId="2011269B">
                        <wp:extent cx="228600" cy="161925"/>
                        <wp:effectExtent l="0" t="0" r="0" b="0"/>
                        <wp:docPr id="172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" cy="161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0388D562" w14:textId="77777777" w:rsidR="00F329DE" w:rsidRPr="00E43AD0" w:rsidRDefault="00F329DE" w:rsidP="00F329DE">
            <w:pPr>
              <w:pStyle w:val="Contenudetableau"/>
              <w:snapToGrid w:val="0"/>
            </w:pPr>
          </w:p>
        </w:tc>
      </w:tr>
      <w:tr w:rsidR="00F329DE" w:rsidRPr="00E43AD0" w14:paraId="53138F13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</w:trPr>
        <w:tc>
          <w:tcPr>
            <w:tcW w:w="11482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1115A" w14:textId="77777777" w:rsidR="00F329DE" w:rsidRPr="009F7921" w:rsidRDefault="00F329DE" w:rsidP="00F329DE">
            <w:pPr>
              <w:pStyle w:val="Contenudetableau"/>
              <w:snapToGrid w:val="0"/>
              <w:jc w:val="center"/>
              <w:rPr>
                <w:b/>
                <w:sz w:val="20"/>
                <w:szCs w:val="20"/>
              </w:rPr>
            </w:pPr>
            <w:r w:rsidRPr="009F7921">
              <w:rPr>
                <w:b/>
                <w:color w:val="F6C5AC"/>
                <w:sz w:val="20"/>
                <w:szCs w:val="20"/>
              </w:rPr>
              <w:t>Liste des allergènes majeurs</w:t>
            </w:r>
          </w:p>
        </w:tc>
      </w:tr>
      <w:tr w:rsidR="00F329DE" w:rsidRPr="00E43AD0" w14:paraId="1ED5AB9B" w14:textId="77777777" w:rsidTr="00616555">
        <w:tblPrEx>
          <w:tblCellMar>
            <w:left w:w="70" w:type="dxa"/>
            <w:right w:w="70" w:type="dxa"/>
          </w:tblCellMar>
        </w:tblPrEx>
        <w:trPr>
          <w:gridAfter w:val="1"/>
          <w:wAfter w:w="103" w:type="dxa"/>
          <w:trHeight w:val="2061"/>
        </w:trPr>
        <w:tc>
          <w:tcPr>
            <w:tcW w:w="1148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C87" w14:textId="77777777" w:rsidR="00F329DE" w:rsidRPr="000C0A17" w:rsidRDefault="00F329DE" w:rsidP="00F329DE">
            <w:pPr>
              <w:pStyle w:val="Contenudetableau"/>
              <w:snapToGrid w:val="0"/>
              <w:jc w:val="center"/>
              <w:rPr>
                <w:bCs/>
                <w:sz w:val="28"/>
                <w:szCs w:val="28"/>
              </w:rPr>
            </w:pPr>
            <w:r w:rsidRPr="000F23C9">
              <w:rPr>
                <w:noProof/>
                <w:sz w:val="28"/>
                <w:szCs w:val="28"/>
              </w:rPr>
              <w:drawing>
                <wp:inline distT="0" distB="0" distL="0" distR="0" wp14:anchorId="4D02D928" wp14:editId="0151AD00">
                  <wp:extent cx="7153275" cy="1314450"/>
                  <wp:effectExtent l="0" t="0" r="0" b="0"/>
                  <wp:docPr id="90" name="Image 3" descr="RÃ©sultat de recherche d'images pour &quot;les 14 allergÃ¨nes&quot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 descr="RÃ©sultat de recherche d'images pour &quot;les 14 allergÃ¨nes&quot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3275" cy="1314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29DE" w:rsidRPr="004E5168" w14:paraId="12BAD3FA" w14:textId="77777777" w:rsidTr="0061655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155"/>
        </w:trPr>
        <w:tc>
          <w:tcPr>
            <w:tcW w:w="2546" w:type="dxa"/>
            <w:gridSpan w:val="2"/>
            <w:vAlign w:val="center"/>
          </w:tcPr>
          <w:p w14:paraId="06251481" w14:textId="77777777" w:rsidR="00F329DE" w:rsidRDefault="00F329DE" w:rsidP="00F329DE">
            <w:pPr>
              <w:rPr>
                <w:b/>
                <w:color w:val="FF0000"/>
              </w:rPr>
            </w:pPr>
            <w:r w:rsidRPr="000F23C9">
              <w:rPr>
                <w:noProof/>
                <w:color w:val="99CC00"/>
                <w:sz w:val="22"/>
                <w:szCs w:val="22"/>
              </w:rPr>
              <w:drawing>
                <wp:inline distT="0" distB="0" distL="0" distR="0" wp14:anchorId="356687D5" wp14:editId="3975BE03">
                  <wp:extent cx="1295400" cy="647700"/>
                  <wp:effectExtent l="0" t="0" r="0" b="0"/>
                  <wp:docPr id="45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7905F5F" w14:textId="77777777" w:rsidR="00F329DE" w:rsidRPr="004E5168" w:rsidRDefault="00F329DE" w:rsidP="00F329DE">
            <w:pPr>
              <w:rPr>
                <w:b/>
                <w:color w:val="FF0000"/>
              </w:rPr>
            </w:pPr>
          </w:p>
        </w:tc>
        <w:tc>
          <w:tcPr>
            <w:tcW w:w="2555" w:type="dxa"/>
            <w:vAlign w:val="center"/>
          </w:tcPr>
          <w:p w14:paraId="58A7966D" w14:textId="77777777" w:rsidR="00F329DE" w:rsidRDefault="00F329DE" w:rsidP="00F329DE">
            <w:pPr>
              <w:rPr>
                <w:b/>
                <w:color w:val="FF0000"/>
                <w:highlight w:val="yellow"/>
              </w:rPr>
            </w:pPr>
            <w:r w:rsidRPr="000F23C9">
              <w:rPr>
                <w:noProof/>
                <w:color w:val="3366FF"/>
                <w:sz w:val="22"/>
                <w:szCs w:val="22"/>
              </w:rPr>
              <w:drawing>
                <wp:inline distT="0" distB="0" distL="0" distR="0" wp14:anchorId="750750E7" wp14:editId="34B7A9A0">
                  <wp:extent cx="1428750" cy="581025"/>
                  <wp:effectExtent l="0" t="0" r="0" b="0"/>
                  <wp:docPr id="46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42C86A" w14:textId="77777777" w:rsidR="00F329DE" w:rsidRPr="00166D02" w:rsidRDefault="00F329DE" w:rsidP="00F329DE">
            <w:pPr>
              <w:rPr>
                <w:b/>
                <w:color w:val="FF0000"/>
                <w:highlight w:val="yellow"/>
              </w:rPr>
            </w:pPr>
          </w:p>
        </w:tc>
        <w:tc>
          <w:tcPr>
            <w:tcW w:w="3727" w:type="dxa"/>
            <w:gridSpan w:val="2"/>
            <w:vAlign w:val="center"/>
          </w:tcPr>
          <w:p w14:paraId="0D0F44CE" w14:textId="77777777" w:rsidR="00F329DE" w:rsidRPr="004E5168" w:rsidRDefault="00F329DE" w:rsidP="00F329DE">
            <w:pPr>
              <w:rPr>
                <w:b/>
                <w:color w:val="FF0000"/>
              </w:rPr>
            </w:pPr>
            <w:r w:rsidRPr="00DE70E2">
              <w:rPr>
                <w:noProof/>
              </w:rPr>
              <w:drawing>
                <wp:inline distT="0" distB="0" distL="0" distR="0" wp14:anchorId="04F334C6" wp14:editId="013C34A6">
                  <wp:extent cx="2095500" cy="704850"/>
                  <wp:effectExtent l="0" t="0" r="0" b="0"/>
                  <wp:docPr id="47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lum bright="6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57" w:type="dxa"/>
            <w:gridSpan w:val="2"/>
            <w:vAlign w:val="center"/>
          </w:tcPr>
          <w:p w14:paraId="1DCF5274" w14:textId="77777777" w:rsidR="00F329DE" w:rsidRDefault="00F329DE" w:rsidP="00F329DE">
            <w:pPr>
              <w:rPr>
                <w:b/>
                <w:color w:val="FF0000"/>
              </w:rPr>
            </w:pPr>
            <w:r w:rsidRPr="000F23C9">
              <w:rPr>
                <w:noProof/>
                <w:color w:val="339966"/>
                <w:sz w:val="22"/>
                <w:szCs w:val="22"/>
              </w:rPr>
              <w:drawing>
                <wp:inline distT="0" distB="0" distL="0" distR="0" wp14:anchorId="7DBC77ED" wp14:editId="4251C512">
                  <wp:extent cx="1295400" cy="752475"/>
                  <wp:effectExtent l="0" t="0" r="0" b="0"/>
                  <wp:docPr id="48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59AE7C9" w14:textId="77777777" w:rsidR="00F329DE" w:rsidRPr="004E5168" w:rsidRDefault="00F329DE" w:rsidP="00F329DE">
            <w:pPr>
              <w:rPr>
                <w:b/>
                <w:color w:val="FF0000"/>
              </w:rPr>
            </w:pPr>
          </w:p>
        </w:tc>
      </w:tr>
    </w:tbl>
    <w:p w14:paraId="69F16D1B" w14:textId="49A22287" w:rsidR="002D3A72" w:rsidRDefault="0019721E" w:rsidP="00E54E7E">
      <w:r>
        <w:tab/>
        <w:t>Le Proviseur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La Secrétaire Général</w:t>
      </w:r>
      <w:r w:rsidR="00B842AB">
        <w:t>e</w:t>
      </w:r>
      <w:r w:rsidR="002D3A72">
        <w:tab/>
        <w:t>Laurent BOUILLIN</w:t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</w:r>
      <w:r w:rsidR="002D3A72">
        <w:tab/>
        <w:t>Patricia UNIQUE</w:t>
      </w:r>
    </w:p>
    <w:sectPr w:rsidR="002D3A72" w:rsidSect="00496DD5">
      <w:footnotePr>
        <w:pos w:val="beneathText"/>
      </w:footnotePr>
      <w:pgSz w:w="11906" w:h="16838" w:code="9"/>
      <w:pgMar w:top="238" w:right="284" w:bottom="232" w:left="28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833C5D"/>
    <w:multiLevelType w:val="hybridMultilevel"/>
    <w:tmpl w:val="D808649C"/>
    <w:lvl w:ilvl="0" w:tplc="040C000F">
      <w:start w:val="1"/>
      <w:numFmt w:val="decimal"/>
      <w:lvlText w:val="%1."/>
      <w:lvlJc w:val="left"/>
      <w:pPr>
        <w:ind w:left="735" w:hanging="360"/>
      </w:pPr>
    </w:lvl>
    <w:lvl w:ilvl="1" w:tplc="040C0019" w:tentative="1">
      <w:start w:val="1"/>
      <w:numFmt w:val="lowerLetter"/>
      <w:lvlText w:val="%2."/>
      <w:lvlJc w:val="left"/>
      <w:pPr>
        <w:ind w:left="1455" w:hanging="360"/>
      </w:pPr>
    </w:lvl>
    <w:lvl w:ilvl="2" w:tplc="040C001B" w:tentative="1">
      <w:start w:val="1"/>
      <w:numFmt w:val="lowerRoman"/>
      <w:lvlText w:val="%3."/>
      <w:lvlJc w:val="right"/>
      <w:pPr>
        <w:ind w:left="2175" w:hanging="180"/>
      </w:pPr>
    </w:lvl>
    <w:lvl w:ilvl="3" w:tplc="040C000F" w:tentative="1">
      <w:start w:val="1"/>
      <w:numFmt w:val="decimal"/>
      <w:lvlText w:val="%4."/>
      <w:lvlJc w:val="left"/>
      <w:pPr>
        <w:ind w:left="2895" w:hanging="360"/>
      </w:pPr>
    </w:lvl>
    <w:lvl w:ilvl="4" w:tplc="040C0019" w:tentative="1">
      <w:start w:val="1"/>
      <w:numFmt w:val="lowerLetter"/>
      <w:lvlText w:val="%5."/>
      <w:lvlJc w:val="left"/>
      <w:pPr>
        <w:ind w:left="3615" w:hanging="360"/>
      </w:pPr>
    </w:lvl>
    <w:lvl w:ilvl="5" w:tplc="040C001B" w:tentative="1">
      <w:start w:val="1"/>
      <w:numFmt w:val="lowerRoman"/>
      <w:lvlText w:val="%6."/>
      <w:lvlJc w:val="right"/>
      <w:pPr>
        <w:ind w:left="4335" w:hanging="180"/>
      </w:pPr>
    </w:lvl>
    <w:lvl w:ilvl="6" w:tplc="040C000F" w:tentative="1">
      <w:start w:val="1"/>
      <w:numFmt w:val="decimal"/>
      <w:lvlText w:val="%7."/>
      <w:lvlJc w:val="left"/>
      <w:pPr>
        <w:ind w:left="5055" w:hanging="360"/>
      </w:pPr>
    </w:lvl>
    <w:lvl w:ilvl="7" w:tplc="040C0019" w:tentative="1">
      <w:start w:val="1"/>
      <w:numFmt w:val="lowerLetter"/>
      <w:lvlText w:val="%8."/>
      <w:lvlJc w:val="left"/>
      <w:pPr>
        <w:ind w:left="5775" w:hanging="360"/>
      </w:pPr>
    </w:lvl>
    <w:lvl w:ilvl="8" w:tplc="040C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653"/>
    <w:rsid w:val="000112A9"/>
    <w:rsid w:val="000205C1"/>
    <w:rsid w:val="000364B9"/>
    <w:rsid w:val="00046F0D"/>
    <w:rsid w:val="000507DC"/>
    <w:rsid w:val="00066344"/>
    <w:rsid w:val="00076DFA"/>
    <w:rsid w:val="00092FE1"/>
    <w:rsid w:val="00094C0B"/>
    <w:rsid w:val="0009616A"/>
    <w:rsid w:val="000A19CB"/>
    <w:rsid w:val="000C0A17"/>
    <w:rsid w:val="000D56A4"/>
    <w:rsid w:val="000F23C9"/>
    <w:rsid w:val="001120BD"/>
    <w:rsid w:val="00112924"/>
    <w:rsid w:val="00113215"/>
    <w:rsid w:val="00127A0D"/>
    <w:rsid w:val="00151BAA"/>
    <w:rsid w:val="001572E2"/>
    <w:rsid w:val="00166D02"/>
    <w:rsid w:val="00171E72"/>
    <w:rsid w:val="001818FA"/>
    <w:rsid w:val="001910BE"/>
    <w:rsid w:val="0019721E"/>
    <w:rsid w:val="001A1BD9"/>
    <w:rsid w:val="001B6092"/>
    <w:rsid w:val="001D347B"/>
    <w:rsid w:val="001E4087"/>
    <w:rsid w:val="00234901"/>
    <w:rsid w:val="00244B0B"/>
    <w:rsid w:val="002536C1"/>
    <w:rsid w:val="00260CEE"/>
    <w:rsid w:val="0026682A"/>
    <w:rsid w:val="002916C3"/>
    <w:rsid w:val="00292059"/>
    <w:rsid w:val="002954EC"/>
    <w:rsid w:val="002B6CEA"/>
    <w:rsid w:val="002C765C"/>
    <w:rsid w:val="002D3A72"/>
    <w:rsid w:val="002F7B9B"/>
    <w:rsid w:val="0032121D"/>
    <w:rsid w:val="003222AF"/>
    <w:rsid w:val="00323CFE"/>
    <w:rsid w:val="0033209D"/>
    <w:rsid w:val="00355131"/>
    <w:rsid w:val="0039202A"/>
    <w:rsid w:val="00393E48"/>
    <w:rsid w:val="00395AFA"/>
    <w:rsid w:val="003A2A89"/>
    <w:rsid w:val="003A4A2D"/>
    <w:rsid w:val="003C6CA5"/>
    <w:rsid w:val="003D3F03"/>
    <w:rsid w:val="003F41F8"/>
    <w:rsid w:val="0040363D"/>
    <w:rsid w:val="004064DE"/>
    <w:rsid w:val="004179A1"/>
    <w:rsid w:val="00433CFE"/>
    <w:rsid w:val="00442CB4"/>
    <w:rsid w:val="0045347A"/>
    <w:rsid w:val="00456296"/>
    <w:rsid w:val="00456689"/>
    <w:rsid w:val="00457636"/>
    <w:rsid w:val="00460865"/>
    <w:rsid w:val="00460D23"/>
    <w:rsid w:val="00476668"/>
    <w:rsid w:val="00496DD5"/>
    <w:rsid w:val="004A1DDA"/>
    <w:rsid w:val="004B16A1"/>
    <w:rsid w:val="004B41D9"/>
    <w:rsid w:val="004D4BC6"/>
    <w:rsid w:val="004E5168"/>
    <w:rsid w:val="004E72CA"/>
    <w:rsid w:val="00505DED"/>
    <w:rsid w:val="00513E9B"/>
    <w:rsid w:val="00520690"/>
    <w:rsid w:val="00522463"/>
    <w:rsid w:val="005235B7"/>
    <w:rsid w:val="00536595"/>
    <w:rsid w:val="00537C24"/>
    <w:rsid w:val="00543562"/>
    <w:rsid w:val="00543F46"/>
    <w:rsid w:val="00562384"/>
    <w:rsid w:val="0056503D"/>
    <w:rsid w:val="0057662E"/>
    <w:rsid w:val="00583FE1"/>
    <w:rsid w:val="0059319F"/>
    <w:rsid w:val="005A607D"/>
    <w:rsid w:val="005E2777"/>
    <w:rsid w:val="005F0065"/>
    <w:rsid w:val="00605EED"/>
    <w:rsid w:val="00606B27"/>
    <w:rsid w:val="006123F9"/>
    <w:rsid w:val="00616555"/>
    <w:rsid w:val="00620922"/>
    <w:rsid w:val="00620B43"/>
    <w:rsid w:val="0062594E"/>
    <w:rsid w:val="00630271"/>
    <w:rsid w:val="00635AB3"/>
    <w:rsid w:val="006362B8"/>
    <w:rsid w:val="00643E4F"/>
    <w:rsid w:val="00650264"/>
    <w:rsid w:val="00676AAB"/>
    <w:rsid w:val="006806E4"/>
    <w:rsid w:val="00683614"/>
    <w:rsid w:val="0068452D"/>
    <w:rsid w:val="006938E0"/>
    <w:rsid w:val="006B2302"/>
    <w:rsid w:val="006C3DC5"/>
    <w:rsid w:val="006D3BF4"/>
    <w:rsid w:val="006E4F73"/>
    <w:rsid w:val="006F19D0"/>
    <w:rsid w:val="007173D5"/>
    <w:rsid w:val="00745BF5"/>
    <w:rsid w:val="00750F40"/>
    <w:rsid w:val="007552DD"/>
    <w:rsid w:val="00762B74"/>
    <w:rsid w:val="007635E0"/>
    <w:rsid w:val="00764925"/>
    <w:rsid w:val="0077215F"/>
    <w:rsid w:val="00772846"/>
    <w:rsid w:val="00775AB2"/>
    <w:rsid w:val="00787EC7"/>
    <w:rsid w:val="00794F7C"/>
    <w:rsid w:val="007B4E95"/>
    <w:rsid w:val="007C363B"/>
    <w:rsid w:val="007C3B00"/>
    <w:rsid w:val="007C4AF2"/>
    <w:rsid w:val="007C5408"/>
    <w:rsid w:val="007F13EF"/>
    <w:rsid w:val="00804625"/>
    <w:rsid w:val="0081050A"/>
    <w:rsid w:val="00817543"/>
    <w:rsid w:val="008212FB"/>
    <w:rsid w:val="00842DDE"/>
    <w:rsid w:val="0089515D"/>
    <w:rsid w:val="008A1F07"/>
    <w:rsid w:val="008B698B"/>
    <w:rsid w:val="008C0639"/>
    <w:rsid w:val="008C3A85"/>
    <w:rsid w:val="008C41E0"/>
    <w:rsid w:val="008F31C8"/>
    <w:rsid w:val="008F7EDE"/>
    <w:rsid w:val="00923FA2"/>
    <w:rsid w:val="00924B2F"/>
    <w:rsid w:val="0094029A"/>
    <w:rsid w:val="0094234F"/>
    <w:rsid w:val="00944F9E"/>
    <w:rsid w:val="0095247D"/>
    <w:rsid w:val="0095345C"/>
    <w:rsid w:val="00956D02"/>
    <w:rsid w:val="0096240B"/>
    <w:rsid w:val="0096320E"/>
    <w:rsid w:val="00963E1F"/>
    <w:rsid w:val="00984CF4"/>
    <w:rsid w:val="00994561"/>
    <w:rsid w:val="00994F67"/>
    <w:rsid w:val="009C3B2F"/>
    <w:rsid w:val="009C6A7A"/>
    <w:rsid w:val="009D3C73"/>
    <w:rsid w:val="009E2DED"/>
    <w:rsid w:val="009E699F"/>
    <w:rsid w:val="009F2F67"/>
    <w:rsid w:val="009F78B9"/>
    <w:rsid w:val="009F7921"/>
    <w:rsid w:val="00A11B92"/>
    <w:rsid w:val="00A20CE8"/>
    <w:rsid w:val="00A22AF4"/>
    <w:rsid w:val="00A27F44"/>
    <w:rsid w:val="00A36D52"/>
    <w:rsid w:val="00A50A34"/>
    <w:rsid w:val="00A5207F"/>
    <w:rsid w:val="00A55F14"/>
    <w:rsid w:val="00A6314D"/>
    <w:rsid w:val="00A705CC"/>
    <w:rsid w:val="00A72DE3"/>
    <w:rsid w:val="00A95753"/>
    <w:rsid w:val="00AA6971"/>
    <w:rsid w:val="00AA79AC"/>
    <w:rsid w:val="00AD0662"/>
    <w:rsid w:val="00AD7BCE"/>
    <w:rsid w:val="00AE4A07"/>
    <w:rsid w:val="00AE56EA"/>
    <w:rsid w:val="00B13D5B"/>
    <w:rsid w:val="00B20A66"/>
    <w:rsid w:val="00B3026E"/>
    <w:rsid w:val="00B366D6"/>
    <w:rsid w:val="00B444A8"/>
    <w:rsid w:val="00B50404"/>
    <w:rsid w:val="00B53ACD"/>
    <w:rsid w:val="00B60AFC"/>
    <w:rsid w:val="00B842AB"/>
    <w:rsid w:val="00B8662C"/>
    <w:rsid w:val="00BA3701"/>
    <w:rsid w:val="00BA6878"/>
    <w:rsid w:val="00BB0A86"/>
    <w:rsid w:val="00BB2817"/>
    <w:rsid w:val="00BC72A1"/>
    <w:rsid w:val="00BD07E4"/>
    <w:rsid w:val="00BE1AE3"/>
    <w:rsid w:val="00BF3C5C"/>
    <w:rsid w:val="00C07AC9"/>
    <w:rsid w:val="00C16B24"/>
    <w:rsid w:val="00C2101B"/>
    <w:rsid w:val="00C22671"/>
    <w:rsid w:val="00C53184"/>
    <w:rsid w:val="00C64BDB"/>
    <w:rsid w:val="00C70616"/>
    <w:rsid w:val="00C75EF8"/>
    <w:rsid w:val="00C82FD7"/>
    <w:rsid w:val="00C96F79"/>
    <w:rsid w:val="00CA2B81"/>
    <w:rsid w:val="00CB2E77"/>
    <w:rsid w:val="00CD3409"/>
    <w:rsid w:val="00CD39D6"/>
    <w:rsid w:val="00CD4A47"/>
    <w:rsid w:val="00CE4974"/>
    <w:rsid w:val="00D04935"/>
    <w:rsid w:val="00D076A1"/>
    <w:rsid w:val="00D1374E"/>
    <w:rsid w:val="00D15C91"/>
    <w:rsid w:val="00D46C4A"/>
    <w:rsid w:val="00D47EDC"/>
    <w:rsid w:val="00D633D3"/>
    <w:rsid w:val="00D74653"/>
    <w:rsid w:val="00D847C2"/>
    <w:rsid w:val="00D92FA8"/>
    <w:rsid w:val="00D97325"/>
    <w:rsid w:val="00D97B8D"/>
    <w:rsid w:val="00DA3E5D"/>
    <w:rsid w:val="00DB3C8A"/>
    <w:rsid w:val="00DD445C"/>
    <w:rsid w:val="00DE1637"/>
    <w:rsid w:val="00E1470C"/>
    <w:rsid w:val="00E17434"/>
    <w:rsid w:val="00E17B9C"/>
    <w:rsid w:val="00E24660"/>
    <w:rsid w:val="00E4351A"/>
    <w:rsid w:val="00E43AD0"/>
    <w:rsid w:val="00E47B00"/>
    <w:rsid w:val="00E54E7E"/>
    <w:rsid w:val="00E5581A"/>
    <w:rsid w:val="00E73EC5"/>
    <w:rsid w:val="00E93514"/>
    <w:rsid w:val="00EA0030"/>
    <w:rsid w:val="00EB174A"/>
    <w:rsid w:val="00EB208B"/>
    <w:rsid w:val="00EC7AF2"/>
    <w:rsid w:val="00ED3EB8"/>
    <w:rsid w:val="00ED511B"/>
    <w:rsid w:val="00EE4752"/>
    <w:rsid w:val="00EF0C0A"/>
    <w:rsid w:val="00F17A6B"/>
    <w:rsid w:val="00F206CA"/>
    <w:rsid w:val="00F329DE"/>
    <w:rsid w:val="00F431D7"/>
    <w:rsid w:val="00F44739"/>
    <w:rsid w:val="00F459B2"/>
    <w:rsid w:val="00F5117C"/>
    <w:rsid w:val="00F672AB"/>
    <w:rsid w:val="00F70226"/>
    <w:rsid w:val="00F777B4"/>
    <w:rsid w:val="00F82389"/>
    <w:rsid w:val="00F831DA"/>
    <w:rsid w:val="00F8374C"/>
    <w:rsid w:val="00F86125"/>
    <w:rsid w:val="00F87B4A"/>
    <w:rsid w:val="00F93175"/>
    <w:rsid w:val="00F95240"/>
    <w:rsid w:val="00FA605A"/>
    <w:rsid w:val="00FE39AA"/>
    <w:rsid w:val="00FE4CE9"/>
    <w:rsid w:val="00FF0FCE"/>
    <w:rsid w:val="00FF2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31C76"/>
  <w15:chartTrackingRefBased/>
  <w15:docId w15:val="{AA9BCD26-871C-4E25-8AFF-027C21B97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99"/>
    <w:lsdException w:name="Grid Table 2" w:uiPriority="99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sdetexte">
    <w:name w:val="Body Text"/>
    <w:basedOn w:val="Normal"/>
    <w:pPr>
      <w:spacing w:after="120"/>
    </w:pPr>
  </w:style>
  <w:style w:type="paragraph" w:styleId="Liste">
    <w:name w:val="List"/>
    <w:basedOn w:val="Corpsdetexte"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pertoire">
    <w:name w:val="Répertoire"/>
    <w:basedOn w:val="Normal"/>
    <w:qFormat/>
    <w:pPr>
      <w:suppressLineNumbers/>
    </w:pPr>
    <w:rPr>
      <w:rFonts w:cs="Tahoma"/>
    </w:r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customStyle="1" w:styleId="Titredetableau">
    <w:name w:val="Titre de tableau"/>
    <w:basedOn w:val="Contenudetableau"/>
    <w:qFormat/>
    <w:pPr>
      <w:jc w:val="center"/>
    </w:pPr>
    <w:rPr>
      <w:b/>
      <w:bCs/>
      <w:i/>
      <w:iCs/>
    </w:rPr>
  </w:style>
  <w:style w:type="table" w:styleId="Grilledutableau">
    <w:name w:val="Table Grid"/>
    <w:basedOn w:val="TableauNormal"/>
    <w:rsid w:val="007C4AF2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ar"/>
    <w:qFormat/>
    <w:rsid w:val="00A20CE8"/>
  </w:style>
  <w:style w:type="character" w:customStyle="1" w:styleId="Style1Car">
    <w:name w:val="Style1 Car"/>
    <w:link w:val="Style1"/>
    <w:rsid w:val="00A20CE8"/>
    <w:rPr>
      <w:rFonts w:eastAsia="Lucida Sans Unicode"/>
      <w:sz w:val="24"/>
      <w:szCs w:val="24"/>
    </w:rPr>
  </w:style>
  <w:style w:type="paragraph" w:customStyle="1" w:styleId="Index">
    <w:name w:val="Index"/>
    <w:basedOn w:val="Normal"/>
    <w:qFormat/>
    <w:rsid w:val="001D347B"/>
    <w:pPr>
      <w:suppressLineNumbers/>
    </w:pPr>
    <w:rPr>
      <w:rFonts w:cs="Lucida Sans"/>
    </w:rPr>
  </w:style>
  <w:style w:type="paragraph" w:customStyle="1" w:styleId="Titredetableauuser">
    <w:name w:val="Titre de tableau (user)"/>
    <w:basedOn w:val="Normal"/>
    <w:qFormat/>
    <w:rsid w:val="007173D5"/>
    <w:pPr>
      <w:suppressLineNumbers/>
      <w:jc w:val="center"/>
    </w:pPr>
    <w:rPr>
      <w:b/>
      <w:bCs/>
      <w:i/>
      <w:iCs/>
    </w:rPr>
  </w:style>
  <w:style w:type="paragraph" w:customStyle="1" w:styleId="Contenudetableauuser">
    <w:name w:val="Contenu de tableau (user)"/>
    <w:basedOn w:val="Normal"/>
    <w:qFormat/>
    <w:rsid w:val="007173D5"/>
    <w:pPr>
      <w:suppressLineNumbers/>
    </w:pPr>
  </w:style>
  <w:style w:type="numbering" w:customStyle="1" w:styleId="Pasdeliste">
    <w:name w:val="Pas de liste"/>
    <w:uiPriority w:val="99"/>
    <w:semiHidden/>
    <w:unhideWhenUsed/>
    <w:qFormat/>
    <w:rsid w:val="00FA605A"/>
  </w:style>
  <w:style w:type="paragraph" w:customStyle="1" w:styleId="Contenudecadre">
    <w:name w:val="Contenu de cadre"/>
    <w:basedOn w:val="Normal"/>
    <w:qFormat/>
    <w:rsid w:val="003F41F8"/>
  </w:style>
  <w:style w:type="character" w:customStyle="1" w:styleId="HeaderChar">
    <w:name w:val="Header Char"/>
    <w:basedOn w:val="Policepardfaut"/>
    <w:uiPriority w:val="99"/>
    <w:rsid w:val="0062594E"/>
  </w:style>
  <w:style w:type="character" w:customStyle="1" w:styleId="Heading8Char">
    <w:name w:val="Heading 8 Char"/>
    <w:basedOn w:val="Policepardfaut"/>
    <w:uiPriority w:val="9"/>
    <w:rsid w:val="00650264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IntenseQuoteChar">
    <w:name w:val="Intense Quote Char"/>
    <w:basedOn w:val="Policepardfaut"/>
    <w:uiPriority w:val="30"/>
    <w:rsid w:val="00650264"/>
    <w:rPr>
      <w:i/>
      <w:iCs/>
      <w:color w:val="0F4761" w:themeColor="accent1" w:themeShade="BF"/>
    </w:rPr>
  </w:style>
  <w:style w:type="character" w:customStyle="1" w:styleId="Heading7Char">
    <w:name w:val="Heading 7 Char"/>
    <w:basedOn w:val="Policepardfaut"/>
    <w:uiPriority w:val="9"/>
    <w:rsid w:val="00650264"/>
    <w:rPr>
      <w:rFonts w:ascii="Arial" w:eastAsia="Arial" w:hAnsi="Arial" w:cs="Arial"/>
      <w:color w:val="595959" w:themeColor="text1" w:themeTint="A6"/>
    </w:rPr>
  </w:style>
  <w:style w:type="table" w:styleId="TableauGrille2">
    <w:name w:val="Grid Table 2"/>
    <w:basedOn w:val="TableauNormal"/>
    <w:uiPriority w:val="99"/>
    <w:rsid w:val="00616555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1Light-Accent1">
    <w:name w:val="Grid Table 1 Light - Accent 1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81C9EA" w:themeColor="accent1" w:themeTint="67"/>
        <w:left w:val="single" w:sz="4" w:space="0" w:color="81C9EA" w:themeColor="accent1" w:themeTint="67"/>
        <w:bottom w:val="single" w:sz="4" w:space="0" w:color="81C9EA" w:themeColor="accent1" w:themeTint="67"/>
        <w:right w:val="single" w:sz="4" w:space="0" w:color="81C9EA" w:themeColor="accent1" w:themeTint="67"/>
        <w:insideH w:val="single" w:sz="4" w:space="0" w:color="81C9EA" w:themeColor="accent1" w:themeTint="67"/>
        <w:insideV w:val="single" w:sz="4" w:space="0" w:color="81C9EA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AB2E1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1C9EA" w:themeColor="accent1" w:themeTint="67"/>
          <w:left w:val="single" w:sz="4" w:space="0" w:color="81C9EA" w:themeColor="accent1" w:themeTint="67"/>
          <w:bottom w:val="single" w:sz="4" w:space="0" w:color="81C9EA" w:themeColor="accent1" w:themeTint="67"/>
          <w:right w:val="single" w:sz="4" w:space="0" w:color="81C9EA" w:themeColor="accent1" w:themeTint="67"/>
        </w:tcBorders>
      </w:tcPr>
    </w:tblStylePr>
  </w:style>
  <w:style w:type="table" w:styleId="TableauGrille1Clair">
    <w:name w:val="Grid Table 1 Light"/>
    <w:basedOn w:val="TableauNormal"/>
    <w:uiPriority w:val="99"/>
    <w:rsid w:val="00616555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rsid w:val="0045347A"/>
    <w:tblPr>
      <w:tblStyleRowBandSize w:val="1"/>
      <w:tblStyleColBandSize w:val="1"/>
      <w:tblBorders>
        <w:top w:val="single" w:sz="4" w:space="0" w:color="B2E5A0" w:themeColor="accent6" w:themeTint="67"/>
        <w:left w:val="single" w:sz="4" w:space="0" w:color="B2E5A0" w:themeColor="accent6" w:themeTint="67"/>
        <w:bottom w:val="single" w:sz="4" w:space="0" w:color="B2E5A0" w:themeColor="accent6" w:themeTint="67"/>
        <w:right w:val="single" w:sz="4" w:space="0" w:color="B2E5A0" w:themeColor="accent6" w:themeTint="67"/>
        <w:insideH w:val="single" w:sz="4" w:space="0" w:color="B2E5A0" w:themeColor="accent6" w:themeTint="67"/>
        <w:insideV w:val="single" w:sz="4" w:space="0" w:color="B2E5A0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0D976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E5A0" w:themeColor="accent6" w:themeTint="67"/>
          <w:left w:val="single" w:sz="4" w:space="0" w:color="B2E5A0" w:themeColor="accent6" w:themeTint="67"/>
          <w:bottom w:val="single" w:sz="4" w:space="0" w:color="B2E5A0" w:themeColor="accent6" w:themeTint="67"/>
          <w:right w:val="single" w:sz="4" w:space="0" w:color="B2E5A0" w:themeColor="accent6" w:themeTint="67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ndance1\Documents\ANNEE%202025\MENU\Menu%20du%2017%20au%2021%20mars%202025%20-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C1737AB10424C91BA15CC3649769F" ma:contentTypeVersion="4" ma:contentTypeDescription="Crée un document." ma:contentTypeScope="" ma:versionID="2cecd5b481c3042b54e8a16265eedd3b">
  <xsd:schema xmlns:xsd="http://www.w3.org/2001/XMLSchema" xmlns:xs="http://www.w3.org/2001/XMLSchema" xmlns:p="http://schemas.microsoft.com/office/2006/metadata/properties" xmlns:ns3="0fd8b9ab-2bf3-48f1-b062-a42b00e9c398" targetNamespace="http://schemas.microsoft.com/office/2006/metadata/properties" ma:root="true" ma:fieldsID="93064c23c7e4a8b0e302b89a42f780b7" ns3:_="">
    <xsd:import namespace="0fd8b9ab-2bf3-48f1-b062-a42b00e9c39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b9ab-2bf3-48f1-b062-a42b00e9c3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C4029B-137E-4D8C-B943-4EDCB0A9B2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23F0A6-FC4B-4EC3-848B-E25373B11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8b9ab-2bf3-48f1-b062-a42b00e9c3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F7F0D5-FCBD-44A3-A481-8850F8F391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Menu du 17 au 21 mars 2025 -</Template>
  <TotalTime>0</TotalTime>
  <Pages>1</Pages>
  <Words>242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MENUS</vt:lpstr>
    </vt:vector>
  </TitlesOfParts>
  <Company>Lycée Murat</Company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MENUS</dc:title>
  <dc:subject/>
  <dc:creator>intendance1</dc:creator>
  <cp:keywords/>
  <dc:description/>
  <cp:lastModifiedBy>secretariat1</cp:lastModifiedBy>
  <cp:revision>2</cp:revision>
  <cp:lastPrinted>2026-02-02T08:08:00Z</cp:lastPrinted>
  <dcterms:created xsi:type="dcterms:W3CDTF">2026-03-20T17:00:00Z</dcterms:created>
  <dcterms:modified xsi:type="dcterms:W3CDTF">2026-03-20T17:00:00Z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0x01010057DC1737AB10424C91BA15CC3649769F</vt:lpwstr>
  </property>
</Properties>
</file>