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A1A9369" w14:textId="77777777" w:rsidR="00151BAA" w:rsidRDefault="00E54E7E" w:rsidP="00433CFE">
      <w:pPr>
        <w:jc w:val="center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7F9F2FC9" wp14:editId="18F923EA">
                <wp:extent cx="7143750" cy="608965"/>
                <wp:effectExtent l="2540" t="0" r="0" b="0"/>
                <wp:docPr id="1324698490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459480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B1EFF" w14:textId="18CE78B7" w:rsidR="00E54E7E" w:rsidRPr="00520690" w:rsidRDefault="00E54E7E" w:rsidP="00E54E7E">
                            <w:pPr>
                              <w:jc w:val="center"/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MENU </w:t>
                            </w:r>
                            <w:r w:rsidR="00650264"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="006C1836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04 au 07 MAI 2026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7F9F2FC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62.5pt;height:47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" filled="f" stroked="f">
                <o:lock v:ext="edit" shapetype="t"/>
                <v:textbox style="mso-fit-shape-to-text:t">
                  <w:txbxContent>
                    <w:p w14:paraId="2A9B1EFF" w14:textId="18CE78B7" w:rsidR="00E54E7E" w:rsidRPr="00520690" w:rsidRDefault="00E54E7E" w:rsidP="00E54E7E">
                      <w:pPr>
                        <w:jc w:val="center"/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MENU </w:t>
                      </w:r>
                      <w:r w:rsidR="00650264"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DU </w:t>
                      </w:r>
                      <w:r w:rsidR="006C1836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04 au 07 MAI 2026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0CAA5EA" w14:textId="77777777" w:rsidR="00DC7B73" w:rsidRPr="0094029A" w:rsidRDefault="00DC7B73" w:rsidP="00433CFE">
      <w:pPr>
        <w:jc w:val="center"/>
        <w:rPr>
          <w:sz w:val="20"/>
          <w:szCs w:val="20"/>
        </w:rPr>
      </w:pPr>
    </w:p>
    <w:tbl>
      <w:tblPr>
        <w:tblW w:w="11585" w:type="dxa"/>
        <w:tblInd w:w="-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2"/>
        <w:gridCol w:w="844"/>
        <w:gridCol w:w="2555"/>
        <w:gridCol w:w="2412"/>
        <w:gridCol w:w="1315"/>
        <w:gridCol w:w="2654"/>
        <w:gridCol w:w="103"/>
      </w:tblGrid>
      <w:tr w:rsidR="00D633D3" w:rsidRPr="00E43AD0" w14:paraId="377196AA" w14:textId="77777777" w:rsidTr="0061488C">
        <w:trPr>
          <w:gridAfter w:val="1"/>
          <w:wAfter w:w="103" w:type="dxa"/>
          <w:trHeight w:val="174"/>
          <w:tblHeader/>
        </w:trPr>
        <w:tc>
          <w:tcPr>
            <w:tcW w:w="1702" w:type="dxa"/>
          </w:tcPr>
          <w:p w14:paraId="689616FB" w14:textId="77777777" w:rsidR="00D633D3" w:rsidRPr="00E43AD0" w:rsidRDefault="00D633D3" w:rsidP="00CE4974">
            <w:pPr>
              <w:pStyle w:val="Titredetableau"/>
              <w:jc w:val="left"/>
            </w:pPr>
          </w:p>
        </w:tc>
        <w:tc>
          <w:tcPr>
            <w:tcW w:w="5811" w:type="dxa"/>
            <w:gridSpan w:val="3"/>
          </w:tcPr>
          <w:p w14:paraId="60FC947E" w14:textId="77777777" w:rsidR="00D633D3" w:rsidRPr="00E54E7E" w:rsidRDefault="00D633D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DEJEUNE</w:t>
            </w:r>
            <w:r w:rsidR="006E4F73" w:rsidRPr="00E54E7E">
              <w:rPr>
                <w:b w:val="0"/>
                <w:i w:val="0"/>
                <w:iCs w:val="0"/>
              </w:rPr>
              <w:t>R</w:t>
            </w:r>
          </w:p>
        </w:tc>
        <w:tc>
          <w:tcPr>
            <w:tcW w:w="3969" w:type="dxa"/>
            <w:gridSpan w:val="2"/>
          </w:tcPr>
          <w:p w14:paraId="54D98289" w14:textId="77777777" w:rsidR="00D633D3" w:rsidRPr="00E54E7E" w:rsidRDefault="006E4F7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DINER</w:t>
            </w:r>
          </w:p>
        </w:tc>
      </w:tr>
      <w:tr w:rsidR="006C1836" w:rsidRPr="00E43AD0" w14:paraId="6E7C2425" w14:textId="77777777" w:rsidTr="0061488C">
        <w:trPr>
          <w:gridAfter w:val="1"/>
          <w:wAfter w:w="103" w:type="dxa"/>
          <w:trHeight w:val="1754"/>
        </w:trPr>
        <w:tc>
          <w:tcPr>
            <w:tcW w:w="1702" w:type="dxa"/>
          </w:tcPr>
          <w:p w14:paraId="07C8251B" w14:textId="77777777" w:rsidR="006C1836" w:rsidRPr="00166D02" w:rsidRDefault="006C1836" w:rsidP="006C1836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24442BF1" w14:textId="56F7D27C" w:rsidR="006C1836" w:rsidRPr="00166D02" w:rsidRDefault="006C1836" w:rsidP="006C1836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 xml:space="preserve">LUNDI </w:t>
            </w:r>
          </w:p>
          <w:p w14:paraId="665679B1" w14:textId="49F856E1" w:rsidR="006C1836" w:rsidRPr="00166D02" w:rsidRDefault="006C1836" w:rsidP="006C1836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811" w:type="dxa"/>
            <w:gridSpan w:val="3"/>
          </w:tcPr>
          <w:p w14:paraId="321F4B2F" w14:textId="33BA8181" w:rsidR="006C1836" w:rsidRPr="00041684" w:rsidRDefault="006C1836" w:rsidP="006C1836">
            <w:pPr>
              <w:pStyle w:val="Titredetableau"/>
              <w:rPr>
                <w:b w:val="0"/>
                <w:i w:val="0"/>
              </w:rPr>
            </w:pPr>
            <w:r w:rsidRPr="00DC7B73">
              <w:rPr>
                <w:b w:val="0"/>
                <w:i w:val="0"/>
                <w:color w:val="92D050"/>
              </w:rPr>
              <w:t xml:space="preserve">Salade verte /Betterave rouge /Asperge en vinaigrette </w:t>
            </w:r>
            <w:r>
              <w:rPr>
                <w:b w:val="0"/>
                <w:i w:val="0"/>
              </w:rPr>
              <w:t xml:space="preserve"> </w:t>
            </w:r>
          </w:p>
          <w:p w14:paraId="75940EA1" w14:textId="22C814C4" w:rsidR="006C1836" w:rsidRPr="00DC7B73" w:rsidRDefault="006C1836" w:rsidP="006C1836">
            <w:pPr>
              <w:pStyle w:val="Titredetableau"/>
              <w:rPr>
                <w:b w:val="0"/>
                <w:i w:val="0"/>
                <w:color w:val="EE0000"/>
              </w:rPr>
            </w:pPr>
            <w:r w:rsidRPr="00DC7B73">
              <w:rPr>
                <w:b w:val="0"/>
                <w:i w:val="0"/>
                <w:color w:val="EE0000"/>
              </w:rPr>
              <w:t>Lasagne à la bolognaise /Lasagne saumon épinards</w:t>
            </w:r>
          </w:p>
          <w:p w14:paraId="4C023E68" w14:textId="0DF6A633" w:rsidR="006C1836" w:rsidRPr="00DC7B73" w:rsidRDefault="006C1836" w:rsidP="006C1836">
            <w:pPr>
              <w:pStyle w:val="Titredetableau"/>
              <w:rPr>
                <w:b w:val="0"/>
                <w:i w:val="0"/>
                <w:color w:val="0070C0"/>
              </w:rPr>
            </w:pPr>
            <w:proofErr w:type="gramStart"/>
            <w:r w:rsidRPr="00DC7B73">
              <w:rPr>
                <w:b w:val="0"/>
                <w:i w:val="0"/>
                <w:color w:val="0070C0"/>
              </w:rPr>
              <w:t>Fromage  portion</w:t>
            </w:r>
            <w:proofErr w:type="gramEnd"/>
            <w:r w:rsidRPr="00DC7B73">
              <w:rPr>
                <w:b w:val="0"/>
                <w:i w:val="0"/>
                <w:color w:val="0070C0"/>
              </w:rPr>
              <w:t>/ Cantal Entre-Deux</w:t>
            </w:r>
          </w:p>
          <w:p w14:paraId="7CF0866A" w14:textId="2FF9ABF2" w:rsidR="006C1836" w:rsidRPr="00456689" w:rsidRDefault="006C1836" w:rsidP="006C1836">
            <w:pPr>
              <w:pStyle w:val="Contenudetableauuser"/>
              <w:snapToGrid w:val="0"/>
              <w:jc w:val="center"/>
              <w:rPr>
                <w:color w:val="92D050"/>
                <w:vertAlign w:val="superscript"/>
              </w:rPr>
            </w:pPr>
            <w:r w:rsidRPr="00DC7B73">
              <w:rPr>
                <w:color w:val="92D050"/>
              </w:rPr>
              <w:t>Fruits /</w:t>
            </w:r>
            <w:r w:rsidRPr="00DC7B73">
              <w:rPr>
                <w:color w:val="0070C0"/>
              </w:rPr>
              <w:t>Yaourt nature sur coulis de fruits</w:t>
            </w:r>
          </w:p>
        </w:tc>
        <w:tc>
          <w:tcPr>
            <w:tcW w:w="3969" w:type="dxa"/>
            <w:gridSpan w:val="2"/>
          </w:tcPr>
          <w:p w14:paraId="475B8553" w14:textId="7F8C5D5B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DC7B73">
              <w:rPr>
                <w:color w:val="92D050"/>
              </w:rPr>
              <w:t xml:space="preserve">Salade verte / Salade coleslaw </w:t>
            </w:r>
          </w:p>
          <w:p w14:paraId="1D16ADBA" w14:textId="77777777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DC7B73">
              <w:rPr>
                <w:color w:val="EE0000"/>
              </w:rPr>
              <w:t xml:space="preserve">Nuggets de poulet </w:t>
            </w:r>
          </w:p>
          <w:p w14:paraId="0A13739E" w14:textId="7AAACA45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E97132" w:themeColor="accent2"/>
              </w:rPr>
              <w:t>Flageolets</w:t>
            </w:r>
            <w:r>
              <w:t xml:space="preserve"> /</w:t>
            </w:r>
            <w:r w:rsidRPr="00DC7B73">
              <w:rPr>
                <w:color w:val="92D050"/>
              </w:rPr>
              <w:t xml:space="preserve">Tomate provençale </w:t>
            </w:r>
          </w:p>
          <w:p w14:paraId="27472CF9" w14:textId="7A2EE119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DC7B73">
              <w:rPr>
                <w:color w:val="0070C0"/>
              </w:rPr>
              <w:t>Petits suisses</w:t>
            </w:r>
          </w:p>
          <w:p w14:paraId="16D46D91" w14:textId="4FC5B36C" w:rsidR="006C1836" w:rsidRPr="006C1836" w:rsidRDefault="006C1836" w:rsidP="006C1836">
            <w:pPr>
              <w:pStyle w:val="Titredetableau"/>
              <w:rPr>
                <w:b w:val="0"/>
                <w:bCs w:val="0"/>
                <w:i w:val="0"/>
                <w:iCs w:val="0"/>
                <w:sz w:val="32"/>
                <w:szCs w:val="32"/>
                <w:vertAlign w:val="superscript"/>
              </w:rPr>
            </w:pPr>
            <w:r w:rsidRPr="00DC7B73">
              <w:rPr>
                <w:b w:val="0"/>
                <w:bCs w:val="0"/>
                <w:i w:val="0"/>
                <w:iCs w:val="0"/>
                <w:color w:val="92D050"/>
              </w:rPr>
              <w:t>Fruit</w:t>
            </w:r>
            <w:r w:rsidRPr="006C1836">
              <w:rPr>
                <w:b w:val="0"/>
                <w:bCs w:val="0"/>
                <w:i w:val="0"/>
                <w:iCs w:val="0"/>
              </w:rPr>
              <w:t xml:space="preserve"> /</w:t>
            </w:r>
            <w:r w:rsidRPr="00DC7B73">
              <w:rPr>
                <w:b w:val="0"/>
                <w:bCs w:val="0"/>
                <w:i w:val="0"/>
                <w:iCs w:val="0"/>
                <w:color w:val="E97132" w:themeColor="accent2"/>
              </w:rPr>
              <w:t xml:space="preserve">Semoule au chocolat </w:t>
            </w:r>
          </w:p>
        </w:tc>
      </w:tr>
      <w:tr w:rsidR="006C1836" w:rsidRPr="00E43AD0" w14:paraId="7660772B" w14:textId="77777777" w:rsidTr="0061488C">
        <w:trPr>
          <w:gridAfter w:val="1"/>
          <w:wAfter w:w="103" w:type="dxa"/>
          <w:trHeight w:val="1413"/>
        </w:trPr>
        <w:tc>
          <w:tcPr>
            <w:tcW w:w="1702" w:type="dxa"/>
          </w:tcPr>
          <w:p w14:paraId="17A6814B" w14:textId="5729D1E6" w:rsidR="006C1836" w:rsidRPr="00166D02" w:rsidRDefault="006C1836" w:rsidP="006C1836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MARDI</w:t>
            </w:r>
          </w:p>
        </w:tc>
        <w:tc>
          <w:tcPr>
            <w:tcW w:w="5811" w:type="dxa"/>
            <w:gridSpan w:val="3"/>
          </w:tcPr>
          <w:p w14:paraId="1FF75C51" w14:textId="4BC42849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92D050"/>
              </w:rPr>
              <w:t xml:space="preserve">Salade verte </w:t>
            </w:r>
            <w:r>
              <w:t>/</w:t>
            </w:r>
            <w:r w:rsidRPr="00DC7B73">
              <w:rPr>
                <w:color w:val="E97132" w:themeColor="accent2"/>
              </w:rPr>
              <w:t xml:space="preserve">Salade de riz feta tomate / Salade de riz </w:t>
            </w:r>
            <w:r w:rsidR="00DC7B73" w:rsidRPr="00DC7B73">
              <w:rPr>
                <w:color w:val="E97132" w:themeColor="accent2"/>
              </w:rPr>
              <w:t>œuf dur</w:t>
            </w:r>
            <w:r w:rsidRPr="00DC7B73">
              <w:rPr>
                <w:color w:val="E97132" w:themeColor="accent2"/>
              </w:rPr>
              <w:t xml:space="preserve"> </w:t>
            </w:r>
            <w:r w:rsidR="00DC7B73" w:rsidRPr="00DE70E2">
              <w:rPr>
                <w:noProof/>
              </w:rPr>
              <w:drawing>
                <wp:inline distT="0" distB="0" distL="0" distR="0" wp14:anchorId="3F4A459F" wp14:editId="1F5DBB15">
                  <wp:extent cx="323850" cy="142875"/>
                  <wp:effectExtent l="0" t="0" r="0" b="0"/>
                  <wp:docPr id="227612673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F9D50D6" w14:textId="1E9E9CA0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DC7B73">
              <w:rPr>
                <w:color w:val="EE0000"/>
              </w:rPr>
              <w:t>Omelette / Galette boulgour lentille</w:t>
            </w:r>
            <w:r w:rsidR="00DC7B73">
              <w:rPr>
                <w:color w:val="EE0000"/>
              </w:rPr>
              <w:t>s</w:t>
            </w:r>
            <w:r w:rsidRPr="00DC7B73">
              <w:rPr>
                <w:color w:val="EE0000"/>
              </w:rPr>
              <w:t xml:space="preserve"> butternut</w:t>
            </w:r>
            <w:r w:rsidR="00DC7B73" w:rsidRPr="00DE70E2">
              <w:rPr>
                <w:noProof/>
              </w:rPr>
              <w:drawing>
                <wp:inline distT="0" distB="0" distL="0" distR="0" wp14:anchorId="45EB5A93" wp14:editId="70FE98EF">
                  <wp:extent cx="323850" cy="142875"/>
                  <wp:effectExtent l="0" t="0" r="0" b="0"/>
                  <wp:docPr id="573091464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133118A" w14:textId="196D85E4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E97132" w:themeColor="accent2"/>
              </w:rPr>
              <w:t xml:space="preserve">Gratin de pomme de terre </w:t>
            </w:r>
            <w:r>
              <w:t>/</w:t>
            </w:r>
            <w:r w:rsidRPr="00DC7B73">
              <w:rPr>
                <w:color w:val="92D050"/>
              </w:rPr>
              <w:t>Courgettes</w:t>
            </w:r>
          </w:p>
          <w:p w14:paraId="1F348EE9" w14:textId="1B7ED1F7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0070C0"/>
              </w:rPr>
              <w:t>Fromage blanc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6B49B656" wp14:editId="05E4F7A2">
                  <wp:extent cx="247650" cy="200025"/>
                  <wp:effectExtent l="0" t="0" r="0" b="0"/>
                  <wp:docPr id="143633617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BAE70C" w14:textId="2FC7D21B" w:rsidR="006C1836" w:rsidRPr="00456689" w:rsidRDefault="006C1836" w:rsidP="006C1836">
            <w:pPr>
              <w:pStyle w:val="Contenudetableauuser"/>
              <w:jc w:val="center"/>
              <w:rPr>
                <w:color w:val="D86DCB" w:themeColor="accent5" w:themeTint="99"/>
              </w:rPr>
            </w:pPr>
            <w:r w:rsidRPr="00DC7B73">
              <w:rPr>
                <w:color w:val="92D050"/>
              </w:rPr>
              <w:t>Fruits</w:t>
            </w:r>
            <w:r>
              <w:t xml:space="preserve"> / </w:t>
            </w:r>
            <w:r w:rsidRPr="00DC7B73">
              <w:rPr>
                <w:color w:val="D86DCB" w:themeColor="accent5" w:themeTint="99"/>
              </w:rPr>
              <w:t xml:space="preserve">Sundae/Glace Mars/Glace </w:t>
            </w:r>
            <w:proofErr w:type="spellStart"/>
            <w:r w:rsidRPr="00DC7B73">
              <w:rPr>
                <w:color w:val="D86DCB" w:themeColor="accent5" w:themeTint="99"/>
              </w:rPr>
              <w:t>Twix</w:t>
            </w:r>
            <w:proofErr w:type="spellEnd"/>
            <w:r w:rsidRPr="00DC7B73">
              <w:rPr>
                <w:color w:val="D86DCB" w:themeColor="accent5" w:themeTint="99"/>
              </w:rPr>
              <w:t xml:space="preserve">/Glace </w:t>
            </w:r>
            <w:proofErr w:type="spellStart"/>
            <w:r w:rsidRPr="00DC7B73">
              <w:rPr>
                <w:color w:val="D86DCB" w:themeColor="accent5" w:themeTint="99"/>
              </w:rPr>
              <w:t>Snickers</w:t>
            </w:r>
            <w:proofErr w:type="spellEnd"/>
          </w:p>
        </w:tc>
        <w:tc>
          <w:tcPr>
            <w:tcW w:w="3969" w:type="dxa"/>
            <w:gridSpan w:val="2"/>
          </w:tcPr>
          <w:p w14:paraId="4EDF646C" w14:textId="46DF5858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DC7B73">
              <w:rPr>
                <w:color w:val="92D050"/>
              </w:rPr>
              <w:t xml:space="preserve">Salade verte / Concombre/Tomate en vinaigrette </w:t>
            </w:r>
          </w:p>
          <w:p w14:paraId="6B1C61A4" w14:textId="77777777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DC7B73">
              <w:rPr>
                <w:color w:val="EE0000"/>
              </w:rPr>
              <w:t>Filet de lieu à la provençale</w:t>
            </w:r>
          </w:p>
          <w:p w14:paraId="3ADACBB0" w14:textId="40A825D9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92D050"/>
              </w:rPr>
              <w:t xml:space="preserve">Tian de légumes </w:t>
            </w:r>
            <w:r>
              <w:t>/</w:t>
            </w:r>
            <w:r w:rsidRPr="00DC7B73">
              <w:rPr>
                <w:color w:val="E97132" w:themeColor="accent2"/>
              </w:rPr>
              <w:t>Riz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0DC0CA5B" wp14:editId="381FB457">
                  <wp:extent cx="247650" cy="200025"/>
                  <wp:effectExtent l="0" t="0" r="0" b="0"/>
                  <wp:docPr id="959498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6C4E332" w14:textId="574DC9AF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DC7B73">
              <w:rPr>
                <w:color w:val="0070C0"/>
              </w:rPr>
              <w:t>Yaourt nature bio</w:t>
            </w:r>
          </w:p>
          <w:p w14:paraId="423E982B" w14:textId="61968C59" w:rsidR="006C1836" w:rsidRPr="006C1836" w:rsidRDefault="006C1836" w:rsidP="006C1836">
            <w:pPr>
              <w:pStyle w:val="Titredetableauuser"/>
              <w:rPr>
                <w:b w:val="0"/>
                <w:bCs w:val="0"/>
                <w:i w:val="0"/>
                <w:iCs w:val="0"/>
                <w:color w:val="92D050"/>
                <w:vertAlign w:val="superscript"/>
              </w:rPr>
            </w:pPr>
            <w:r w:rsidRPr="00DC7B73">
              <w:rPr>
                <w:b w:val="0"/>
                <w:bCs w:val="0"/>
                <w:i w:val="0"/>
                <w:iCs w:val="0"/>
                <w:color w:val="D86DCB" w:themeColor="accent5" w:themeTint="99"/>
              </w:rPr>
              <w:t>Tarte citron meringuée</w:t>
            </w:r>
            <w:r>
              <w:rPr>
                <w:b w:val="0"/>
                <w:bCs w:val="0"/>
                <w:i w:val="0"/>
                <w:iCs w:val="0"/>
              </w:rPr>
              <w:t xml:space="preserve"> </w:t>
            </w:r>
            <w:r w:rsidRPr="006C1836">
              <w:rPr>
                <w:b w:val="0"/>
                <w:bCs w:val="0"/>
                <w:i w:val="0"/>
                <w:iCs w:val="0"/>
              </w:rPr>
              <w:t xml:space="preserve">/ </w:t>
            </w:r>
            <w:r w:rsidRPr="00DC7B73">
              <w:rPr>
                <w:b w:val="0"/>
                <w:bCs w:val="0"/>
                <w:i w:val="0"/>
                <w:iCs w:val="0"/>
                <w:color w:val="92D050"/>
              </w:rPr>
              <w:t>Fruit</w:t>
            </w:r>
          </w:p>
        </w:tc>
      </w:tr>
      <w:tr w:rsidR="006C1836" w:rsidRPr="00E43AD0" w14:paraId="3F0D4870" w14:textId="77777777" w:rsidTr="0061488C">
        <w:trPr>
          <w:gridAfter w:val="1"/>
          <w:wAfter w:w="103" w:type="dxa"/>
          <w:trHeight w:val="1434"/>
        </w:trPr>
        <w:tc>
          <w:tcPr>
            <w:tcW w:w="1702" w:type="dxa"/>
          </w:tcPr>
          <w:p w14:paraId="2B83A2CB" w14:textId="77777777" w:rsidR="006C1836" w:rsidRPr="00166D02" w:rsidRDefault="006C1836" w:rsidP="006C1836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74090941" w14:textId="77777777" w:rsidR="006C1836" w:rsidRPr="00166D02" w:rsidRDefault="006C1836" w:rsidP="006C1836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19B4F5B5" w14:textId="77777777" w:rsidR="006C1836" w:rsidRPr="00166D02" w:rsidRDefault="006C1836" w:rsidP="006C1836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MERCREDI </w:t>
            </w:r>
          </w:p>
        </w:tc>
        <w:tc>
          <w:tcPr>
            <w:tcW w:w="5811" w:type="dxa"/>
            <w:gridSpan w:val="3"/>
          </w:tcPr>
          <w:p w14:paraId="7268ABC2" w14:textId="20D62292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DC7B73">
              <w:rPr>
                <w:color w:val="92D050"/>
              </w:rPr>
              <w:t xml:space="preserve">Salade verte /Salade de cœur de palmier /Radis </w:t>
            </w:r>
          </w:p>
          <w:p w14:paraId="349214E8" w14:textId="0F9B7F29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DC7B73">
              <w:rPr>
                <w:color w:val="EE0000"/>
              </w:rPr>
              <w:t>Rôti de porc /Escalope panée</w:t>
            </w:r>
          </w:p>
          <w:p w14:paraId="6338E39E" w14:textId="5B69FD51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92D050"/>
              </w:rPr>
              <w:t xml:space="preserve">Petit pois </w:t>
            </w:r>
            <w:proofErr w:type="gramStart"/>
            <w:r w:rsidRPr="00DC7B73">
              <w:rPr>
                <w:color w:val="92D050"/>
              </w:rPr>
              <w:t>carottes</w:t>
            </w:r>
            <w:proofErr w:type="gramEnd"/>
            <w:r w:rsidRPr="00DC7B73">
              <w:rPr>
                <w:color w:val="92D050"/>
              </w:rPr>
              <w:t xml:space="preserve"> </w:t>
            </w:r>
          </w:p>
          <w:p w14:paraId="18810E5A" w14:textId="77777777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DC7B73">
              <w:rPr>
                <w:color w:val="0070C0"/>
              </w:rPr>
              <w:t xml:space="preserve">Brie </w:t>
            </w:r>
          </w:p>
          <w:p w14:paraId="152A2FBD" w14:textId="64AE81BA" w:rsidR="006C1836" w:rsidRPr="0061488C" w:rsidRDefault="006C1836" w:rsidP="006C1836">
            <w:pPr>
              <w:pStyle w:val="Contenudetableauuser"/>
              <w:snapToGrid w:val="0"/>
              <w:jc w:val="center"/>
              <w:rPr>
                <w:color w:val="E97132" w:themeColor="accent2"/>
              </w:rPr>
            </w:pPr>
            <w:r w:rsidRPr="00DC7B73">
              <w:rPr>
                <w:color w:val="E97132" w:themeColor="accent2"/>
              </w:rPr>
              <w:t xml:space="preserve">Tapioca au lait et coulis de fraise </w:t>
            </w:r>
            <w:r>
              <w:t>/ Fruit</w:t>
            </w:r>
          </w:p>
        </w:tc>
        <w:tc>
          <w:tcPr>
            <w:tcW w:w="3969" w:type="dxa"/>
            <w:gridSpan w:val="2"/>
          </w:tcPr>
          <w:p w14:paraId="4C752243" w14:textId="77777777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DC7B73">
              <w:rPr>
                <w:color w:val="92D050"/>
              </w:rPr>
              <w:t xml:space="preserve">Salade verte </w:t>
            </w:r>
            <w:r>
              <w:t xml:space="preserve">/ </w:t>
            </w:r>
            <w:r w:rsidRPr="00DC7B73">
              <w:rPr>
                <w:color w:val="EE0000"/>
              </w:rPr>
              <w:t>Maquereau</w:t>
            </w:r>
          </w:p>
          <w:p w14:paraId="44B03663" w14:textId="00D34B88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E97132" w:themeColor="accent2"/>
              </w:rPr>
              <w:t>Croziflette</w:t>
            </w:r>
            <w:r>
              <w:t xml:space="preserve"> </w:t>
            </w:r>
            <w:r w:rsidRPr="00DC7B73">
              <w:rPr>
                <w:color w:val="92D050"/>
              </w:rPr>
              <w:t>végétale</w:t>
            </w:r>
            <w:r w:rsidR="00DC7B73" w:rsidRPr="00DE70E2">
              <w:rPr>
                <w:noProof/>
              </w:rPr>
              <w:drawing>
                <wp:inline distT="0" distB="0" distL="0" distR="0" wp14:anchorId="45054EB6" wp14:editId="77A97FB2">
                  <wp:extent cx="323850" cy="142875"/>
                  <wp:effectExtent l="0" t="0" r="0" b="0"/>
                  <wp:docPr id="148781316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72349D5" w14:textId="7D0039D4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0070C0"/>
              </w:rPr>
              <w:t>Fromage blanc</w:t>
            </w:r>
            <w:r w:rsidR="00DC7B73">
              <w:rPr>
                <w:color w:val="0070C0"/>
              </w:rPr>
              <w:t xml:space="preserve">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6C95B16F" wp14:editId="45C4E5B6">
                  <wp:extent cx="247650" cy="200025"/>
                  <wp:effectExtent l="0" t="0" r="0" b="0"/>
                  <wp:docPr id="22973033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0AA29D" w14:textId="0C920022" w:rsidR="006C1836" w:rsidRPr="00456689" w:rsidRDefault="006C1836" w:rsidP="006C1836">
            <w:pPr>
              <w:pStyle w:val="Contenudetableauuser"/>
              <w:snapToGrid w:val="0"/>
              <w:jc w:val="center"/>
              <w:rPr>
                <w:vertAlign w:val="superscript"/>
              </w:rPr>
            </w:pPr>
            <w:r w:rsidRPr="00DC7B73">
              <w:rPr>
                <w:color w:val="92D050"/>
              </w:rPr>
              <w:t>Fruit</w:t>
            </w:r>
            <w:r>
              <w:t xml:space="preserve"> /</w:t>
            </w:r>
            <w:r w:rsidRPr="00DC7B73">
              <w:rPr>
                <w:highlight w:val="yellow"/>
              </w:rPr>
              <w:t>Clafoutis aux poires</w:t>
            </w:r>
          </w:p>
        </w:tc>
      </w:tr>
      <w:tr w:rsidR="006C1836" w:rsidRPr="00E43AD0" w14:paraId="1EFC1E6E" w14:textId="77777777" w:rsidTr="0061488C">
        <w:trPr>
          <w:gridAfter w:val="1"/>
          <w:wAfter w:w="103" w:type="dxa"/>
          <w:trHeight w:val="1865"/>
        </w:trPr>
        <w:tc>
          <w:tcPr>
            <w:tcW w:w="1702" w:type="dxa"/>
          </w:tcPr>
          <w:p w14:paraId="7BA0BDA3" w14:textId="77777777" w:rsidR="006C1836" w:rsidRPr="00166D02" w:rsidRDefault="006C1836" w:rsidP="006C1836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609804F5" w14:textId="77777777" w:rsidR="006C1836" w:rsidRPr="00166D02" w:rsidRDefault="006C1836" w:rsidP="006C1836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430316D3" w14:textId="77777777" w:rsidR="006C1836" w:rsidRPr="00166D02" w:rsidRDefault="006C1836" w:rsidP="006C1836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JEUDI </w:t>
            </w:r>
          </w:p>
          <w:p w14:paraId="688F851A" w14:textId="77777777" w:rsidR="006C1836" w:rsidRPr="00166D02" w:rsidRDefault="006C1836" w:rsidP="006C1836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811" w:type="dxa"/>
            <w:gridSpan w:val="3"/>
          </w:tcPr>
          <w:p w14:paraId="6F1BCD69" w14:textId="7BC33811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92D050"/>
              </w:rPr>
              <w:t xml:space="preserve">Salade verte </w:t>
            </w:r>
            <w:r>
              <w:t>/</w:t>
            </w:r>
            <w:r w:rsidRPr="00DC7B73">
              <w:rPr>
                <w:highlight w:val="yellow"/>
              </w:rPr>
              <w:t>Friand fromage /Friand à la viande</w:t>
            </w:r>
          </w:p>
          <w:p w14:paraId="18A415E1" w14:textId="7F1A1F90" w:rsidR="006C1836" w:rsidRPr="00DC7B73" w:rsidRDefault="006C1836" w:rsidP="006C1836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DC7B73">
              <w:rPr>
                <w:color w:val="EE0000"/>
              </w:rPr>
              <w:t>Paupiette de volaille /Filet de cabillaud au citron</w:t>
            </w:r>
          </w:p>
          <w:p w14:paraId="69E81F65" w14:textId="35BAF6EF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E97132" w:themeColor="accent2"/>
              </w:rPr>
              <w:t xml:space="preserve">Gnocchis </w:t>
            </w:r>
            <w:r>
              <w:t>/</w:t>
            </w:r>
            <w:r w:rsidRPr="00DC7B73">
              <w:rPr>
                <w:color w:val="92D050"/>
              </w:rPr>
              <w:t>Brocolis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609FF6AE" wp14:editId="73C75277">
                  <wp:extent cx="247650" cy="200025"/>
                  <wp:effectExtent l="0" t="0" r="0" b="0"/>
                  <wp:docPr id="1083569113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9094A8C" w14:textId="22F5126B" w:rsidR="006C1836" w:rsidRDefault="006C1836" w:rsidP="006C1836">
            <w:pPr>
              <w:pStyle w:val="Contenudetableau"/>
              <w:snapToGrid w:val="0"/>
              <w:jc w:val="center"/>
            </w:pPr>
            <w:r w:rsidRPr="00DC7B73">
              <w:rPr>
                <w:color w:val="0070C0"/>
              </w:rPr>
              <w:t>Yaourt nature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2ED06A50" wp14:editId="0C8B57EE">
                  <wp:extent cx="247650" cy="200025"/>
                  <wp:effectExtent l="0" t="0" r="0" b="0"/>
                  <wp:docPr id="10221193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BA2669" w14:textId="447DA311" w:rsidR="006C1836" w:rsidRPr="0061488C" w:rsidRDefault="006C1836" w:rsidP="006C1836">
            <w:pPr>
              <w:pStyle w:val="Contenudetableauuser"/>
              <w:jc w:val="center"/>
              <w:rPr>
                <w:color w:val="D86DCB" w:themeColor="accent5" w:themeTint="99"/>
                <w:vertAlign w:val="superscript"/>
              </w:rPr>
            </w:pPr>
            <w:r w:rsidRPr="00DC7B73">
              <w:rPr>
                <w:color w:val="92D050"/>
              </w:rPr>
              <w:t>Fruits</w:t>
            </w:r>
          </w:p>
        </w:tc>
        <w:tc>
          <w:tcPr>
            <w:tcW w:w="3969" w:type="dxa"/>
            <w:gridSpan w:val="2"/>
          </w:tcPr>
          <w:p w14:paraId="4C4A0D28" w14:textId="77777777" w:rsidR="00DC7B73" w:rsidRPr="00BB0A86" w:rsidRDefault="00DC7B73" w:rsidP="00DC7B73">
            <w:pPr>
              <w:widowControl/>
              <w:suppressAutoHyphens w:val="0"/>
              <w:rPr>
                <w:noProof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Approvisionnement local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378901AC" wp14:editId="1E11FED3">
                  <wp:extent cx="266700" cy="161925"/>
                  <wp:effectExtent l="0" t="0" r="0" b="0"/>
                  <wp:docPr id="2016250590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FE7A4C7" w14:textId="77777777" w:rsidR="00DC7B73" w:rsidRPr="00BB0A86" w:rsidRDefault="00DC7B73" w:rsidP="00DC7B73">
            <w:pPr>
              <w:widowControl/>
              <w:suppressAutoHyphens w:val="0"/>
              <w:rPr>
                <w:rFonts w:eastAsia="Times New Roman"/>
                <w:color w:val="000000"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Menu alternatif sans viande ni poisson</w:t>
            </w:r>
            <w:r w:rsidRPr="00DE70E2">
              <w:rPr>
                <w:noProof/>
              </w:rPr>
              <w:drawing>
                <wp:inline distT="0" distB="0" distL="0" distR="0" wp14:anchorId="3369A83D" wp14:editId="7767FFDA">
                  <wp:extent cx="323850" cy="142875"/>
                  <wp:effectExtent l="0" t="0" r="0" b="0"/>
                  <wp:docPr id="1548432789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W w:w="26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</w:tblGrid>
            <w:tr w:rsidR="00DC7B73" w:rsidRPr="00BB0A86" w14:paraId="6B16F525" w14:textId="77777777" w:rsidTr="00B817F2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4A939B1" w14:textId="77777777" w:rsidR="00DC7B73" w:rsidRPr="00BB0A86" w:rsidRDefault="00DC7B73" w:rsidP="00DC7B73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Produit biologique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6BCF4A46" wp14:editId="0A6157D8">
                        <wp:extent cx="247650" cy="200025"/>
                        <wp:effectExtent l="0" t="0" r="0" b="0"/>
                        <wp:docPr id="803337936" name="Image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76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DC7B73" w:rsidRPr="00BB0A86" w14:paraId="7FF91AE6" w14:textId="77777777" w:rsidTr="00B817F2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AC76EF8" w14:textId="77777777" w:rsidR="00DC7B73" w:rsidRPr="00BB0A86" w:rsidRDefault="00DC7B73" w:rsidP="00DC7B73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Plat fait maison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5373A90C" wp14:editId="17291850">
                        <wp:extent cx="228600" cy="161925"/>
                        <wp:effectExtent l="0" t="0" r="0" b="0"/>
                        <wp:docPr id="2127565242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DC7B73" w:rsidRPr="00BB0A86" w14:paraId="4E301C5D" w14:textId="77777777" w:rsidTr="00B817F2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289DEAC" w14:textId="77777777" w:rsidR="00DC7B73" w:rsidRPr="00BB0A86" w:rsidRDefault="00DC7B73" w:rsidP="00DC7B73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AOP                   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1E967E92" wp14:editId="0E8261C9">
                        <wp:extent cx="180975" cy="171450"/>
                        <wp:effectExtent l="0" t="0" r="0" b="0"/>
                        <wp:docPr id="160173410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DC7B73" w:rsidRPr="00BB0A86" w14:paraId="3A8C6845" w14:textId="77777777" w:rsidTr="00B817F2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</w:tcPr>
                <w:p w14:paraId="26BCF840" w14:textId="77777777" w:rsidR="00DC7B73" w:rsidRPr="00BB0A86" w:rsidRDefault="00DC7B73" w:rsidP="00DC7B73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>Fruits et légumes de saison</w:t>
                  </w:r>
                  <w:r w:rsidRPr="001A1BD9">
                    <w:rPr>
                      <w:noProof/>
                      <w:sz w:val="18"/>
                      <w:szCs w:val="18"/>
                      <w:vertAlign w:val="superscript"/>
                    </w:rPr>
                    <w:drawing>
                      <wp:inline distT="0" distB="0" distL="0" distR="0" wp14:anchorId="3AEE1F15" wp14:editId="5C2B31E8">
                        <wp:extent cx="228600" cy="161925"/>
                        <wp:effectExtent l="0" t="0" r="0" b="0"/>
                        <wp:docPr id="567897077" name="Imag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35E14AB7" w14:textId="749BF393" w:rsidR="006C1836" w:rsidRPr="00456689" w:rsidRDefault="006C1836" w:rsidP="006C1836">
            <w:pPr>
              <w:pStyle w:val="Contenudetableau"/>
              <w:snapToGrid w:val="0"/>
              <w:jc w:val="center"/>
            </w:pPr>
          </w:p>
        </w:tc>
      </w:tr>
      <w:tr w:rsidR="006C1836" w:rsidRPr="00E43AD0" w14:paraId="53138F13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</w:trPr>
        <w:tc>
          <w:tcPr>
            <w:tcW w:w="1148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1115A" w14:textId="77777777" w:rsidR="006C1836" w:rsidRPr="009F7921" w:rsidRDefault="006C1836" w:rsidP="006C1836">
            <w:pPr>
              <w:pStyle w:val="Contenudetableau"/>
              <w:snapToGrid w:val="0"/>
              <w:jc w:val="center"/>
              <w:rPr>
                <w:b/>
                <w:sz w:val="20"/>
                <w:szCs w:val="20"/>
              </w:rPr>
            </w:pPr>
            <w:r w:rsidRPr="009F7921">
              <w:rPr>
                <w:b/>
                <w:color w:val="F6C5AC"/>
                <w:sz w:val="20"/>
                <w:szCs w:val="20"/>
              </w:rPr>
              <w:t>Liste des allergènes majeurs</w:t>
            </w:r>
          </w:p>
        </w:tc>
      </w:tr>
      <w:tr w:rsidR="006C1836" w:rsidRPr="00E43AD0" w14:paraId="1ED5AB9B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  <w:trHeight w:val="2061"/>
        </w:trPr>
        <w:tc>
          <w:tcPr>
            <w:tcW w:w="1148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C87" w14:textId="77777777" w:rsidR="006C1836" w:rsidRPr="000C0A17" w:rsidRDefault="006C1836" w:rsidP="006C1836">
            <w:pPr>
              <w:pStyle w:val="Contenudetableau"/>
              <w:snapToGrid w:val="0"/>
              <w:jc w:val="center"/>
              <w:rPr>
                <w:bCs/>
                <w:sz w:val="28"/>
                <w:szCs w:val="28"/>
              </w:rPr>
            </w:pPr>
            <w:r w:rsidRPr="000F23C9">
              <w:rPr>
                <w:noProof/>
                <w:sz w:val="28"/>
                <w:szCs w:val="28"/>
              </w:rPr>
              <w:drawing>
                <wp:inline distT="0" distB="0" distL="0" distR="0" wp14:anchorId="4D02D928" wp14:editId="0151AD00">
                  <wp:extent cx="7153275" cy="1314450"/>
                  <wp:effectExtent l="0" t="0" r="0" b="0"/>
                  <wp:docPr id="90" name="Image 3" descr="RÃ©sultat de recherche d'images pour &quot;les 14 allergÃ¨nes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Ã©sultat de recherche d'images pour &quot;les 14 allergÃ¨nes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3275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C1836" w:rsidRPr="004E5168" w14:paraId="12BAD3FA" w14:textId="77777777" w:rsidTr="0061655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155"/>
        </w:trPr>
        <w:tc>
          <w:tcPr>
            <w:tcW w:w="2546" w:type="dxa"/>
            <w:gridSpan w:val="2"/>
            <w:vAlign w:val="center"/>
          </w:tcPr>
          <w:p w14:paraId="06251481" w14:textId="77777777" w:rsidR="006C1836" w:rsidRDefault="006C1836" w:rsidP="006C1836">
            <w:pPr>
              <w:rPr>
                <w:b/>
                <w:color w:val="FF0000"/>
              </w:rPr>
            </w:pPr>
            <w:r w:rsidRPr="000F23C9">
              <w:rPr>
                <w:noProof/>
                <w:color w:val="99CC00"/>
                <w:sz w:val="22"/>
                <w:szCs w:val="22"/>
              </w:rPr>
              <w:drawing>
                <wp:inline distT="0" distB="0" distL="0" distR="0" wp14:anchorId="356687D5" wp14:editId="3975BE03">
                  <wp:extent cx="1295400" cy="647700"/>
                  <wp:effectExtent l="0" t="0" r="0" b="0"/>
                  <wp:docPr id="45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7905F5F" w14:textId="77777777" w:rsidR="006C1836" w:rsidRPr="004E5168" w:rsidRDefault="006C1836" w:rsidP="006C1836">
            <w:pPr>
              <w:rPr>
                <w:b/>
                <w:color w:val="FF0000"/>
              </w:rPr>
            </w:pPr>
          </w:p>
        </w:tc>
        <w:tc>
          <w:tcPr>
            <w:tcW w:w="2555" w:type="dxa"/>
            <w:vAlign w:val="center"/>
          </w:tcPr>
          <w:p w14:paraId="58A7966D" w14:textId="77777777" w:rsidR="006C1836" w:rsidRDefault="006C1836" w:rsidP="006C1836">
            <w:pPr>
              <w:rPr>
                <w:b/>
                <w:color w:val="FF0000"/>
                <w:highlight w:val="yellow"/>
              </w:rPr>
            </w:pPr>
            <w:r w:rsidRPr="000F23C9">
              <w:rPr>
                <w:noProof/>
                <w:color w:val="3366FF"/>
                <w:sz w:val="22"/>
                <w:szCs w:val="22"/>
              </w:rPr>
              <w:drawing>
                <wp:inline distT="0" distB="0" distL="0" distR="0" wp14:anchorId="750750E7" wp14:editId="34B7A9A0">
                  <wp:extent cx="1428750" cy="581025"/>
                  <wp:effectExtent l="0" t="0" r="0" b="0"/>
                  <wp:docPr id="4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42C86A" w14:textId="77777777" w:rsidR="006C1836" w:rsidRPr="00166D02" w:rsidRDefault="006C1836" w:rsidP="006C1836">
            <w:pPr>
              <w:rPr>
                <w:b/>
                <w:color w:val="FF0000"/>
                <w:highlight w:val="yellow"/>
              </w:rPr>
            </w:pPr>
          </w:p>
        </w:tc>
        <w:tc>
          <w:tcPr>
            <w:tcW w:w="3727" w:type="dxa"/>
            <w:gridSpan w:val="2"/>
            <w:vAlign w:val="center"/>
          </w:tcPr>
          <w:p w14:paraId="0D0F44CE" w14:textId="77777777" w:rsidR="006C1836" w:rsidRPr="004E5168" w:rsidRDefault="006C1836" w:rsidP="006C1836">
            <w:pPr>
              <w:rPr>
                <w:b/>
                <w:color w:val="FF0000"/>
              </w:rPr>
            </w:pPr>
            <w:r w:rsidRPr="00DE70E2">
              <w:rPr>
                <w:noProof/>
              </w:rPr>
              <w:drawing>
                <wp:inline distT="0" distB="0" distL="0" distR="0" wp14:anchorId="04F334C6" wp14:editId="013C34A6">
                  <wp:extent cx="2095500" cy="704850"/>
                  <wp:effectExtent l="0" t="0" r="0" b="0"/>
                  <wp:docPr id="47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7" w:type="dxa"/>
            <w:gridSpan w:val="2"/>
            <w:vAlign w:val="center"/>
          </w:tcPr>
          <w:p w14:paraId="1DCF5274" w14:textId="77777777" w:rsidR="006C1836" w:rsidRDefault="006C1836" w:rsidP="006C1836">
            <w:pPr>
              <w:rPr>
                <w:b/>
                <w:color w:val="FF0000"/>
              </w:rPr>
            </w:pPr>
            <w:r w:rsidRPr="000F23C9">
              <w:rPr>
                <w:noProof/>
                <w:color w:val="339966"/>
                <w:sz w:val="22"/>
                <w:szCs w:val="22"/>
              </w:rPr>
              <w:drawing>
                <wp:inline distT="0" distB="0" distL="0" distR="0" wp14:anchorId="7DBC77ED" wp14:editId="4251C512">
                  <wp:extent cx="1295400" cy="752475"/>
                  <wp:effectExtent l="0" t="0" r="0" b="0"/>
                  <wp:docPr id="48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9AE7C9" w14:textId="77777777" w:rsidR="006C1836" w:rsidRPr="004E5168" w:rsidRDefault="006C1836" w:rsidP="006C1836">
            <w:pPr>
              <w:rPr>
                <w:b/>
                <w:color w:val="FF0000"/>
              </w:rPr>
            </w:pPr>
          </w:p>
        </w:tc>
      </w:tr>
    </w:tbl>
    <w:p w14:paraId="1187EAAB" w14:textId="77777777" w:rsidR="00DC7B73" w:rsidRDefault="00DC7B73" w:rsidP="00E54E7E"/>
    <w:p w14:paraId="5BF9E7CF" w14:textId="77777777" w:rsidR="00DC7B73" w:rsidRDefault="00DC7B73" w:rsidP="00E54E7E"/>
    <w:p w14:paraId="4DDC6D95" w14:textId="4292B71F" w:rsidR="00DC7B73" w:rsidRDefault="0019721E" w:rsidP="00E54E7E">
      <w:r>
        <w:tab/>
        <w:t>Le Proviseur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 Secrétaire Général</w:t>
      </w:r>
      <w:r w:rsidR="00B842AB">
        <w:t>e</w:t>
      </w:r>
    </w:p>
    <w:p w14:paraId="6487A35B" w14:textId="77777777" w:rsidR="00DC7B73" w:rsidRDefault="00DC7B73" w:rsidP="00E54E7E"/>
    <w:p w14:paraId="69F16D1B" w14:textId="1C64DD39" w:rsidR="002D3A72" w:rsidRDefault="002D3A72" w:rsidP="00E54E7E">
      <w:r>
        <w:tab/>
        <w:t>Laurent BOUILLIN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Patricia UNIQUE</w:t>
      </w:r>
    </w:p>
    <w:sectPr w:rsidR="002D3A72" w:rsidSect="00496DD5">
      <w:footnotePr>
        <w:pos w:val="beneathText"/>
      </w:footnotePr>
      <w:pgSz w:w="11906" w:h="16838" w:code="9"/>
      <w:pgMar w:top="238" w:right="284" w:bottom="232" w:left="2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33C5D"/>
    <w:multiLevelType w:val="hybridMultilevel"/>
    <w:tmpl w:val="D808649C"/>
    <w:lvl w:ilvl="0" w:tplc="040C000F">
      <w:start w:val="1"/>
      <w:numFmt w:val="decimal"/>
      <w:lvlText w:val="%1."/>
      <w:lvlJc w:val="left"/>
      <w:pPr>
        <w:ind w:left="735" w:hanging="360"/>
      </w:pPr>
    </w:lvl>
    <w:lvl w:ilvl="1" w:tplc="040C0019" w:tentative="1">
      <w:start w:val="1"/>
      <w:numFmt w:val="lowerLetter"/>
      <w:lvlText w:val="%2."/>
      <w:lvlJc w:val="left"/>
      <w:pPr>
        <w:ind w:left="1455" w:hanging="360"/>
      </w:pPr>
    </w:lvl>
    <w:lvl w:ilvl="2" w:tplc="040C001B" w:tentative="1">
      <w:start w:val="1"/>
      <w:numFmt w:val="lowerRoman"/>
      <w:lvlText w:val="%3."/>
      <w:lvlJc w:val="right"/>
      <w:pPr>
        <w:ind w:left="2175" w:hanging="180"/>
      </w:pPr>
    </w:lvl>
    <w:lvl w:ilvl="3" w:tplc="040C000F" w:tentative="1">
      <w:start w:val="1"/>
      <w:numFmt w:val="decimal"/>
      <w:lvlText w:val="%4."/>
      <w:lvlJc w:val="left"/>
      <w:pPr>
        <w:ind w:left="2895" w:hanging="360"/>
      </w:pPr>
    </w:lvl>
    <w:lvl w:ilvl="4" w:tplc="040C0019" w:tentative="1">
      <w:start w:val="1"/>
      <w:numFmt w:val="lowerLetter"/>
      <w:lvlText w:val="%5."/>
      <w:lvlJc w:val="left"/>
      <w:pPr>
        <w:ind w:left="3615" w:hanging="360"/>
      </w:pPr>
    </w:lvl>
    <w:lvl w:ilvl="5" w:tplc="040C001B" w:tentative="1">
      <w:start w:val="1"/>
      <w:numFmt w:val="lowerRoman"/>
      <w:lvlText w:val="%6."/>
      <w:lvlJc w:val="right"/>
      <w:pPr>
        <w:ind w:left="4335" w:hanging="180"/>
      </w:pPr>
    </w:lvl>
    <w:lvl w:ilvl="6" w:tplc="040C000F" w:tentative="1">
      <w:start w:val="1"/>
      <w:numFmt w:val="decimal"/>
      <w:lvlText w:val="%7."/>
      <w:lvlJc w:val="left"/>
      <w:pPr>
        <w:ind w:left="5055" w:hanging="360"/>
      </w:pPr>
    </w:lvl>
    <w:lvl w:ilvl="7" w:tplc="040C0019" w:tentative="1">
      <w:start w:val="1"/>
      <w:numFmt w:val="lowerLetter"/>
      <w:lvlText w:val="%8."/>
      <w:lvlJc w:val="left"/>
      <w:pPr>
        <w:ind w:left="5775" w:hanging="360"/>
      </w:pPr>
    </w:lvl>
    <w:lvl w:ilvl="8" w:tplc="040C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653"/>
    <w:rsid w:val="000112A9"/>
    <w:rsid w:val="000205C1"/>
    <w:rsid w:val="000364B9"/>
    <w:rsid w:val="00046F0D"/>
    <w:rsid w:val="000507DC"/>
    <w:rsid w:val="00066344"/>
    <w:rsid w:val="00076DFA"/>
    <w:rsid w:val="00092FE1"/>
    <w:rsid w:val="00094C0B"/>
    <w:rsid w:val="0009616A"/>
    <w:rsid w:val="000A19CB"/>
    <w:rsid w:val="000C0A17"/>
    <w:rsid w:val="000D56A4"/>
    <w:rsid w:val="000F23C9"/>
    <w:rsid w:val="001120BD"/>
    <w:rsid w:val="00112924"/>
    <w:rsid w:val="00113215"/>
    <w:rsid w:val="00127A0D"/>
    <w:rsid w:val="00151BAA"/>
    <w:rsid w:val="001572E2"/>
    <w:rsid w:val="00166D02"/>
    <w:rsid w:val="00171E72"/>
    <w:rsid w:val="001818FA"/>
    <w:rsid w:val="001910BE"/>
    <w:rsid w:val="0019721E"/>
    <w:rsid w:val="001A1BD9"/>
    <w:rsid w:val="001B6092"/>
    <w:rsid w:val="001D347B"/>
    <w:rsid w:val="001E4087"/>
    <w:rsid w:val="00234901"/>
    <w:rsid w:val="00244B0B"/>
    <w:rsid w:val="002536C1"/>
    <w:rsid w:val="00260CEE"/>
    <w:rsid w:val="0026682A"/>
    <w:rsid w:val="002916C3"/>
    <w:rsid w:val="00292059"/>
    <w:rsid w:val="002954EC"/>
    <w:rsid w:val="002B6CEA"/>
    <w:rsid w:val="002C765C"/>
    <w:rsid w:val="002D3A72"/>
    <w:rsid w:val="002F7B9B"/>
    <w:rsid w:val="0032121D"/>
    <w:rsid w:val="003222AF"/>
    <w:rsid w:val="00323CFE"/>
    <w:rsid w:val="0033209D"/>
    <w:rsid w:val="00355131"/>
    <w:rsid w:val="0039202A"/>
    <w:rsid w:val="00393E48"/>
    <w:rsid w:val="00395AFA"/>
    <w:rsid w:val="003A2A89"/>
    <w:rsid w:val="003A4A2D"/>
    <w:rsid w:val="003C6CA5"/>
    <w:rsid w:val="003D3F03"/>
    <w:rsid w:val="003F41F8"/>
    <w:rsid w:val="0040363D"/>
    <w:rsid w:val="004064DE"/>
    <w:rsid w:val="004179A1"/>
    <w:rsid w:val="00426C3F"/>
    <w:rsid w:val="00433CFE"/>
    <w:rsid w:val="00442CB4"/>
    <w:rsid w:val="0045347A"/>
    <w:rsid w:val="00456296"/>
    <w:rsid w:val="00456689"/>
    <w:rsid w:val="00457636"/>
    <w:rsid w:val="00460865"/>
    <w:rsid w:val="00460D23"/>
    <w:rsid w:val="00476668"/>
    <w:rsid w:val="00496DD5"/>
    <w:rsid w:val="004A1DDA"/>
    <w:rsid w:val="004B16A1"/>
    <w:rsid w:val="004B41D9"/>
    <w:rsid w:val="004D4BC6"/>
    <w:rsid w:val="004E5168"/>
    <w:rsid w:val="004E72CA"/>
    <w:rsid w:val="00505DED"/>
    <w:rsid w:val="00513E9B"/>
    <w:rsid w:val="00520690"/>
    <w:rsid w:val="00522463"/>
    <w:rsid w:val="005235B7"/>
    <w:rsid w:val="00536595"/>
    <w:rsid w:val="00537C24"/>
    <w:rsid w:val="00543562"/>
    <w:rsid w:val="00543F46"/>
    <w:rsid w:val="00562384"/>
    <w:rsid w:val="0056503D"/>
    <w:rsid w:val="0057662E"/>
    <w:rsid w:val="00583FE1"/>
    <w:rsid w:val="0059319F"/>
    <w:rsid w:val="005A607D"/>
    <w:rsid w:val="005E2777"/>
    <w:rsid w:val="005F0065"/>
    <w:rsid w:val="00605EED"/>
    <w:rsid w:val="00606B27"/>
    <w:rsid w:val="006123F9"/>
    <w:rsid w:val="0061488C"/>
    <w:rsid w:val="00616555"/>
    <w:rsid w:val="00620922"/>
    <w:rsid w:val="00620B43"/>
    <w:rsid w:val="0062594E"/>
    <w:rsid w:val="00630271"/>
    <w:rsid w:val="00635AB3"/>
    <w:rsid w:val="006362B8"/>
    <w:rsid w:val="00643E4F"/>
    <w:rsid w:val="00650264"/>
    <w:rsid w:val="00676AAB"/>
    <w:rsid w:val="006806E4"/>
    <w:rsid w:val="00683614"/>
    <w:rsid w:val="0068452D"/>
    <w:rsid w:val="006938E0"/>
    <w:rsid w:val="006B2302"/>
    <w:rsid w:val="006C1836"/>
    <w:rsid w:val="006C3DC5"/>
    <w:rsid w:val="006D3BF4"/>
    <w:rsid w:val="006E4F73"/>
    <w:rsid w:val="006F19D0"/>
    <w:rsid w:val="007173D5"/>
    <w:rsid w:val="007366AF"/>
    <w:rsid w:val="00745BF5"/>
    <w:rsid w:val="00750F40"/>
    <w:rsid w:val="007552DD"/>
    <w:rsid w:val="00762B74"/>
    <w:rsid w:val="007635E0"/>
    <w:rsid w:val="00764925"/>
    <w:rsid w:val="0077215F"/>
    <w:rsid w:val="00772846"/>
    <w:rsid w:val="00775AB2"/>
    <w:rsid w:val="00787EC7"/>
    <w:rsid w:val="00794F7C"/>
    <w:rsid w:val="007B4E95"/>
    <w:rsid w:val="007C363B"/>
    <w:rsid w:val="007C3B00"/>
    <w:rsid w:val="007C4AF2"/>
    <w:rsid w:val="007C5408"/>
    <w:rsid w:val="007F13EF"/>
    <w:rsid w:val="00804625"/>
    <w:rsid w:val="0081050A"/>
    <w:rsid w:val="00817543"/>
    <w:rsid w:val="008212FB"/>
    <w:rsid w:val="00842DDE"/>
    <w:rsid w:val="0089515D"/>
    <w:rsid w:val="008A1F07"/>
    <w:rsid w:val="008B698B"/>
    <w:rsid w:val="008C0639"/>
    <w:rsid w:val="008C3A85"/>
    <w:rsid w:val="008C41E0"/>
    <w:rsid w:val="008F31C8"/>
    <w:rsid w:val="008F7EDE"/>
    <w:rsid w:val="00923FA2"/>
    <w:rsid w:val="00924B2F"/>
    <w:rsid w:val="0094029A"/>
    <w:rsid w:val="0094234F"/>
    <w:rsid w:val="00944F9E"/>
    <w:rsid w:val="0095247D"/>
    <w:rsid w:val="0095345C"/>
    <w:rsid w:val="00956D02"/>
    <w:rsid w:val="0096240B"/>
    <w:rsid w:val="0096320E"/>
    <w:rsid w:val="00963E1F"/>
    <w:rsid w:val="00984CF4"/>
    <w:rsid w:val="00994561"/>
    <w:rsid w:val="00994F67"/>
    <w:rsid w:val="009C3B2F"/>
    <w:rsid w:val="009C6A7A"/>
    <w:rsid w:val="009D3C73"/>
    <w:rsid w:val="009E2DED"/>
    <w:rsid w:val="009E699F"/>
    <w:rsid w:val="009F2F67"/>
    <w:rsid w:val="009F78B9"/>
    <w:rsid w:val="009F7921"/>
    <w:rsid w:val="00A11B92"/>
    <w:rsid w:val="00A20CE8"/>
    <w:rsid w:val="00A22AF4"/>
    <w:rsid w:val="00A27F44"/>
    <w:rsid w:val="00A36D52"/>
    <w:rsid w:val="00A50A34"/>
    <w:rsid w:val="00A5207F"/>
    <w:rsid w:val="00A55F14"/>
    <w:rsid w:val="00A6314D"/>
    <w:rsid w:val="00A705CC"/>
    <w:rsid w:val="00A72DE3"/>
    <w:rsid w:val="00A95753"/>
    <w:rsid w:val="00AA6971"/>
    <w:rsid w:val="00AA79AC"/>
    <w:rsid w:val="00AD0662"/>
    <w:rsid w:val="00AD7BCE"/>
    <w:rsid w:val="00AE4A07"/>
    <w:rsid w:val="00AE56EA"/>
    <w:rsid w:val="00B13D5B"/>
    <w:rsid w:val="00B20A66"/>
    <w:rsid w:val="00B3026E"/>
    <w:rsid w:val="00B366D6"/>
    <w:rsid w:val="00B444A8"/>
    <w:rsid w:val="00B50404"/>
    <w:rsid w:val="00B53ACD"/>
    <w:rsid w:val="00B60AFC"/>
    <w:rsid w:val="00B842AB"/>
    <w:rsid w:val="00B8662C"/>
    <w:rsid w:val="00BA3701"/>
    <w:rsid w:val="00BA6878"/>
    <w:rsid w:val="00BB0A86"/>
    <w:rsid w:val="00BB2817"/>
    <w:rsid w:val="00BC72A1"/>
    <w:rsid w:val="00BD07E4"/>
    <w:rsid w:val="00BF3C5C"/>
    <w:rsid w:val="00C07AC9"/>
    <w:rsid w:val="00C13B79"/>
    <w:rsid w:val="00C16B24"/>
    <w:rsid w:val="00C2101B"/>
    <w:rsid w:val="00C22671"/>
    <w:rsid w:val="00C53184"/>
    <w:rsid w:val="00C64BDB"/>
    <w:rsid w:val="00C70616"/>
    <w:rsid w:val="00C75EF8"/>
    <w:rsid w:val="00C82FD7"/>
    <w:rsid w:val="00C96F79"/>
    <w:rsid w:val="00CA2B81"/>
    <w:rsid w:val="00CB2E77"/>
    <w:rsid w:val="00CD3409"/>
    <w:rsid w:val="00CD39D6"/>
    <w:rsid w:val="00CD4A47"/>
    <w:rsid w:val="00CE4974"/>
    <w:rsid w:val="00D04935"/>
    <w:rsid w:val="00D076A1"/>
    <w:rsid w:val="00D1374E"/>
    <w:rsid w:val="00D15C91"/>
    <w:rsid w:val="00D46C4A"/>
    <w:rsid w:val="00D47EDC"/>
    <w:rsid w:val="00D633D3"/>
    <w:rsid w:val="00D74653"/>
    <w:rsid w:val="00D847C2"/>
    <w:rsid w:val="00D92FA8"/>
    <w:rsid w:val="00D97325"/>
    <w:rsid w:val="00D97B8D"/>
    <w:rsid w:val="00DA3E5D"/>
    <w:rsid w:val="00DB3C8A"/>
    <w:rsid w:val="00DC7B73"/>
    <w:rsid w:val="00DD445C"/>
    <w:rsid w:val="00DE1637"/>
    <w:rsid w:val="00E1470C"/>
    <w:rsid w:val="00E17434"/>
    <w:rsid w:val="00E17B9C"/>
    <w:rsid w:val="00E24660"/>
    <w:rsid w:val="00E4351A"/>
    <w:rsid w:val="00E43AD0"/>
    <w:rsid w:val="00E47B00"/>
    <w:rsid w:val="00E54E7E"/>
    <w:rsid w:val="00E5581A"/>
    <w:rsid w:val="00E73EC5"/>
    <w:rsid w:val="00E93514"/>
    <w:rsid w:val="00E96542"/>
    <w:rsid w:val="00EA0030"/>
    <w:rsid w:val="00EB174A"/>
    <w:rsid w:val="00EB208B"/>
    <w:rsid w:val="00EC7AF2"/>
    <w:rsid w:val="00ED3EB8"/>
    <w:rsid w:val="00ED511B"/>
    <w:rsid w:val="00EE4752"/>
    <w:rsid w:val="00EF0C0A"/>
    <w:rsid w:val="00F17A6B"/>
    <w:rsid w:val="00F206CA"/>
    <w:rsid w:val="00F329DE"/>
    <w:rsid w:val="00F431D7"/>
    <w:rsid w:val="00F44739"/>
    <w:rsid w:val="00F459B2"/>
    <w:rsid w:val="00F5117C"/>
    <w:rsid w:val="00F672AB"/>
    <w:rsid w:val="00F70226"/>
    <w:rsid w:val="00F777B4"/>
    <w:rsid w:val="00F82389"/>
    <w:rsid w:val="00F831DA"/>
    <w:rsid w:val="00F8374C"/>
    <w:rsid w:val="00F86125"/>
    <w:rsid w:val="00F87B4A"/>
    <w:rsid w:val="00F95240"/>
    <w:rsid w:val="00FA605A"/>
    <w:rsid w:val="00FE39AA"/>
    <w:rsid w:val="00FE4CE9"/>
    <w:rsid w:val="00FF0FCE"/>
    <w:rsid w:val="00FF24FD"/>
    <w:rsid w:val="00FF4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31C76"/>
  <w15:chartTrackingRefBased/>
  <w15:docId w15:val="{AA9BCD26-871C-4E25-8AFF-027C21B9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99"/>
    <w:lsdException w:name="Grid Table 2" w:uiPriority="99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pertoire">
    <w:name w:val="Répertoire"/>
    <w:basedOn w:val="Normal"/>
    <w:qFormat/>
    <w:pPr>
      <w:suppressLineNumbers/>
    </w:pPr>
    <w:rPr>
      <w:rFonts w:cs="Tahoma"/>
    </w:r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  <w:i/>
      <w:iCs/>
    </w:rPr>
  </w:style>
  <w:style w:type="table" w:styleId="Grilledutableau">
    <w:name w:val="Table Grid"/>
    <w:basedOn w:val="TableauNormal"/>
    <w:rsid w:val="007C4AF2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ar"/>
    <w:qFormat/>
    <w:rsid w:val="00A20CE8"/>
  </w:style>
  <w:style w:type="character" w:customStyle="1" w:styleId="Style1Car">
    <w:name w:val="Style1 Car"/>
    <w:link w:val="Style1"/>
    <w:rsid w:val="00A20CE8"/>
    <w:rPr>
      <w:rFonts w:eastAsia="Lucida Sans Unicode"/>
      <w:sz w:val="24"/>
      <w:szCs w:val="24"/>
    </w:rPr>
  </w:style>
  <w:style w:type="paragraph" w:customStyle="1" w:styleId="Index">
    <w:name w:val="Index"/>
    <w:basedOn w:val="Normal"/>
    <w:qFormat/>
    <w:rsid w:val="001D347B"/>
    <w:pPr>
      <w:suppressLineNumbers/>
    </w:pPr>
    <w:rPr>
      <w:rFonts w:cs="Lucida Sans"/>
    </w:rPr>
  </w:style>
  <w:style w:type="paragraph" w:customStyle="1" w:styleId="Titredetableauuser">
    <w:name w:val="Titre de tableau (user)"/>
    <w:basedOn w:val="Normal"/>
    <w:qFormat/>
    <w:rsid w:val="007173D5"/>
    <w:pPr>
      <w:suppressLineNumbers/>
      <w:jc w:val="center"/>
    </w:pPr>
    <w:rPr>
      <w:b/>
      <w:bCs/>
      <w:i/>
      <w:iCs/>
    </w:rPr>
  </w:style>
  <w:style w:type="paragraph" w:customStyle="1" w:styleId="Contenudetableauuser">
    <w:name w:val="Contenu de tableau (user)"/>
    <w:basedOn w:val="Normal"/>
    <w:qFormat/>
    <w:rsid w:val="007173D5"/>
    <w:pPr>
      <w:suppressLineNumbers/>
    </w:pPr>
  </w:style>
  <w:style w:type="numbering" w:customStyle="1" w:styleId="Pasdeliste">
    <w:name w:val="Pas de liste"/>
    <w:uiPriority w:val="99"/>
    <w:semiHidden/>
    <w:unhideWhenUsed/>
    <w:qFormat/>
    <w:rsid w:val="00FA605A"/>
  </w:style>
  <w:style w:type="paragraph" w:customStyle="1" w:styleId="Contenudecadre">
    <w:name w:val="Contenu de cadre"/>
    <w:basedOn w:val="Normal"/>
    <w:qFormat/>
    <w:rsid w:val="003F41F8"/>
  </w:style>
  <w:style w:type="character" w:customStyle="1" w:styleId="HeaderChar">
    <w:name w:val="Header Char"/>
    <w:basedOn w:val="Policepardfaut"/>
    <w:uiPriority w:val="99"/>
    <w:rsid w:val="0062594E"/>
  </w:style>
  <w:style w:type="character" w:customStyle="1" w:styleId="Heading8Char">
    <w:name w:val="Heading 8 Char"/>
    <w:basedOn w:val="Policepardfaut"/>
    <w:uiPriority w:val="9"/>
    <w:rsid w:val="00650264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IntenseQuoteChar">
    <w:name w:val="Intense Quote Char"/>
    <w:basedOn w:val="Policepardfaut"/>
    <w:uiPriority w:val="30"/>
    <w:rsid w:val="00650264"/>
    <w:rPr>
      <w:i/>
      <w:iCs/>
      <w:color w:val="0F4761" w:themeColor="accent1" w:themeShade="BF"/>
    </w:rPr>
  </w:style>
  <w:style w:type="character" w:customStyle="1" w:styleId="Heading7Char">
    <w:name w:val="Heading 7 Char"/>
    <w:basedOn w:val="Policepardfaut"/>
    <w:uiPriority w:val="9"/>
    <w:rsid w:val="00650264"/>
    <w:rPr>
      <w:rFonts w:ascii="Arial" w:eastAsia="Arial" w:hAnsi="Arial" w:cs="Arial"/>
      <w:color w:val="595959" w:themeColor="text1" w:themeTint="A6"/>
    </w:rPr>
  </w:style>
  <w:style w:type="table" w:styleId="TableauGrille2">
    <w:name w:val="Grid Table 2"/>
    <w:basedOn w:val="TableauNormal"/>
    <w:uiPriority w:val="99"/>
    <w:rsid w:val="0061655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1Light-Accent1">
    <w:name w:val="Grid Table 1 Light - Accent 1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AB2E1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styleId="TableauGrille1Clair">
    <w:name w:val="Grid Table 1 Light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45347A"/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0D976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  <w:style w:type="character" w:customStyle="1" w:styleId="TextedebullesCar">
    <w:name w:val="Texte de bulles Car"/>
    <w:basedOn w:val="Policepardfaut"/>
    <w:link w:val="Textedebulles"/>
    <w:qFormat/>
    <w:rsid w:val="0061488C"/>
    <w:rPr>
      <w:rFonts w:ascii="Tahoma" w:eastAsia="Lucida Sans Unicode" w:hAnsi="Tahoma" w:cs="Tahoma"/>
      <w:sz w:val="16"/>
      <w:szCs w:val="16"/>
    </w:rPr>
  </w:style>
  <w:style w:type="paragraph" w:styleId="Textedebulles">
    <w:name w:val="Balloon Text"/>
    <w:basedOn w:val="Normal"/>
    <w:link w:val="TextedebullesCar"/>
    <w:qFormat/>
    <w:rsid w:val="0061488C"/>
    <w:rPr>
      <w:rFonts w:ascii="Tahoma" w:hAnsi="Tahoma" w:cs="Tahoma"/>
      <w:sz w:val="16"/>
      <w:szCs w:val="16"/>
    </w:rPr>
  </w:style>
  <w:style w:type="character" w:customStyle="1" w:styleId="TextedebullesCar1">
    <w:name w:val="Texte de bulles Car1"/>
    <w:basedOn w:val="Policepardfaut"/>
    <w:rsid w:val="0061488C"/>
    <w:rPr>
      <w:rFonts w:ascii="Segoe UI" w:eastAsia="Lucida Sans Unicode" w:hAnsi="Segoe UI" w:cs="Segoe UI"/>
      <w:sz w:val="18"/>
      <w:szCs w:val="18"/>
    </w:rPr>
  </w:style>
  <w:style w:type="paragraph" w:customStyle="1" w:styleId="Contenudecadreuser">
    <w:name w:val="Contenu de cadre (user)"/>
    <w:basedOn w:val="Normal"/>
    <w:qFormat/>
    <w:rsid w:val="006C18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ndance1\Documents\ANNEE%202025\MENU\Menu%20du%2017%20au%2021%20mars%202025%20-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C1737AB10424C91BA15CC3649769F" ma:contentTypeVersion="4" ma:contentTypeDescription="Crée un document." ma:contentTypeScope="" ma:versionID="2cecd5b481c3042b54e8a16265eedd3b">
  <xsd:schema xmlns:xsd="http://www.w3.org/2001/XMLSchema" xmlns:xs="http://www.w3.org/2001/XMLSchema" xmlns:p="http://schemas.microsoft.com/office/2006/metadata/properties" xmlns:ns3="0fd8b9ab-2bf3-48f1-b062-a42b00e9c398" targetNamespace="http://schemas.microsoft.com/office/2006/metadata/properties" ma:root="true" ma:fieldsID="93064c23c7e4a8b0e302b89a42f780b7" ns3:_="">
    <xsd:import namespace="0fd8b9ab-2bf3-48f1-b062-a42b00e9c3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b9ab-2bf3-48f1-b062-a42b00e9c3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F7F0D5-FCBD-44A3-A481-8850F8F391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C4029B-137E-4D8C-B943-4EDCB0A9B2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523F0A6-FC4B-4EC3-848B-E25373B11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8b9ab-2bf3-48f1-b062-a42b00e9c3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Menu du 17 au 21 mars 2025 -</Template>
  <TotalTime>1</TotalTime>
  <Pages>1</Pages>
  <Words>223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MENUS</vt:lpstr>
    </vt:vector>
  </TitlesOfParts>
  <Company>Lycée Murat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MENUS</dc:title>
  <dc:subject/>
  <dc:creator>intendance1</dc:creator>
  <cp:keywords/>
  <dc:description/>
  <cp:lastModifiedBy>secretariat1</cp:lastModifiedBy>
  <cp:revision>2</cp:revision>
  <cp:lastPrinted>2026-03-27T16:08:00Z</cp:lastPrinted>
  <dcterms:created xsi:type="dcterms:W3CDTF">2026-04-30T15:42:00Z</dcterms:created>
  <dcterms:modified xsi:type="dcterms:W3CDTF">2026-04-30T15:42:00Z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0x01010057DC1737AB10424C91BA15CC3649769F</vt:lpwstr>
  </property>
</Properties>
</file>