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CAA5EA" w14:textId="5934C0B0" w:rsidR="00DC7B73" w:rsidRPr="0094029A" w:rsidRDefault="00E54E7E" w:rsidP="0074385C">
      <w:pPr>
        <w:jc w:val="center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7F9F2FC9" wp14:editId="18F923EA">
                <wp:extent cx="7143750" cy="608965"/>
                <wp:effectExtent l="2540" t="0" r="0" b="0"/>
                <wp:docPr id="1324698490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459480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B1EFF" w14:textId="0226545C" w:rsidR="00E54E7E" w:rsidRPr="00520690" w:rsidRDefault="00E54E7E" w:rsidP="00E54E7E">
                            <w:pPr>
                              <w:jc w:val="center"/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MENU </w:t>
                            </w:r>
                            <w:r w:rsidR="00650264"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="00E6105E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01 AU 05 JUIN</w:t>
                            </w:r>
                            <w:r w:rsidR="006C1836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7F9F2FC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62.5pt;height:47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" filled="f" stroked="f">
                <o:lock v:ext="edit" shapetype="t"/>
                <v:textbox style="mso-fit-shape-to-text:t">
                  <w:txbxContent>
                    <w:p w14:paraId="2A9B1EFF" w14:textId="0226545C" w:rsidR="00E54E7E" w:rsidRPr="00520690" w:rsidRDefault="00E54E7E" w:rsidP="00E54E7E">
                      <w:pPr>
                        <w:jc w:val="center"/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MENU </w:t>
                      </w:r>
                      <w:r w:rsidR="00650264"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DU </w:t>
                      </w:r>
                      <w:r w:rsidR="00E6105E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01 AU 05 JUIN</w:t>
                      </w:r>
                      <w:r w:rsidR="006C1836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2026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11585" w:type="dxa"/>
        <w:tblInd w:w="-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2"/>
        <w:gridCol w:w="844"/>
        <w:gridCol w:w="2555"/>
        <w:gridCol w:w="1562"/>
        <w:gridCol w:w="2165"/>
        <w:gridCol w:w="2654"/>
        <w:gridCol w:w="103"/>
      </w:tblGrid>
      <w:tr w:rsidR="00D633D3" w:rsidRPr="00E43AD0" w14:paraId="377196AA" w14:textId="77777777" w:rsidTr="004A45C2">
        <w:trPr>
          <w:gridAfter w:val="1"/>
          <w:wAfter w:w="103" w:type="dxa"/>
          <w:trHeight w:val="174"/>
          <w:tblHeader/>
        </w:trPr>
        <w:tc>
          <w:tcPr>
            <w:tcW w:w="1702" w:type="dxa"/>
          </w:tcPr>
          <w:p w14:paraId="689616FB" w14:textId="77777777" w:rsidR="00D633D3" w:rsidRPr="00E43AD0" w:rsidRDefault="00D633D3" w:rsidP="00CE4974">
            <w:pPr>
              <w:pStyle w:val="Titredetableau"/>
              <w:jc w:val="left"/>
            </w:pPr>
          </w:p>
        </w:tc>
        <w:tc>
          <w:tcPr>
            <w:tcW w:w="4961" w:type="dxa"/>
            <w:gridSpan w:val="3"/>
          </w:tcPr>
          <w:p w14:paraId="60FC947E" w14:textId="77777777" w:rsidR="00D633D3" w:rsidRPr="00E54E7E" w:rsidRDefault="00D633D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DEJEUNE</w:t>
            </w:r>
            <w:r w:rsidR="006E4F73" w:rsidRPr="00E54E7E">
              <w:rPr>
                <w:b w:val="0"/>
                <w:i w:val="0"/>
                <w:iCs w:val="0"/>
              </w:rPr>
              <w:t>R</w:t>
            </w:r>
          </w:p>
        </w:tc>
        <w:tc>
          <w:tcPr>
            <w:tcW w:w="4819" w:type="dxa"/>
            <w:gridSpan w:val="2"/>
          </w:tcPr>
          <w:p w14:paraId="54D98289" w14:textId="77777777" w:rsidR="00D633D3" w:rsidRPr="00E54E7E" w:rsidRDefault="006E4F7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DINER</w:t>
            </w:r>
          </w:p>
        </w:tc>
      </w:tr>
      <w:tr w:rsidR="00E6105E" w:rsidRPr="00E43AD0" w14:paraId="7660772B" w14:textId="77777777" w:rsidTr="004A45C2">
        <w:trPr>
          <w:gridAfter w:val="1"/>
          <w:wAfter w:w="103" w:type="dxa"/>
          <w:trHeight w:val="1413"/>
        </w:trPr>
        <w:tc>
          <w:tcPr>
            <w:tcW w:w="1702" w:type="dxa"/>
          </w:tcPr>
          <w:p w14:paraId="17A6814B" w14:textId="456E2F61" w:rsidR="00E6105E" w:rsidRPr="00166D02" w:rsidRDefault="00E6105E" w:rsidP="00E6105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LUNDI</w:t>
            </w:r>
          </w:p>
        </w:tc>
        <w:tc>
          <w:tcPr>
            <w:tcW w:w="4961" w:type="dxa"/>
            <w:gridSpan w:val="3"/>
          </w:tcPr>
          <w:p w14:paraId="163C8B3E" w14:textId="37A6A693" w:rsidR="00E6105E" w:rsidRDefault="00E6105E" w:rsidP="00E6105E">
            <w:pPr>
              <w:pStyle w:val="Contenudetableauuser"/>
              <w:snapToGrid w:val="0"/>
              <w:ind w:left="-150"/>
              <w:jc w:val="center"/>
              <w:rPr>
                <w:iCs/>
              </w:rPr>
            </w:pPr>
            <w:r w:rsidRPr="002C66C4">
              <w:rPr>
                <w:iCs/>
                <w:color w:val="92D050"/>
              </w:rPr>
              <w:t>Salade verte</w:t>
            </w:r>
            <w:r>
              <w:rPr>
                <w:iCs/>
              </w:rPr>
              <w:t xml:space="preserve"> /</w:t>
            </w:r>
            <w:r w:rsidRPr="001D1F83">
              <w:rPr>
                <w:iCs/>
                <w:color w:val="EE0000"/>
              </w:rPr>
              <w:t xml:space="preserve">Thon en vinaigrette / Rillette de saumon </w:t>
            </w:r>
          </w:p>
          <w:p w14:paraId="2BB6876A" w14:textId="77777777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E0000"/>
              </w:rPr>
            </w:pPr>
            <w:r w:rsidRPr="001D1F83">
              <w:rPr>
                <w:color w:val="EE0000"/>
              </w:rPr>
              <w:t>Paupiette de veau / Dos de cabillaud</w:t>
            </w:r>
          </w:p>
          <w:p w14:paraId="1475C8B3" w14:textId="1C42F4F8" w:rsidR="00E6105E" w:rsidRPr="002C66C4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2C66C4">
              <w:rPr>
                <w:color w:val="92D050"/>
              </w:rPr>
              <w:t>Flageolets/ Haricots verts bio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4FBC9773" wp14:editId="110AE9F3">
                  <wp:extent cx="247650" cy="200025"/>
                  <wp:effectExtent l="0" t="0" r="0" b="0"/>
                  <wp:docPr id="131275771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A130AE" w14:textId="0D5442C9" w:rsidR="00E6105E" w:rsidRPr="001D1F83" w:rsidRDefault="00E6105E" w:rsidP="00E6105E">
            <w:pPr>
              <w:pStyle w:val="Titredetableauuser"/>
              <w:rPr>
                <w:b w:val="0"/>
                <w:i w:val="0"/>
                <w:iCs w:val="0"/>
                <w:color w:val="0070C0"/>
              </w:rPr>
            </w:pPr>
            <w:r w:rsidRPr="001D1F83">
              <w:rPr>
                <w:b w:val="0"/>
                <w:i w:val="0"/>
                <w:iCs w:val="0"/>
                <w:color w:val="0070C0"/>
              </w:rPr>
              <w:t xml:space="preserve">Ossau </w:t>
            </w:r>
            <w:proofErr w:type="spellStart"/>
            <w:r w:rsidRPr="001D1F83">
              <w:rPr>
                <w:b w:val="0"/>
                <w:i w:val="0"/>
                <w:iCs w:val="0"/>
                <w:color w:val="0070C0"/>
              </w:rPr>
              <w:t>Iraty</w:t>
            </w:r>
            <w:proofErr w:type="spellEnd"/>
            <w:r w:rsidRPr="001D1F83">
              <w:rPr>
                <w:b w:val="0"/>
                <w:i w:val="0"/>
                <w:iCs w:val="0"/>
                <w:color w:val="0070C0"/>
              </w:rPr>
              <w:t xml:space="preserve"> 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11DE943C" wp14:editId="22E96ED5">
                  <wp:extent cx="180975" cy="171450"/>
                  <wp:effectExtent l="0" t="0" r="0" b="0"/>
                  <wp:docPr id="1209407481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D1F83">
              <w:rPr>
                <w:b w:val="0"/>
                <w:i w:val="0"/>
                <w:iCs w:val="0"/>
                <w:color w:val="0070C0"/>
              </w:rPr>
              <w:t xml:space="preserve">/ </w:t>
            </w:r>
            <w:r w:rsidR="004A34FE">
              <w:rPr>
                <w:b w:val="0"/>
                <w:i w:val="0"/>
                <w:iCs w:val="0"/>
                <w:color w:val="0070C0"/>
              </w:rPr>
              <w:t>Tartare ail et fines herbes</w:t>
            </w:r>
          </w:p>
          <w:p w14:paraId="69BAE70C" w14:textId="13D538CA" w:rsidR="00E6105E" w:rsidRPr="00E6105E" w:rsidRDefault="00E6105E" w:rsidP="00E6105E">
            <w:pPr>
              <w:pStyle w:val="Contenudetableauuser"/>
              <w:jc w:val="center"/>
              <w:rPr>
                <w:color w:val="92D050"/>
              </w:rPr>
            </w:pPr>
            <w:r w:rsidRPr="002C66C4">
              <w:rPr>
                <w:color w:val="92D050"/>
              </w:rPr>
              <w:t xml:space="preserve">Fruit </w:t>
            </w:r>
            <w:r>
              <w:t>/</w:t>
            </w:r>
            <w:r w:rsidRPr="001D1F83">
              <w:rPr>
                <w:color w:val="D86DCB" w:themeColor="accent5" w:themeTint="99"/>
              </w:rPr>
              <w:t xml:space="preserve"> Glace</w:t>
            </w:r>
          </w:p>
        </w:tc>
        <w:tc>
          <w:tcPr>
            <w:tcW w:w="4819" w:type="dxa"/>
            <w:gridSpan w:val="2"/>
          </w:tcPr>
          <w:p w14:paraId="75F04BFC" w14:textId="18613A18" w:rsidR="00E6105E" w:rsidRPr="002C66C4" w:rsidRDefault="00E6105E" w:rsidP="00E6105E">
            <w:pPr>
              <w:pStyle w:val="Titredetableauuser"/>
              <w:rPr>
                <w:b w:val="0"/>
                <w:i w:val="0"/>
                <w:iCs w:val="0"/>
                <w:color w:val="92D050"/>
              </w:rPr>
            </w:pPr>
            <w:r w:rsidRPr="002C66C4">
              <w:rPr>
                <w:b w:val="0"/>
                <w:i w:val="0"/>
                <w:iCs w:val="0"/>
                <w:color w:val="92D050"/>
              </w:rPr>
              <w:t xml:space="preserve">Salade verte / Salade niçoise </w:t>
            </w:r>
          </w:p>
          <w:p w14:paraId="1EA00201" w14:textId="77777777" w:rsidR="00E6105E" w:rsidRPr="001D1F83" w:rsidRDefault="00E6105E" w:rsidP="00E6105E">
            <w:pPr>
              <w:pStyle w:val="Titredetableauuser"/>
              <w:rPr>
                <w:b w:val="0"/>
                <w:i w:val="0"/>
                <w:iCs w:val="0"/>
                <w:color w:val="EE0000"/>
                <w:sz w:val="22"/>
                <w:szCs w:val="22"/>
              </w:rPr>
            </w:pPr>
            <w:r w:rsidRPr="001D1F83">
              <w:rPr>
                <w:b w:val="0"/>
                <w:i w:val="0"/>
                <w:iCs w:val="0"/>
                <w:color w:val="EE0000"/>
                <w:sz w:val="22"/>
                <w:szCs w:val="22"/>
              </w:rPr>
              <w:t>Aile de raie aux câpres</w:t>
            </w:r>
          </w:p>
          <w:p w14:paraId="7B7992C9" w14:textId="74A2822E" w:rsidR="00E6105E" w:rsidRDefault="00E6105E" w:rsidP="00E6105E">
            <w:pPr>
              <w:pStyle w:val="Titredetableauuser"/>
              <w:rPr>
                <w:b w:val="0"/>
                <w:i w:val="0"/>
                <w:iCs w:val="0"/>
              </w:rPr>
            </w:pPr>
            <w:r w:rsidRPr="001D1F83">
              <w:rPr>
                <w:b w:val="0"/>
                <w:i w:val="0"/>
                <w:iCs w:val="0"/>
                <w:color w:val="E97132" w:themeColor="accent2"/>
              </w:rPr>
              <w:t>Semoule</w:t>
            </w:r>
            <w:r>
              <w:rPr>
                <w:b w:val="0"/>
                <w:i w:val="0"/>
                <w:iCs w:val="0"/>
              </w:rPr>
              <w:t xml:space="preserve"> /</w:t>
            </w:r>
            <w:r w:rsidRPr="002C66C4">
              <w:rPr>
                <w:b w:val="0"/>
                <w:i w:val="0"/>
                <w:iCs w:val="0"/>
                <w:color w:val="92D050"/>
              </w:rPr>
              <w:t>Tajine de légumes</w:t>
            </w:r>
          </w:p>
          <w:p w14:paraId="02013298" w14:textId="4A773DC4" w:rsidR="00E6105E" w:rsidRPr="001D1F83" w:rsidRDefault="00E6105E" w:rsidP="00E6105E">
            <w:pPr>
              <w:pStyle w:val="Titredetableauuser"/>
              <w:rPr>
                <w:b w:val="0"/>
                <w:i w:val="0"/>
                <w:iCs w:val="0"/>
                <w:color w:val="0070C0"/>
              </w:rPr>
            </w:pPr>
            <w:r w:rsidRPr="001D1F83">
              <w:rPr>
                <w:b w:val="0"/>
                <w:i w:val="0"/>
                <w:iCs w:val="0"/>
                <w:color w:val="0070C0"/>
              </w:rPr>
              <w:t>Yaourt nature bio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2C06E168" wp14:editId="1F0214F2">
                  <wp:extent cx="247650" cy="200025"/>
                  <wp:effectExtent l="0" t="0" r="0" b="0"/>
                  <wp:docPr id="1049238391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5B8966D6" wp14:editId="413B0964">
                  <wp:extent cx="266700" cy="161925"/>
                  <wp:effectExtent l="0" t="0" r="0" b="0"/>
                  <wp:docPr id="1243078643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3E982B" w14:textId="32B6C85A" w:rsidR="00E6105E" w:rsidRPr="006C1836" w:rsidRDefault="00E6105E" w:rsidP="00E6105E">
            <w:pPr>
              <w:pStyle w:val="Contenudetableauuser"/>
              <w:ind w:left="-150"/>
              <w:jc w:val="center"/>
              <w:rPr>
                <w:b/>
                <w:bCs/>
                <w:i/>
                <w:iCs/>
                <w:color w:val="92D050"/>
                <w:vertAlign w:val="superscript"/>
              </w:rPr>
            </w:pPr>
            <w:r w:rsidRPr="002C66C4">
              <w:rPr>
                <w:color w:val="92D050"/>
              </w:rPr>
              <w:t xml:space="preserve">Fruit /Salade de </w:t>
            </w:r>
            <w:r w:rsidR="0008515B">
              <w:rPr>
                <w:color w:val="92D050"/>
              </w:rPr>
              <w:t>f</w:t>
            </w:r>
            <w:r w:rsidRPr="002C66C4">
              <w:rPr>
                <w:color w:val="92D050"/>
              </w:rPr>
              <w:t xml:space="preserve">ruits </w:t>
            </w:r>
          </w:p>
        </w:tc>
      </w:tr>
      <w:tr w:rsidR="00E6105E" w:rsidRPr="00E43AD0" w14:paraId="3F0D4870" w14:textId="77777777" w:rsidTr="004A45C2">
        <w:trPr>
          <w:gridAfter w:val="1"/>
          <w:wAfter w:w="103" w:type="dxa"/>
          <w:trHeight w:val="1434"/>
        </w:trPr>
        <w:tc>
          <w:tcPr>
            <w:tcW w:w="1702" w:type="dxa"/>
          </w:tcPr>
          <w:p w14:paraId="19B4F5B5" w14:textId="1F62A1C7" w:rsidR="00E6105E" w:rsidRPr="00166D02" w:rsidRDefault="00E6105E" w:rsidP="00E6105E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MARDI</w:t>
            </w:r>
          </w:p>
        </w:tc>
        <w:tc>
          <w:tcPr>
            <w:tcW w:w="4961" w:type="dxa"/>
            <w:gridSpan w:val="3"/>
          </w:tcPr>
          <w:p w14:paraId="7B15B3F6" w14:textId="0CADEC4E" w:rsidR="00E6105E" w:rsidRDefault="00E6105E" w:rsidP="00E6105E">
            <w:pPr>
              <w:pStyle w:val="Contenudetableauuser"/>
              <w:snapToGrid w:val="0"/>
              <w:jc w:val="center"/>
            </w:pPr>
            <w:r w:rsidRPr="002C66C4">
              <w:rPr>
                <w:color w:val="92D050"/>
              </w:rPr>
              <w:t>Salade verte /</w:t>
            </w:r>
            <w:r w:rsidRPr="0008515B">
              <w:rPr>
                <w:color w:val="E97132" w:themeColor="accent2"/>
              </w:rPr>
              <w:t>Piémontaise /Piémontaise de la mer</w:t>
            </w:r>
          </w:p>
          <w:p w14:paraId="0AA5D210" w14:textId="40E63B21" w:rsidR="00E6105E" w:rsidRDefault="00E6105E" w:rsidP="00E6105E">
            <w:pPr>
              <w:pStyle w:val="Contenudetableauuser"/>
              <w:snapToGrid w:val="0"/>
              <w:jc w:val="center"/>
            </w:pPr>
            <w:r w:rsidRPr="001D1F83">
              <w:rPr>
                <w:color w:val="EE0000"/>
              </w:rPr>
              <w:t>Chili</w:t>
            </w:r>
            <w:r>
              <w:t xml:space="preserve"> </w:t>
            </w:r>
            <w:r w:rsidRPr="001D1F83">
              <w:rPr>
                <w:color w:val="92D050"/>
              </w:rPr>
              <w:t xml:space="preserve">végétarien </w:t>
            </w:r>
            <w:r w:rsidR="0008515B" w:rsidRPr="00DE70E2">
              <w:rPr>
                <w:noProof/>
              </w:rPr>
              <w:drawing>
                <wp:inline distT="0" distB="0" distL="0" distR="0" wp14:anchorId="5B7744F1" wp14:editId="099CB73B">
                  <wp:extent cx="323850" cy="142875"/>
                  <wp:effectExtent l="0" t="0" r="0" b="0"/>
                  <wp:docPr id="894686941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67858CD" w14:textId="196FD0EE" w:rsidR="00E6105E" w:rsidRPr="001D1F83" w:rsidRDefault="00E6105E" w:rsidP="00E6105E">
            <w:pPr>
              <w:pStyle w:val="Contenudetableauuser"/>
              <w:snapToGrid w:val="0"/>
              <w:jc w:val="center"/>
              <w:rPr>
                <w:color w:val="0070C0"/>
              </w:rPr>
            </w:pPr>
            <w:r w:rsidRPr="001D1F83">
              <w:rPr>
                <w:color w:val="0070C0"/>
              </w:rPr>
              <w:t>Yaourt nature bio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6B7C0418" wp14:editId="0FB5EEF5">
                  <wp:extent cx="247650" cy="200025"/>
                  <wp:effectExtent l="0" t="0" r="0" b="0"/>
                  <wp:docPr id="1796016560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71AEFA13" wp14:editId="60BC8CE8">
                  <wp:extent cx="266700" cy="161925"/>
                  <wp:effectExtent l="0" t="0" r="0" b="0"/>
                  <wp:docPr id="2043528047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52A2FBD" w14:textId="4DC49011" w:rsidR="00E6105E" w:rsidRPr="0061488C" w:rsidRDefault="00E6105E" w:rsidP="00E6105E">
            <w:pPr>
              <w:pStyle w:val="Contenudetableau"/>
              <w:snapToGrid w:val="0"/>
              <w:jc w:val="center"/>
              <w:rPr>
                <w:color w:val="E97132" w:themeColor="accent2"/>
              </w:rPr>
            </w:pPr>
            <w:r w:rsidRPr="002C66C4">
              <w:rPr>
                <w:color w:val="92D050"/>
              </w:rPr>
              <w:t xml:space="preserve">Fruits </w:t>
            </w:r>
            <w:r w:rsidR="0008515B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08D7B857" wp14:editId="56C7A51D">
                  <wp:extent cx="228600" cy="161925"/>
                  <wp:effectExtent l="0" t="0" r="0" b="0"/>
                  <wp:docPr id="13229177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9" w:type="dxa"/>
            <w:gridSpan w:val="2"/>
          </w:tcPr>
          <w:p w14:paraId="135C3B49" w14:textId="77777777" w:rsidR="00E6105E" w:rsidRPr="002C66C4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2C66C4">
              <w:rPr>
                <w:color w:val="92D050"/>
              </w:rPr>
              <w:t>Salade verte / Asperges</w:t>
            </w:r>
          </w:p>
          <w:p w14:paraId="545B1FA8" w14:textId="77777777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E0000"/>
              </w:rPr>
            </w:pPr>
            <w:r w:rsidRPr="001D1F83">
              <w:rPr>
                <w:color w:val="EE0000"/>
              </w:rPr>
              <w:t xml:space="preserve">Rosbif </w:t>
            </w:r>
          </w:p>
          <w:p w14:paraId="46DA5C74" w14:textId="77777777" w:rsidR="00E6105E" w:rsidRDefault="00E6105E" w:rsidP="00E6105E">
            <w:pPr>
              <w:pStyle w:val="Contenudetableauuser"/>
              <w:snapToGrid w:val="0"/>
              <w:ind w:left="-150"/>
              <w:jc w:val="center"/>
            </w:pPr>
            <w:r w:rsidRPr="001D1F83">
              <w:rPr>
                <w:color w:val="E97132" w:themeColor="accent2"/>
              </w:rPr>
              <w:t>Lentilles</w:t>
            </w:r>
            <w:r>
              <w:t xml:space="preserve">/ </w:t>
            </w:r>
            <w:r w:rsidRPr="002C66C4">
              <w:rPr>
                <w:color w:val="92D050"/>
              </w:rPr>
              <w:t>Fondue de poivrons</w:t>
            </w:r>
          </w:p>
          <w:p w14:paraId="4219A19C" w14:textId="0B5FB5CD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0070C0"/>
              </w:rPr>
            </w:pPr>
            <w:r w:rsidRPr="001D1F83">
              <w:rPr>
                <w:color w:val="0070C0"/>
              </w:rPr>
              <w:t>Bûche du Pilat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71CE2DD8" wp14:editId="0DC1B667">
                  <wp:extent cx="180975" cy="171450"/>
                  <wp:effectExtent l="0" t="0" r="0" b="0"/>
                  <wp:docPr id="816208932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0AA29D" w14:textId="2BF117BC" w:rsidR="00E6105E" w:rsidRPr="00E44F72" w:rsidRDefault="00E6105E" w:rsidP="00E6105E">
            <w:pPr>
              <w:pStyle w:val="Contenudetableauuser"/>
              <w:snapToGrid w:val="0"/>
              <w:jc w:val="center"/>
              <w:rPr>
                <w:color w:val="D86DCB" w:themeColor="accent5" w:themeTint="99"/>
                <w:vertAlign w:val="superscript"/>
              </w:rPr>
            </w:pPr>
            <w:r w:rsidRPr="002C66C4">
              <w:rPr>
                <w:color w:val="92D050"/>
              </w:rPr>
              <w:t>Fruit</w:t>
            </w:r>
            <w:r>
              <w:t xml:space="preserve"> /</w:t>
            </w:r>
            <w:r w:rsidRPr="001D1F83">
              <w:rPr>
                <w:color w:val="E59EDC" w:themeColor="accent5" w:themeTint="66"/>
              </w:rPr>
              <w:t>Cake aux fruits confits</w:t>
            </w:r>
          </w:p>
        </w:tc>
      </w:tr>
      <w:tr w:rsidR="00E6105E" w:rsidRPr="00E43AD0" w14:paraId="02439D04" w14:textId="77777777" w:rsidTr="004A45C2">
        <w:trPr>
          <w:gridAfter w:val="1"/>
          <w:wAfter w:w="103" w:type="dxa"/>
          <w:trHeight w:val="1434"/>
        </w:trPr>
        <w:tc>
          <w:tcPr>
            <w:tcW w:w="1702" w:type="dxa"/>
          </w:tcPr>
          <w:p w14:paraId="25E51A13" w14:textId="77777777" w:rsidR="00E6105E" w:rsidRPr="00166D02" w:rsidRDefault="00E6105E" w:rsidP="00E6105E">
            <w:pPr>
              <w:pStyle w:val="Contenudetableau"/>
              <w:snapToGrid w:val="0"/>
              <w:rPr>
                <w:sz w:val="30"/>
                <w:szCs w:val="30"/>
              </w:rPr>
            </w:pPr>
          </w:p>
          <w:p w14:paraId="61260904" w14:textId="77777777" w:rsidR="00E6105E" w:rsidRPr="00166D02" w:rsidRDefault="00E6105E" w:rsidP="00E6105E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3F85B136" w14:textId="0B34CE8D" w:rsidR="00E6105E" w:rsidRPr="00166D02" w:rsidRDefault="00E6105E" w:rsidP="00E6105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MERCREDI </w:t>
            </w:r>
          </w:p>
        </w:tc>
        <w:tc>
          <w:tcPr>
            <w:tcW w:w="4961" w:type="dxa"/>
            <w:gridSpan w:val="3"/>
          </w:tcPr>
          <w:p w14:paraId="4AE1973E" w14:textId="77777777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1D1F83">
              <w:rPr>
                <w:color w:val="92D050"/>
              </w:rPr>
              <w:t>Salade verte / Chou-fleur à la moutarde</w:t>
            </w:r>
          </w:p>
          <w:p w14:paraId="4B73FA44" w14:textId="1276C8B7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E0000"/>
              </w:rPr>
            </w:pPr>
            <w:r w:rsidRPr="001D1F83">
              <w:rPr>
                <w:color w:val="EE0000"/>
              </w:rPr>
              <w:t xml:space="preserve"> Roti de dinde sauce provençale / Gigot d’agneau </w:t>
            </w:r>
          </w:p>
          <w:p w14:paraId="3B54ED40" w14:textId="0FCD51DA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1D1F83">
              <w:rPr>
                <w:color w:val="92D050"/>
              </w:rPr>
              <w:t xml:space="preserve">Ratatouille / Haricots blancs </w:t>
            </w:r>
          </w:p>
          <w:p w14:paraId="441E9554" w14:textId="77777777" w:rsidR="00E6105E" w:rsidRPr="001D1F83" w:rsidRDefault="00E6105E" w:rsidP="00E6105E">
            <w:pPr>
              <w:pStyle w:val="Titredetableauuser"/>
              <w:rPr>
                <w:b w:val="0"/>
                <w:i w:val="0"/>
                <w:color w:val="0070C0"/>
              </w:rPr>
            </w:pPr>
            <w:r w:rsidRPr="001D1F83">
              <w:rPr>
                <w:b w:val="0"/>
                <w:i w:val="0"/>
                <w:color w:val="0070C0"/>
              </w:rPr>
              <w:t>Morbier</w:t>
            </w:r>
          </w:p>
          <w:p w14:paraId="06EC329F" w14:textId="724BA998" w:rsidR="00E6105E" w:rsidRPr="00DC7B73" w:rsidRDefault="00E6105E" w:rsidP="00E6105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1D1F83">
              <w:rPr>
                <w:color w:val="92D050"/>
              </w:rPr>
              <w:t xml:space="preserve"> Fruit </w:t>
            </w:r>
            <w:r>
              <w:t>/</w:t>
            </w:r>
            <w:r w:rsidRPr="001D1F83">
              <w:rPr>
                <w:color w:val="E97132" w:themeColor="accent2"/>
              </w:rPr>
              <w:t xml:space="preserve">Tapioca à la vanille </w:t>
            </w:r>
          </w:p>
        </w:tc>
        <w:tc>
          <w:tcPr>
            <w:tcW w:w="4819" w:type="dxa"/>
            <w:gridSpan w:val="2"/>
          </w:tcPr>
          <w:p w14:paraId="752CFF87" w14:textId="489C23DF" w:rsidR="00E6105E" w:rsidRDefault="00E6105E" w:rsidP="00E6105E">
            <w:pPr>
              <w:pStyle w:val="Contenudetableauuser"/>
              <w:snapToGrid w:val="0"/>
              <w:ind w:left="-150"/>
              <w:jc w:val="center"/>
            </w:pPr>
            <w:r w:rsidRPr="001D1F83">
              <w:rPr>
                <w:color w:val="92D050"/>
              </w:rPr>
              <w:t xml:space="preserve">Salade verte </w:t>
            </w:r>
            <w:r>
              <w:t>/T</w:t>
            </w:r>
            <w:r w:rsidRPr="001D1F83">
              <w:rPr>
                <w:color w:val="E97132" w:themeColor="accent2"/>
              </w:rPr>
              <w:t xml:space="preserve">aboulé </w:t>
            </w:r>
          </w:p>
          <w:p w14:paraId="5A53E477" w14:textId="77777777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E0000"/>
              </w:rPr>
            </w:pPr>
            <w:r w:rsidRPr="001D1F83">
              <w:rPr>
                <w:color w:val="EE0000"/>
              </w:rPr>
              <w:t>Pavé de saumon à l’oseille</w:t>
            </w:r>
          </w:p>
          <w:p w14:paraId="5F707DF9" w14:textId="77777777" w:rsidR="00E6105E" w:rsidRPr="002C66C4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1D1F83">
              <w:rPr>
                <w:color w:val="E97132" w:themeColor="accent2"/>
              </w:rPr>
              <w:t>Gnocchis</w:t>
            </w:r>
            <w:r>
              <w:t xml:space="preserve"> / </w:t>
            </w:r>
            <w:r w:rsidRPr="002C66C4">
              <w:rPr>
                <w:color w:val="92D050"/>
              </w:rPr>
              <w:t>Poireau béchamel</w:t>
            </w:r>
          </w:p>
          <w:p w14:paraId="799DA400" w14:textId="447AB677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0070C0"/>
              </w:rPr>
            </w:pPr>
            <w:r w:rsidRPr="001D1F83">
              <w:rPr>
                <w:color w:val="0070C0"/>
              </w:rPr>
              <w:t>Bleu</w:t>
            </w:r>
            <w:r w:rsidR="0008515B">
              <w:rPr>
                <w:color w:val="0070C0"/>
              </w:rPr>
              <w:t xml:space="preserve"> d’Auvergne</w:t>
            </w:r>
            <w:r w:rsidRPr="001D1F83">
              <w:rPr>
                <w:color w:val="0070C0"/>
              </w:rPr>
              <w:t xml:space="preserve"> 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1B8C33FD" wp14:editId="6CB33E9C">
                  <wp:extent cx="266700" cy="161925"/>
                  <wp:effectExtent l="0" t="0" r="0" b="0"/>
                  <wp:docPr id="1307314062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370E2F83" wp14:editId="364173D5">
                  <wp:extent cx="180975" cy="171450"/>
                  <wp:effectExtent l="0" t="0" r="0" b="0"/>
                  <wp:docPr id="1733663983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5EB49C" w14:textId="5632E3B4" w:rsidR="00E6105E" w:rsidRDefault="00E6105E" w:rsidP="00E6105E">
            <w:pPr>
              <w:pStyle w:val="Contenudetableauuser"/>
              <w:snapToGrid w:val="0"/>
              <w:jc w:val="center"/>
            </w:pPr>
            <w:r>
              <w:t xml:space="preserve"> </w:t>
            </w:r>
            <w:r w:rsidRPr="001D1F83">
              <w:rPr>
                <w:color w:val="92D050"/>
              </w:rPr>
              <w:t xml:space="preserve">Fruit </w:t>
            </w:r>
            <w:r>
              <w:t>/</w:t>
            </w:r>
            <w:r w:rsidR="001D1F83" w:rsidRPr="0008515B">
              <w:rPr>
                <w:color w:val="D86DCB" w:themeColor="accent5" w:themeTint="99"/>
              </w:rPr>
              <w:t>Y</w:t>
            </w:r>
            <w:r w:rsidRPr="0008515B">
              <w:rPr>
                <w:color w:val="D86DCB" w:themeColor="accent5" w:themeTint="99"/>
              </w:rPr>
              <w:t>aourt aux fruit</w:t>
            </w:r>
            <w:r w:rsidR="001D1F83" w:rsidRPr="0008515B">
              <w:rPr>
                <w:color w:val="D86DCB" w:themeColor="accent5" w:themeTint="99"/>
              </w:rPr>
              <w:t>s</w:t>
            </w:r>
            <w:r w:rsidRPr="0008515B">
              <w:rPr>
                <w:color w:val="D86DCB" w:themeColor="accent5" w:themeTint="99"/>
              </w:rPr>
              <w:t xml:space="preserve"> </w:t>
            </w:r>
          </w:p>
        </w:tc>
      </w:tr>
      <w:tr w:rsidR="00E6105E" w:rsidRPr="00E43AD0" w14:paraId="1EFC1E6E" w14:textId="77777777" w:rsidTr="00FA3A86">
        <w:trPr>
          <w:gridAfter w:val="1"/>
          <w:wAfter w:w="103" w:type="dxa"/>
          <w:trHeight w:val="2932"/>
        </w:trPr>
        <w:tc>
          <w:tcPr>
            <w:tcW w:w="1702" w:type="dxa"/>
          </w:tcPr>
          <w:p w14:paraId="3D319EB4" w14:textId="59648501" w:rsidR="0074385C" w:rsidRPr="00BC3D17" w:rsidRDefault="0074385C" w:rsidP="00BC3D17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282A6C26" wp14:editId="4D789A8E">
                  <wp:extent cx="1076325" cy="1489710"/>
                  <wp:effectExtent l="0" t="0" r="9525" b="0"/>
                  <wp:docPr id="3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824" cy="1490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8F851A" w14:textId="74EE7849" w:rsidR="00E6105E" w:rsidRPr="00166D02" w:rsidRDefault="00E6105E" w:rsidP="00E6105E">
            <w:pPr>
              <w:pStyle w:val="Contenudetableau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JEUDI</w:t>
            </w:r>
          </w:p>
        </w:tc>
        <w:tc>
          <w:tcPr>
            <w:tcW w:w="4961" w:type="dxa"/>
            <w:gridSpan w:val="3"/>
          </w:tcPr>
          <w:p w14:paraId="19568D3E" w14:textId="358E1970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1D1F83">
              <w:rPr>
                <w:color w:val="92D050"/>
              </w:rPr>
              <w:t xml:space="preserve">Salade verte /Salade césar </w:t>
            </w:r>
          </w:p>
          <w:p w14:paraId="2875392D" w14:textId="7CC1E6D8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E0000"/>
              </w:rPr>
            </w:pPr>
            <w:r w:rsidRPr="001D1F83">
              <w:rPr>
                <w:color w:val="EE0000"/>
              </w:rPr>
              <w:t xml:space="preserve">Hamburger maison / </w:t>
            </w:r>
            <w:r w:rsidR="0008515B">
              <w:rPr>
                <w:color w:val="EE0000"/>
              </w:rPr>
              <w:t xml:space="preserve">Hamburger </w:t>
            </w:r>
            <w:r w:rsidRPr="001D1F83">
              <w:rPr>
                <w:color w:val="EE0000"/>
              </w:rPr>
              <w:t>végétarien</w:t>
            </w:r>
            <w:r w:rsidR="0008515B" w:rsidRPr="00DE70E2">
              <w:rPr>
                <w:noProof/>
              </w:rPr>
              <w:drawing>
                <wp:inline distT="0" distB="0" distL="0" distR="0" wp14:anchorId="57457842" wp14:editId="1F2350CC">
                  <wp:extent cx="323850" cy="142875"/>
                  <wp:effectExtent l="0" t="0" r="0" b="0"/>
                  <wp:docPr id="392756080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41F28EC" w14:textId="02173E61" w:rsidR="00E6105E" w:rsidRDefault="00E6105E" w:rsidP="00E6105E">
            <w:pPr>
              <w:pStyle w:val="Contenudetableauuser"/>
              <w:snapToGrid w:val="0"/>
              <w:ind w:left="-150"/>
              <w:jc w:val="center"/>
            </w:pPr>
            <w:proofErr w:type="spellStart"/>
            <w:r w:rsidRPr="001D1F83">
              <w:rPr>
                <w:color w:val="E97132" w:themeColor="accent2"/>
                <w:highlight w:val="yellow"/>
              </w:rPr>
              <w:t>Potatoes</w:t>
            </w:r>
            <w:proofErr w:type="spellEnd"/>
            <w:r>
              <w:t xml:space="preserve"> </w:t>
            </w:r>
            <w:r w:rsidRPr="001D1F83">
              <w:rPr>
                <w:color w:val="92D050"/>
              </w:rPr>
              <w:t>/ Brocolis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191366FF" wp14:editId="1862F4AB">
                  <wp:extent cx="247650" cy="200025"/>
                  <wp:effectExtent l="0" t="0" r="0" b="0"/>
                  <wp:docPr id="45349386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D1F83">
              <w:rPr>
                <w:color w:val="92D050"/>
              </w:rPr>
              <w:t xml:space="preserve"> à l</w:t>
            </w:r>
            <w:r w:rsidR="009E2CDE">
              <w:rPr>
                <w:color w:val="92D050"/>
              </w:rPr>
              <w:t>’</w:t>
            </w:r>
            <w:r w:rsidRPr="001D1F83">
              <w:rPr>
                <w:color w:val="92D050"/>
              </w:rPr>
              <w:t>ail</w:t>
            </w:r>
          </w:p>
          <w:p w14:paraId="2A71BAB4" w14:textId="314C4AF8" w:rsidR="00E6105E" w:rsidRDefault="00E6105E" w:rsidP="00E6105E">
            <w:pPr>
              <w:pStyle w:val="Contenudetableauuser"/>
              <w:snapToGrid w:val="0"/>
              <w:ind w:left="-150"/>
              <w:jc w:val="center"/>
            </w:pPr>
            <w:r>
              <w:t xml:space="preserve"> </w:t>
            </w:r>
            <w:r w:rsidRPr="001D1F83">
              <w:rPr>
                <w:color w:val="0070C0"/>
              </w:rPr>
              <w:t>Fromage blanc bio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56E4E2C9" wp14:editId="25DD18EE">
                  <wp:extent cx="247650" cy="200025"/>
                  <wp:effectExtent l="0" t="0" r="0" b="0"/>
                  <wp:docPr id="131465687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14647A" w14:textId="23FEE91E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D86DCB" w:themeColor="accent5" w:themeTint="99"/>
              </w:rPr>
            </w:pPr>
            <w:r w:rsidRPr="001D1F83">
              <w:rPr>
                <w:color w:val="92D050"/>
              </w:rPr>
              <w:t>Fruits</w:t>
            </w:r>
            <w:r>
              <w:t xml:space="preserve"> / </w:t>
            </w:r>
            <w:r w:rsidRPr="001D1F83">
              <w:rPr>
                <w:color w:val="D86DCB" w:themeColor="accent5" w:themeTint="99"/>
                <w:highlight w:val="yellow"/>
              </w:rPr>
              <w:t>Brownies /Muffins</w:t>
            </w:r>
          </w:p>
          <w:p w14:paraId="32BA2669" w14:textId="1230DE70" w:rsidR="00E6105E" w:rsidRPr="0061488C" w:rsidRDefault="00E6105E" w:rsidP="00E6105E">
            <w:pPr>
              <w:pStyle w:val="Contenudetableauuser"/>
              <w:jc w:val="center"/>
              <w:rPr>
                <w:color w:val="D86DCB" w:themeColor="accent5" w:themeTint="99"/>
                <w:vertAlign w:val="superscript"/>
              </w:rPr>
            </w:pPr>
          </w:p>
        </w:tc>
        <w:tc>
          <w:tcPr>
            <w:tcW w:w="4819" w:type="dxa"/>
            <w:gridSpan w:val="2"/>
          </w:tcPr>
          <w:p w14:paraId="715F9B65" w14:textId="77777777" w:rsidR="00E6105E" w:rsidRDefault="00E6105E" w:rsidP="00E6105E">
            <w:pPr>
              <w:pStyle w:val="Contenudetableauuser"/>
              <w:snapToGrid w:val="0"/>
              <w:ind w:left="-150"/>
              <w:jc w:val="center"/>
            </w:pPr>
            <w:r w:rsidRPr="001D1F83">
              <w:rPr>
                <w:color w:val="92D050"/>
              </w:rPr>
              <w:t xml:space="preserve">Salade verte </w:t>
            </w:r>
            <w:r>
              <w:t xml:space="preserve">/ </w:t>
            </w:r>
            <w:r w:rsidRPr="001D1F83">
              <w:rPr>
                <w:color w:val="EE0000"/>
              </w:rPr>
              <w:t xml:space="preserve">Maquereau </w:t>
            </w:r>
          </w:p>
          <w:p w14:paraId="7BD9744A" w14:textId="44221D6F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97132" w:themeColor="accent2"/>
              </w:rPr>
            </w:pPr>
            <w:r w:rsidRPr="001D1F83">
              <w:rPr>
                <w:color w:val="E97132" w:themeColor="accent2"/>
              </w:rPr>
              <w:t>Raviolis bio aux légumes du soleil</w:t>
            </w:r>
            <w:r w:rsidR="0008515B" w:rsidRPr="00DE70E2">
              <w:rPr>
                <w:noProof/>
              </w:rPr>
              <w:drawing>
                <wp:inline distT="0" distB="0" distL="0" distR="0" wp14:anchorId="6BCFF247" wp14:editId="238E8E86">
                  <wp:extent cx="323850" cy="142875"/>
                  <wp:effectExtent l="0" t="0" r="0" b="0"/>
                  <wp:docPr id="1801299010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04F2BCC" w14:textId="77777777" w:rsidR="00E6105E" w:rsidRDefault="00E6105E" w:rsidP="00E6105E">
            <w:pPr>
              <w:pStyle w:val="Contenudetableauuser"/>
              <w:snapToGrid w:val="0"/>
              <w:ind w:left="-150"/>
              <w:jc w:val="center"/>
            </w:pPr>
            <w:r w:rsidRPr="001D1F83">
              <w:rPr>
                <w:color w:val="0070C0"/>
              </w:rPr>
              <w:t xml:space="preserve">Saint Paulin </w:t>
            </w:r>
          </w:p>
          <w:p w14:paraId="35E14AB7" w14:textId="39FB10CC" w:rsidR="00E6105E" w:rsidRPr="00456689" w:rsidRDefault="00E6105E" w:rsidP="00E6105E">
            <w:pPr>
              <w:pStyle w:val="Contenudetableau"/>
              <w:snapToGrid w:val="0"/>
              <w:jc w:val="center"/>
            </w:pPr>
            <w:r w:rsidRPr="001D1F83">
              <w:rPr>
                <w:color w:val="92D050"/>
              </w:rPr>
              <w:t>Fruit</w:t>
            </w:r>
            <w:r>
              <w:t xml:space="preserve"> /</w:t>
            </w:r>
            <w:r w:rsidRPr="001D1F83">
              <w:rPr>
                <w:color w:val="E97132" w:themeColor="accent2"/>
              </w:rPr>
              <w:t xml:space="preserve">Riz au lait </w:t>
            </w:r>
          </w:p>
        </w:tc>
      </w:tr>
      <w:tr w:rsidR="00E6105E" w:rsidRPr="00E43AD0" w14:paraId="67670783" w14:textId="77777777" w:rsidTr="0074385C">
        <w:trPr>
          <w:gridAfter w:val="1"/>
          <w:wAfter w:w="103" w:type="dxa"/>
          <w:trHeight w:val="1518"/>
        </w:trPr>
        <w:tc>
          <w:tcPr>
            <w:tcW w:w="1702" w:type="dxa"/>
          </w:tcPr>
          <w:p w14:paraId="7B897949" w14:textId="77777777" w:rsidR="00E6105E" w:rsidRPr="00166D02" w:rsidRDefault="00E6105E" w:rsidP="00E6105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63FECD98" w14:textId="77777777" w:rsidR="00E6105E" w:rsidRPr="00166D02" w:rsidRDefault="00E6105E" w:rsidP="00E6105E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VENDREDI</w:t>
            </w:r>
          </w:p>
          <w:p w14:paraId="41222599" w14:textId="77777777" w:rsidR="00E6105E" w:rsidRPr="00166D02" w:rsidRDefault="00E6105E" w:rsidP="00E6105E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</w:p>
          <w:p w14:paraId="74D8C054" w14:textId="77777777" w:rsidR="00E6105E" w:rsidRPr="00166D02" w:rsidRDefault="00E6105E" w:rsidP="00E6105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</w:tc>
        <w:tc>
          <w:tcPr>
            <w:tcW w:w="4961" w:type="dxa"/>
            <w:gridSpan w:val="3"/>
          </w:tcPr>
          <w:p w14:paraId="679D71B0" w14:textId="0FFEFF07" w:rsidR="00E6105E" w:rsidRPr="001D1F83" w:rsidRDefault="00E6105E" w:rsidP="00E6105E">
            <w:pPr>
              <w:pStyle w:val="Contenudetableauuser"/>
              <w:snapToGrid w:val="0"/>
              <w:jc w:val="center"/>
              <w:rPr>
                <w:color w:val="92D050"/>
              </w:rPr>
            </w:pPr>
            <w:r w:rsidRPr="001D1F83">
              <w:rPr>
                <w:color w:val="92D050"/>
              </w:rPr>
              <w:t xml:space="preserve">Salade verte / Melon </w:t>
            </w:r>
            <w:r w:rsidR="0008515B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448A644B" wp14:editId="0C36664B">
                  <wp:extent cx="228600" cy="161925"/>
                  <wp:effectExtent l="0" t="0" r="0" b="0"/>
                  <wp:docPr id="420955744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D1F83">
              <w:rPr>
                <w:color w:val="92D050"/>
              </w:rPr>
              <w:t>/ Pastèque</w:t>
            </w:r>
            <w:r w:rsidR="0008515B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195BD564" wp14:editId="73162495">
                  <wp:extent cx="228600" cy="161925"/>
                  <wp:effectExtent l="0" t="0" r="0" b="0"/>
                  <wp:docPr id="192699805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E1F6DAB" w14:textId="2ADDD984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EE0000"/>
              </w:rPr>
            </w:pPr>
            <w:r w:rsidRPr="001D1F83">
              <w:rPr>
                <w:color w:val="EE0000"/>
              </w:rPr>
              <w:t xml:space="preserve">Rôti de veau / Poisson meunier </w:t>
            </w:r>
          </w:p>
          <w:p w14:paraId="36BEEED8" w14:textId="1CE70455" w:rsidR="00E6105E" w:rsidRPr="00326504" w:rsidRDefault="00E6105E" w:rsidP="00E6105E">
            <w:pPr>
              <w:pStyle w:val="Contenudetableauuser"/>
              <w:snapToGrid w:val="0"/>
              <w:ind w:left="-150"/>
              <w:jc w:val="center"/>
            </w:pPr>
            <w:r w:rsidRPr="001D1F83">
              <w:rPr>
                <w:color w:val="E97132" w:themeColor="accent2"/>
              </w:rPr>
              <w:t xml:space="preserve">Pâtes bio </w:t>
            </w:r>
            <w:r>
              <w:t xml:space="preserve">/ </w:t>
            </w:r>
            <w:r w:rsidRPr="001D1F83">
              <w:rPr>
                <w:color w:val="92D050"/>
              </w:rPr>
              <w:t>Choux- fleurs bio en béchamel</w:t>
            </w:r>
          </w:p>
          <w:p w14:paraId="55DDB760" w14:textId="2E3C0545" w:rsidR="00E6105E" w:rsidRPr="001D1F83" w:rsidRDefault="00E6105E" w:rsidP="00E6105E">
            <w:pPr>
              <w:pStyle w:val="Contenudetableauuser"/>
              <w:snapToGrid w:val="0"/>
              <w:ind w:left="-150"/>
              <w:jc w:val="center"/>
              <w:rPr>
                <w:color w:val="0070C0"/>
              </w:rPr>
            </w:pPr>
            <w:r w:rsidRPr="001D1F83">
              <w:rPr>
                <w:color w:val="0070C0"/>
              </w:rPr>
              <w:t>Fromage portion /Cantal Entre-Deux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7286FAA0" wp14:editId="3F49BCAB">
                  <wp:extent cx="180975" cy="171450"/>
                  <wp:effectExtent l="0" t="0" r="0" b="0"/>
                  <wp:docPr id="2062021253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4FA2FC6F" wp14:editId="3ABB1C65">
                  <wp:extent cx="266700" cy="161925"/>
                  <wp:effectExtent l="0" t="0" r="0" b="0"/>
                  <wp:docPr id="1243826658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A573DD8" w14:textId="26CE19CC" w:rsidR="00E6105E" w:rsidRPr="0074385C" w:rsidRDefault="00E6105E" w:rsidP="0074385C">
            <w:pPr>
              <w:pStyle w:val="Contenudetableauuser"/>
              <w:snapToGrid w:val="0"/>
              <w:ind w:left="-150"/>
              <w:jc w:val="center"/>
              <w:rPr>
                <w:color w:val="92D050"/>
              </w:rPr>
            </w:pPr>
            <w:r w:rsidRPr="001D1F83">
              <w:rPr>
                <w:color w:val="92D050"/>
              </w:rPr>
              <w:t xml:space="preserve">Fruit </w:t>
            </w:r>
            <w:r w:rsidR="0008515B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052C6606" wp14:editId="1352A410">
                  <wp:extent cx="228600" cy="161925"/>
                  <wp:effectExtent l="0" t="0" r="0" b="0"/>
                  <wp:docPr id="349987996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D1F83">
              <w:rPr>
                <w:color w:val="92D050"/>
              </w:rPr>
              <w:t>/ Compote bio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0EA19D13" wp14:editId="6913A5C9">
                  <wp:extent cx="247650" cy="200025"/>
                  <wp:effectExtent l="0" t="0" r="0" b="0"/>
                  <wp:docPr id="1381543086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9" w:type="dxa"/>
            <w:gridSpan w:val="2"/>
          </w:tcPr>
          <w:p w14:paraId="733A89AB" w14:textId="77777777" w:rsidR="0008515B" w:rsidRDefault="004A45C2" w:rsidP="004A45C2">
            <w:pPr>
              <w:pStyle w:val="Contenudetableauuser"/>
              <w:snapToGrid w:val="0"/>
              <w:ind w:left="-150"/>
              <w:jc w:val="center"/>
            </w:pPr>
            <w:r w:rsidRPr="004A45C2">
              <w:t>Approvisionnement local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2FF03515" wp14:editId="2D3128DE">
                  <wp:extent cx="266700" cy="161925"/>
                  <wp:effectExtent l="0" t="0" r="0" b="0"/>
                  <wp:docPr id="2016250590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6CA77AE" w14:textId="7B83787F" w:rsidR="004A45C2" w:rsidRPr="004A45C2" w:rsidRDefault="004A45C2" w:rsidP="004A45C2">
            <w:pPr>
              <w:pStyle w:val="Contenudetableauuser"/>
              <w:snapToGrid w:val="0"/>
              <w:ind w:left="-150"/>
              <w:jc w:val="center"/>
            </w:pPr>
            <w:r w:rsidRPr="004A45C2">
              <w:t>Menu alternatif sans viande ni poisson</w:t>
            </w:r>
            <w:r>
              <w:t xml:space="preserve"> </w:t>
            </w:r>
            <w:r w:rsidR="0008515B" w:rsidRPr="00DE70E2">
              <w:rPr>
                <w:noProof/>
              </w:rPr>
              <w:drawing>
                <wp:inline distT="0" distB="0" distL="0" distR="0" wp14:anchorId="21537944" wp14:editId="1A5FFB59">
                  <wp:extent cx="323850" cy="142875"/>
                  <wp:effectExtent l="0" t="0" r="0" b="0"/>
                  <wp:docPr id="1548432789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45C2">
              <w:t>Produit biologique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7821F51D" wp14:editId="49C55252">
                  <wp:extent cx="247650" cy="200025"/>
                  <wp:effectExtent l="0" t="0" r="0" b="0"/>
                  <wp:docPr id="803337936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05E383D" w14:textId="4A531C05" w:rsidR="004A45C2" w:rsidRPr="004A45C2" w:rsidRDefault="004A45C2" w:rsidP="004A45C2">
            <w:pPr>
              <w:pStyle w:val="Contenudetableauuser"/>
              <w:snapToGrid w:val="0"/>
              <w:ind w:left="-150"/>
              <w:jc w:val="center"/>
            </w:pPr>
            <w:r w:rsidRPr="004A45C2">
              <w:t>AOP</w:t>
            </w:r>
            <w:r>
              <w:t xml:space="preserve"> </w:t>
            </w:r>
            <w:r w:rsidR="0008515B" w:rsidRPr="000F23C9">
              <w:rPr>
                <w:noProof/>
                <w:sz w:val="18"/>
                <w:szCs w:val="18"/>
              </w:rPr>
              <w:drawing>
                <wp:inline distT="0" distB="0" distL="0" distR="0" wp14:anchorId="7166DB62" wp14:editId="11FB2A34">
                  <wp:extent cx="180975" cy="171450"/>
                  <wp:effectExtent l="0" t="0" r="0" b="0"/>
                  <wp:docPr id="160173410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FEC4D87" w14:textId="667F51C8" w:rsidR="00E6105E" w:rsidRDefault="004A45C2" w:rsidP="004A45C2">
            <w:pPr>
              <w:pStyle w:val="Contenudetableauuser"/>
              <w:snapToGrid w:val="0"/>
              <w:ind w:left="-150"/>
              <w:jc w:val="center"/>
            </w:pPr>
            <w:r w:rsidRPr="004A45C2">
              <w:t>Fruits et légumes de saison</w:t>
            </w:r>
            <w:r>
              <w:t xml:space="preserve"> </w:t>
            </w:r>
            <w:r w:rsidR="0008515B"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3D714DCF" wp14:editId="3EC2C41C">
                  <wp:extent cx="228600" cy="161925"/>
                  <wp:effectExtent l="0" t="0" r="0" b="0"/>
                  <wp:docPr id="567897077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105E" w:rsidRPr="00E43AD0" w14:paraId="53138F13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</w:trPr>
        <w:tc>
          <w:tcPr>
            <w:tcW w:w="1148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1115A" w14:textId="77777777" w:rsidR="00E6105E" w:rsidRPr="009F7921" w:rsidRDefault="00E6105E" w:rsidP="00E6105E">
            <w:pPr>
              <w:pStyle w:val="Contenudetableau"/>
              <w:snapToGrid w:val="0"/>
              <w:jc w:val="center"/>
              <w:rPr>
                <w:b/>
                <w:sz w:val="20"/>
                <w:szCs w:val="20"/>
              </w:rPr>
            </w:pPr>
            <w:r w:rsidRPr="009F7921">
              <w:rPr>
                <w:b/>
                <w:color w:val="F6C5AC"/>
                <w:sz w:val="20"/>
                <w:szCs w:val="20"/>
              </w:rPr>
              <w:t>Liste des allergènes majeurs</w:t>
            </w:r>
          </w:p>
        </w:tc>
      </w:tr>
      <w:tr w:rsidR="00E6105E" w:rsidRPr="00E43AD0" w14:paraId="1ED5AB9B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  <w:trHeight w:val="2061"/>
        </w:trPr>
        <w:tc>
          <w:tcPr>
            <w:tcW w:w="1148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C87" w14:textId="77777777" w:rsidR="00E6105E" w:rsidRPr="000C0A17" w:rsidRDefault="00E6105E" w:rsidP="00E6105E">
            <w:pPr>
              <w:pStyle w:val="Contenudetableau"/>
              <w:snapToGrid w:val="0"/>
              <w:jc w:val="center"/>
              <w:rPr>
                <w:bCs/>
                <w:sz w:val="28"/>
                <w:szCs w:val="28"/>
              </w:rPr>
            </w:pPr>
            <w:r w:rsidRPr="000F23C9">
              <w:rPr>
                <w:noProof/>
                <w:sz w:val="28"/>
                <w:szCs w:val="28"/>
              </w:rPr>
              <w:drawing>
                <wp:inline distT="0" distB="0" distL="0" distR="0" wp14:anchorId="4D02D928" wp14:editId="0151AD00">
                  <wp:extent cx="7153275" cy="1314450"/>
                  <wp:effectExtent l="0" t="0" r="0" b="0"/>
                  <wp:docPr id="90" name="Image 3" descr="RÃ©sultat de recherche d'images pour &quot;les 14 allergÃ¨nes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Ã©sultat de recherche d'images pour &quot;les 14 allergÃ¨nes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3275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105E" w:rsidRPr="004E5168" w14:paraId="12BAD3FA" w14:textId="77777777" w:rsidTr="0061655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155"/>
        </w:trPr>
        <w:tc>
          <w:tcPr>
            <w:tcW w:w="2546" w:type="dxa"/>
            <w:gridSpan w:val="2"/>
            <w:vAlign w:val="center"/>
          </w:tcPr>
          <w:p w14:paraId="06251481" w14:textId="77777777" w:rsidR="00E6105E" w:rsidRDefault="00E6105E" w:rsidP="00E6105E">
            <w:pPr>
              <w:rPr>
                <w:b/>
                <w:color w:val="FF0000"/>
              </w:rPr>
            </w:pPr>
            <w:bookmarkStart w:id="0" w:name="_GoBack" w:colFirst="3" w:colLast="3"/>
            <w:r w:rsidRPr="000F23C9">
              <w:rPr>
                <w:noProof/>
                <w:color w:val="99CC00"/>
                <w:sz w:val="22"/>
                <w:szCs w:val="22"/>
              </w:rPr>
              <w:drawing>
                <wp:inline distT="0" distB="0" distL="0" distR="0" wp14:anchorId="356687D5" wp14:editId="3975BE03">
                  <wp:extent cx="1295400" cy="647700"/>
                  <wp:effectExtent l="0" t="0" r="0" b="0"/>
                  <wp:docPr id="45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7905F5F" w14:textId="77777777" w:rsidR="00E6105E" w:rsidRPr="004E5168" w:rsidRDefault="00E6105E" w:rsidP="00E6105E">
            <w:pPr>
              <w:rPr>
                <w:b/>
                <w:color w:val="FF0000"/>
              </w:rPr>
            </w:pPr>
          </w:p>
        </w:tc>
        <w:tc>
          <w:tcPr>
            <w:tcW w:w="2555" w:type="dxa"/>
            <w:vAlign w:val="center"/>
          </w:tcPr>
          <w:p w14:paraId="58A7966D" w14:textId="77777777" w:rsidR="00E6105E" w:rsidRDefault="00E6105E" w:rsidP="00E6105E">
            <w:pPr>
              <w:rPr>
                <w:b/>
                <w:color w:val="FF0000"/>
                <w:highlight w:val="yellow"/>
              </w:rPr>
            </w:pPr>
            <w:r w:rsidRPr="000F23C9">
              <w:rPr>
                <w:noProof/>
                <w:color w:val="3366FF"/>
                <w:sz w:val="22"/>
                <w:szCs w:val="22"/>
              </w:rPr>
              <w:drawing>
                <wp:inline distT="0" distB="0" distL="0" distR="0" wp14:anchorId="750750E7" wp14:editId="34B7A9A0">
                  <wp:extent cx="1428750" cy="581025"/>
                  <wp:effectExtent l="0" t="0" r="0" b="0"/>
                  <wp:docPr id="4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42C86A" w14:textId="77777777" w:rsidR="00E6105E" w:rsidRPr="00166D02" w:rsidRDefault="00E6105E" w:rsidP="00E6105E">
            <w:pPr>
              <w:rPr>
                <w:b/>
                <w:color w:val="FF0000"/>
                <w:highlight w:val="yellow"/>
              </w:rPr>
            </w:pPr>
          </w:p>
        </w:tc>
        <w:tc>
          <w:tcPr>
            <w:tcW w:w="3727" w:type="dxa"/>
            <w:gridSpan w:val="2"/>
            <w:vAlign w:val="center"/>
          </w:tcPr>
          <w:p w14:paraId="0D0F44CE" w14:textId="77777777" w:rsidR="00E6105E" w:rsidRPr="004E5168" w:rsidRDefault="00E6105E" w:rsidP="00E6105E">
            <w:pPr>
              <w:rPr>
                <w:b/>
                <w:color w:val="FF0000"/>
              </w:rPr>
            </w:pPr>
            <w:r w:rsidRPr="00DE70E2">
              <w:rPr>
                <w:noProof/>
              </w:rPr>
              <w:drawing>
                <wp:inline distT="0" distB="0" distL="0" distR="0" wp14:anchorId="04F334C6" wp14:editId="013C34A6">
                  <wp:extent cx="2095500" cy="704850"/>
                  <wp:effectExtent l="0" t="0" r="0" b="0"/>
                  <wp:docPr id="47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7" w:type="dxa"/>
            <w:gridSpan w:val="2"/>
            <w:vAlign w:val="center"/>
          </w:tcPr>
          <w:p w14:paraId="1DCF5274" w14:textId="77777777" w:rsidR="00E6105E" w:rsidRDefault="00E6105E" w:rsidP="00E6105E">
            <w:pPr>
              <w:rPr>
                <w:b/>
                <w:color w:val="FF0000"/>
              </w:rPr>
            </w:pPr>
            <w:r w:rsidRPr="000F23C9">
              <w:rPr>
                <w:noProof/>
                <w:color w:val="339966"/>
                <w:sz w:val="22"/>
                <w:szCs w:val="22"/>
              </w:rPr>
              <w:drawing>
                <wp:inline distT="0" distB="0" distL="0" distR="0" wp14:anchorId="7DBC77ED" wp14:editId="4251C512">
                  <wp:extent cx="1295400" cy="752475"/>
                  <wp:effectExtent l="0" t="0" r="0" b="0"/>
                  <wp:docPr id="48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9AE7C9" w14:textId="77777777" w:rsidR="00E6105E" w:rsidRPr="004E5168" w:rsidRDefault="00E6105E" w:rsidP="00E6105E">
            <w:pPr>
              <w:rPr>
                <w:b/>
                <w:color w:val="FF0000"/>
              </w:rPr>
            </w:pPr>
          </w:p>
        </w:tc>
      </w:tr>
    </w:tbl>
    <w:bookmarkEnd w:id="0"/>
    <w:p w14:paraId="6487A35B" w14:textId="77E688C5" w:rsidR="00DC7B73" w:rsidRDefault="0019721E" w:rsidP="00E54E7E">
      <w:r>
        <w:tab/>
      </w:r>
      <w:proofErr w:type="gramStart"/>
      <w:r w:rsidR="006E6399">
        <w:t>l</w:t>
      </w:r>
      <w:r>
        <w:t>e</w:t>
      </w:r>
      <w:proofErr w:type="gramEnd"/>
      <w:r>
        <w:t xml:space="preserve"> Proviseur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 Secrétaire Général</w:t>
      </w:r>
      <w:r w:rsidR="00B842AB">
        <w:t>e</w:t>
      </w:r>
    </w:p>
    <w:p w14:paraId="05F56707" w14:textId="77777777" w:rsidR="00CE77B1" w:rsidRDefault="00CE77B1" w:rsidP="00E54E7E"/>
    <w:p w14:paraId="69F16D1B" w14:textId="00B9E549" w:rsidR="002D3A72" w:rsidRDefault="002D3A72" w:rsidP="00E54E7E">
      <w:r>
        <w:lastRenderedPageBreak/>
        <w:tab/>
      </w:r>
    </w:p>
    <w:p w14:paraId="769DE434" w14:textId="2248920F" w:rsidR="006E6399" w:rsidRDefault="006E6399" w:rsidP="00E54E7E"/>
    <w:p w14:paraId="55180F82" w14:textId="77777777" w:rsidR="006E6399" w:rsidRDefault="006E6399" w:rsidP="00E54E7E"/>
    <w:sectPr w:rsidR="006E6399" w:rsidSect="006E6399">
      <w:footnotePr>
        <w:pos w:val="beneathText"/>
      </w:footnotePr>
      <w:pgSz w:w="11906" w:h="16838" w:code="9"/>
      <w:pgMar w:top="227" w:right="284" w:bottom="227" w:left="2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33C5D"/>
    <w:multiLevelType w:val="hybridMultilevel"/>
    <w:tmpl w:val="D808649C"/>
    <w:lvl w:ilvl="0" w:tplc="040C000F">
      <w:start w:val="1"/>
      <w:numFmt w:val="decimal"/>
      <w:lvlText w:val="%1."/>
      <w:lvlJc w:val="left"/>
      <w:pPr>
        <w:ind w:left="735" w:hanging="360"/>
      </w:pPr>
    </w:lvl>
    <w:lvl w:ilvl="1" w:tplc="040C0019" w:tentative="1">
      <w:start w:val="1"/>
      <w:numFmt w:val="lowerLetter"/>
      <w:lvlText w:val="%2."/>
      <w:lvlJc w:val="left"/>
      <w:pPr>
        <w:ind w:left="1455" w:hanging="360"/>
      </w:pPr>
    </w:lvl>
    <w:lvl w:ilvl="2" w:tplc="040C001B" w:tentative="1">
      <w:start w:val="1"/>
      <w:numFmt w:val="lowerRoman"/>
      <w:lvlText w:val="%3."/>
      <w:lvlJc w:val="right"/>
      <w:pPr>
        <w:ind w:left="2175" w:hanging="180"/>
      </w:pPr>
    </w:lvl>
    <w:lvl w:ilvl="3" w:tplc="040C000F" w:tentative="1">
      <w:start w:val="1"/>
      <w:numFmt w:val="decimal"/>
      <w:lvlText w:val="%4."/>
      <w:lvlJc w:val="left"/>
      <w:pPr>
        <w:ind w:left="2895" w:hanging="360"/>
      </w:pPr>
    </w:lvl>
    <w:lvl w:ilvl="4" w:tplc="040C0019" w:tentative="1">
      <w:start w:val="1"/>
      <w:numFmt w:val="lowerLetter"/>
      <w:lvlText w:val="%5."/>
      <w:lvlJc w:val="left"/>
      <w:pPr>
        <w:ind w:left="3615" w:hanging="360"/>
      </w:pPr>
    </w:lvl>
    <w:lvl w:ilvl="5" w:tplc="040C001B" w:tentative="1">
      <w:start w:val="1"/>
      <w:numFmt w:val="lowerRoman"/>
      <w:lvlText w:val="%6."/>
      <w:lvlJc w:val="right"/>
      <w:pPr>
        <w:ind w:left="4335" w:hanging="180"/>
      </w:pPr>
    </w:lvl>
    <w:lvl w:ilvl="6" w:tplc="040C000F" w:tentative="1">
      <w:start w:val="1"/>
      <w:numFmt w:val="decimal"/>
      <w:lvlText w:val="%7."/>
      <w:lvlJc w:val="left"/>
      <w:pPr>
        <w:ind w:left="5055" w:hanging="360"/>
      </w:pPr>
    </w:lvl>
    <w:lvl w:ilvl="7" w:tplc="040C0019" w:tentative="1">
      <w:start w:val="1"/>
      <w:numFmt w:val="lowerLetter"/>
      <w:lvlText w:val="%8."/>
      <w:lvlJc w:val="left"/>
      <w:pPr>
        <w:ind w:left="5775" w:hanging="360"/>
      </w:pPr>
    </w:lvl>
    <w:lvl w:ilvl="8" w:tplc="040C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653"/>
    <w:rsid w:val="000112A9"/>
    <w:rsid w:val="000205C1"/>
    <w:rsid w:val="000364B9"/>
    <w:rsid w:val="00046F0D"/>
    <w:rsid w:val="000507DC"/>
    <w:rsid w:val="00066344"/>
    <w:rsid w:val="00076DFA"/>
    <w:rsid w:val="0008515B"/>
    <w:rsid w:val="00092FE1"/>
    <w:rsid w:val="00094C0B"/>
    <w:rsid w:val="0009616A"/>
    <w:rsid w:val="000A19CB"/>
    <w:rsid w:val="000C0A17"/>
    <w:rsid w:val="000D56A4"/>
    <w:rsid w:val="000F23C9"/>
    <w:rsid w:val="001120BD"/>
    <w:rsid w:val="00112924"/>
    <w:rsid w:val="00113215"/>
    <w:rsid w:val="00127A0D"/>
    <w:rsid w:val="0014553D"/>
    <w:rsid w:val="00151BAA"/>
    <w:rsid w:val="001572E2"/>
    <w:rsid w:val="00166D02"/>
    <w:rsid w:val="00171E72"/>
    <w:rsid w:val="001818FA"/>
    <w:rsid w:val="001910BE"/>
    <w:rsid w:val="0019721E"/>
    <w:rsid w:val="001A1BD9"/>
    <w:rsid w:val="001B6092"/>
    <w:rsid w:val="001D1F83"/>
    <w:rsid w:val="001D347B"/>
    <w:rsid w:val="001E4087"/>
    <w:rsid w:val="00234901"/>
    <w:rsid w:val="00244B0B"/>
    <w:rsid w:val="002536C1"/>
    <w:rsid w:val="00260CEE"/>
    <w:rsid w:val="002664EE"/>
    <w:rsid w:val="0026682A"/>
    <w:rsid w:val="002916C3"/>
    <w:rsid w:val="00292059"/>
    <w:rsid w:val="002954EC"/>
    <w:rsid w:val="002B6CEA"/>
    <w:rsid w:val="002C66C4"/>
    <w:rsid w:val="002C765C"/>
    <w:rsid w:val="002D3A72"/>
    <w:rsid w:val="002F7B9B"/>
    <w:rsid w:val="0032121D"/>
    <w:rsid w:val="003222AF"/>
    <w:rsid w:val="00323CFE"/>
    <w:rsid w:val="0033209D"/>
    <w:rsid w:val="00355131"/>
    <w:rsid w:val="0039202A"/>
    <w:rsid w:val="00393E34"/>
    <w:rsid w:val="00393E48"/>
    <w:rsid w:val="00395AFA"/>
    <w:rsid w:val="003A2A89"/>
    <w:rsid w:val="003A4A2D"/>
    <w:rsid w:val="003C6CA5"/>
    <w:rsid w:val="003D3F03"/>
    <w:rsid w:val="003F41F8"/>
    <w:rsid w:val="0040363D"/>
    <w:rsid w:val="004064DE"/>
    <w:rsid w:val="004179A1"/>
    <w:rsid w:val="00433CFE"/>
    <w:rsid w:val="00442CB4"/>
    <w:rsid w:val="0045347A"/>
    <w:rsid w:val="00456296"/>
    <w:rsid w:val="00456689"/>
    <w:rsid w:val="00457636"/>
    <w:rsid w:val="00460865"/>
    <w:rsid w:val="00460D23"/>
    <w:rsid w:val="00476668"/>
    <w:rsid w:val="00496DD5"/>
    <w:rsid w:val="004A1DDA"/>
    <w:rsid w:val="004A34FE"/>
    <w:rsid w:val="004A45C2"/>
    <w:rsid w:val="004B16A1"/>
    <w:rsid w:val="004B41D9"/>
    <w:rsid w:val="004D4BC6"/>
    <w:rsid w:val="004E5168"/>
    <w:rsid w:val="004E72CA"/>
    <w:rsid w:val="00505DED"/>
    <w:rsid w:val="00513E9B"/>
    <w:rsid w:val="00520690"/>
    <w:rsid w:val="00522463"/>
    <w:rsid w:val="005235B7"/>
    <w:rsid w:val="00536595"/>
    <w:rsid w:val="00537C24"/>
    <w:rsid w:val="00543562"/>
    <w:rsid w:val="00543F46"/>
    <w:rsid w:val="00552CF7"/>
    <w:rsid w:val="00562384"/>
    <w:rsid w:val="0056503D"/>
    <w:rsid w:val="0057662E"/>
    <w:rsid w:val="00583FE1"/>
    <w:rsid w:val="0059319F"/>
    <w:rsid w:val="005A607D"/>
    <w:rsid w:val="005E2777"/>
    <w:rsid w:val="005F0065"/>
    <w:rsid w:val="00605EED"/>
    <w:rsid w:val="00606B27"/>
    <w:rsid w:val="006123F9"/>
    <w:rsid w:val="0061488C"/>
    <w:rsid w:val="00616555"/>
    <w:rsid w:val="00620922"/>
    <w:rsid w:val="00620B43"/>
    <w:rsid w:val="0062594E"/>
    <w:rsid w:val="00630271"/>
    <w:rsid w:val="00635AB3"/>
    <w:rsid w:val="006362B8"/>
    <w:rsid w:val="00643E4F"/>
    <w:rsid w:val="00650264"/>
    <w:rsid w:val="00676AAB"/>
    <w:rsid w:val="006806E4"/>
    <w:rsid w:val="00683614"/>
    <w:rsid w:val="0068452D"/>
    <w:rsid w:val="006938E0"/>
    <w:rsid w:val="006B2302"/>
    <w:rsid w:val="006C1836"/>
    <w:rsid w:val="006C3DC5"/>
    <w:rsid w:val="006D3BF4"/>
    <w:rsid w:val="006E4F73"/>
    <w:rsid w:val="006E6399"/>
    <w:rsid w:val="006F19D0"/>
    <w:rsid w:val="007173D5"/>
    <w:rsid w:val="007366AF"/>
    <w:rsid w:val="0074385C"/>
    <w:rsid w:val="00745BF5"/>
    <w:rsid w:val="00750F40"/>
    <w:rsid w:val="007552DD"/>
    <w:rsid w:val="00762B74"/>
    <w:rsid w:val="007635E0"/>
    <w:rsid w:val="00764925"/>
    <w:rsid w:val="0077215F"/>
    <w:rsid w:val="00772846"/>
    <w:rsid w:val="00775AB2"/>
    <w:rsid w:val="00777558"/>
    <w:rsid w:val="00787EC7"/>
    <w:rsid w:val="00794F7C"/>
    <w:rsid w:val="007B4E95"/>
    <w:rsid w:val="007C363B"/>
    <w:rsid w:val="007C3B00"/>
    <w:rsid w:val="007C4AF2"/>
    <w:rsid w:val="007C5408"/>
    <w:rsid w:val="007F13EF"/>
    <w:rsid w:val="007F313D"/>
    <w:rsid w:val="00804625"/>
    <w:rsid w:val="0081050A"/>
    <w:rsid w:val="00817543"/>
    <w:rsid w:val="008212FB"/>
    <w:rsid w:val="00842DDE"/>
    <w:rsid w:val="00881178"/>
    <w:rsid w:val="0089515D"/>
    <w:rsid w:val="008A1F07"/>
    <w:rsid w:val="008B698B"/>
    <w:rsid w:val="008C0639"/>
    <w:rsid w:val="008C3A85"/>
    <w:rsid w:val="008C41E0"/>
    <w:rsid w:val="008F31C8"/>
    <w:rsid w:val="008F7EDE"/>
    <w:rsid w:val="00923FA2"/>
    <w:rsid w:val="00924B2F"/>
    <w:rsid w:val="0094029A"/>
    <w:rsid w:val="0094234F"/>
    <w:rsid w:val="00944F9E"/>
    <w:rsid w:val="0095247D"/>
    <w:rsid w:val="0095345C"/>
    <w:rsid w:val="00956D02"/>
    <w:rsid w:val="0096240B"/>
    <w:rsid w:val="0096320E"/>
    <w:rsid w:val="00963E1F"/>
    <w:rsid w:val="00984CF4"/>
    <w:rsid w:val="00994561"/>
    <w:rsid w:val="00994F67"/>
    <w:rsid w:val="009B2EE2"/>
    <w:rsid w:val="009C3B2F"/>
    <w:rsid w:val="009C6A7A"/>
    <w:rsid w:val="009D3C73"/>
    <w:rsid w:val="009E2CDE"/>
    <w:rsid w:val="009E2DED"/>
    <w:rsid w:val="009E699F"/>
    <w:rsid w:val="009F2F67"/>
    <w:rsid w:val="009F78B9"/>
    <w:rsid w:val="009F7921"/>
    <w:rsid w:val="00A11B92"/>
    <w:rsid w:val="00A20CE8"/>
    <w:rsid w:val="00A22AF4"/>
    <w:rsid w:val="00A27F44"/>
    <w:rsid w:val="00A36D52"/>
    <w:rsid w:val="00A50A34"/>
    <w:rsid w:val="00A5207F"/>
    <w:rsid w:val="00A55F14"/>
    <w:rsid w:val="00A6314D"/>
    <w:rsid w:val="00A705CC"/>
    <w:rsid w:val="00A72DE3"/>
    <w:rsid w:val="00A95753"/>
    <w:rsid w:val="00AA6971"/>
    <w:rsid w:val="00AA79AC"/>
    <w:rsid w:val="00AD0662"/>
    <w:rsid w:val="00AD7BCE"/>
    <w:rsid w:val="00AE4A07"/>
    <w:rsid w:val="00AE56EA"/>
    <w:rsid w:val="00B068D0"/>
    <w:rsid w:val="00B13D5B"/>
    <w:rsid w:val="00B20A66"/>
    <w:rsid w:val="00B3026E"/>
    <w:rsid w:val="00B36269"/>
    <w:rsid w:val="00B366D6"/>
    <w:rsid w:val="00B444A8"/>
    <w:rsid w:val="00B50404"/>
    <w:rsid w:val="00B53ACD"/>
    <w:rsid w:val="00B60AFC"/>
    <w:rsid w:val="00B842AB"/>
    <w:rsid w:val="00B8662C"/>
    <w:rsid w:val="00BA3701"/>
    <w:rsid w:val="00BA6878"/>
    <w:rsid w:val="00BB0A86"/>
    <w:rsid w:val="00BB2817"/>
    <w:rsid w:val="00BC3D17"/>
    <w:rsid w:val="00BC72A1"/>
    <w:rsid w:val="00BD07E4"/>
    <w:rsid w:val="00BF3C5C"/>
    <w:rsid w:val="00C07AC9"/>
    <w:rsid w:val="00C13B79"/>
    <w:rsid w:val="00C16B24"/>
    <w:rsid w:val="00C173D9"/>
    <w:rsid w:val="00C2101B"/>
    <w:rsid w:val="00C22671"/>
    <w:rsid w:val="00C53184"/>
    <w:rsid w:val="00C5528F"/>
    <w:rsid w:val="00C55535"/>
    <w:rsid w:val="00C64BDB"/>
    <w:rsid w:val="00C70616"/>
    <w:rsid w:val="00C75EF8"/>
    <w:rsid w:val="00C82FD7"/>
    <w:rsid w:val="00C96F79"/>
    <w:rsid w:val="00CA2B81"/>
    <w:rsid w:val="00CB2E77"/>
    <w:rsid w:val="00CD3409"/>
    <w:rsid w:val="00CD39D6"/>
    <w:rsid w:val="00CD4A47"/>
    <w:rsid w:val="00CE4974"/>
    <w:rsid w:val="00CE77B1"/>
    <w:rsid w:val="00D04935"/>
    <w:rsid w:val="00D076A1"/>
    <w:rsid w:val="00D1374E"/>
    <w:rsid w:val="00D15C91"/>
    <w:rsid w:val="00D25243"/>
    <w:rsid w:val="00D46C4A"/>
    <w:rsid w:val="00D47EDC"/>
    <w:rsid w:val="00D633D3"/>
    <w:rsid w:val="00D74653"/>
    <w:rsid w:val="00D847C2"/>
    <w:rsid w:val="00D92FA8"/>
    <w:rsid w:val="00D97325"/>
    <w:rsid w:val="00D97B8D"/>
    <w:rsid w:val="00DA3E5D"/>
    <w:rsid w:val="00DB3C8A"/>
    <w:rsid w:val="00DC7B73"/>
    <w:rsid w:val="00DD445C"/>
    <w:rsid w:val="00DE1637"/>
    <w:rsid w:val="00DF0738"/>
    <w:rsid w:val="00E1470C"/>
    <w:rsid w:val="00E17434"/>
    <w:rsid w:val="00E17B9C"/>
    <w:rsid w:val="00E24660"/>
    <w:rsid w:val="00E4351A"/>
    <w:rsid w:val="00E43AD0"/>
    <w:rsid w:val="00E44F72"/>
    <w:rsid w:val="00E47B00"/>
    <w:rsid w:val="00E52C4B"/>
    <w:rsid w:val="00E54E7E"/>
    <w:rsid w:val="00E5581A"/>
    <w:rsid w:val="00E6105E"/>
    <w:rsid w:val="00E73EC5"/>
    <w:rsid w:val="00E93514"/>
    <w:rsid w:val="00E96542"/>
    <w:rsid w:val="00EA0030"/>
    <w:rsid w:val="00EB174A"/>
    <w:rsid w:val="00EB208B"/>
    <w:rsid w:val="00EC7AF2"/>
    <w:rsid w:val="00ED3EB8"/>
    <w:rsid w:val="00ED511B"/>
    <w:rsid w:val="00EE4752"/>
    <w:rsid w:val="00EF0C0A"/>
    <w:rsid w:val="00F17A6B"/>
    <w:rsid w:val="00F206CA"/>
    <w:rsid w:val="00F329DE"/>
    <w:rsid w:val="00F431D7"/>
    <w:rsid w:val="00F44739"/>
    <w:rsid w:val="00F459B2"/>
    <w:rsid w:val="00F5117C"/>
    <w:rsid w:val="00F672AB"/>
    <w:rsid w:val="00F70226"/>
    <w:rsid w:val="00F777B4"/>
    <w:rsid w:val="00F82389"/>
    <w:rsid w:val="00F831DA"/>
    <w:rsid w:val="00F8374C"/>
    <w:rsid w:val="00F86125"/>
    <w:rsid w:val="00F87B4A"/>
    <w:rsid w:val="00F95240"/>
    <w:rsid w:val="00FA3A86"/>
    <w:rsid w:val="00FA605A"/>
    <w:rsid w:val="00FE39AA"/>
    <w:rsid w:val="00FE4CE9"/>
    <w:rsid w:val="00FF0FCE"/>
    <w:rsid w:val="00FF24FD"/>
    <w:rsid w:val="00FF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31C76"/>
  <w15:chartTrackingRefBased/>
  <w15:docId w15:val="{AA9BCD26-871C-4E25-8AFF-027C21B9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99"/>
    <w:lsdException w:name="Grid Table 2" w:uiPriority="99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pertoire">
    <w:name w:val="Répertoire"/>
    <w:basedOn w:val="Normal"/>
    <w:qFormat/>
    <w:pPr>
      <w:suppressLineNumbers/>
    </w:pPr>
    <w:rPr>
      <w:rFonts w:cs="Tahoma"/>
    </w:r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  <w:i/>
      <w:iCs/>
    </w:rPr>
  </w:style>
  <w:style w:type="table" w:styleId="Grilledutableau">
    <w:name w:val="Table Grid"/>
    <w:basedOn w:val="TableauNormal"/>
    <w:rsid w:val="007C4AF2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ar"/>
    <w:qFormat/>
    <w:rsid w:val="00A20CE8"/>
  </w:style>
  <w:style w:type="character" w:customStyle="1" w:styleId="Style1Car">
    <w:name w:val="Style1 Car"/>
    <w:link w:val="Style1"/>
    <w:rsid w:val="00A20CE8"/>
    <w:rPr>
      <w:rFonts w:eastAsia="Lucida Sans Unicode"/>
      <w:sz w:val="24"/>
      <w:szCs w:val="24"/>
    </w:rPr>
  </w:style>
  <w:style w:type="paragraph" w:customStyle="1" w:styleId="Index">
    <w:name w:val="Index"/>
    <w:basedOn w:val="Normal"/>
    <w:qFormat/>
    <w:rsid w:val="001D347B"/>
    <w:pPr>
      <w:suppressLineNumbers/>
    </w:pPr>
    <w:rPr>
      <w:rFonts w:cs="Lucida Sans"/>
    </w:rPr>
  </w:style>
  <w:style w:type="paragraph" w:customStyle="1" w:styleId="Titredetableauuser">
    <w:name w:val="Titre de tableau (user)"/>
    <w:basedOn w:val="Normal"/>
    <w:qFormat/>
    <w:rsid w:val="007173D5"/>
    <w:pPr>
      <w:suppressLineNumbers/>
      <w:jc w:val="center"/>
    </w:pPr>
    <w:rPr>
      <w:b/>
      <w:bCs/>
      <w:i/>
      <w:iCs/>
    </w:rPr>
  </w:style>
  <w:style w:type="paragraph" w:customStyle="1" w:styleId="Contenudetableauuser">
    <w:name w:val="Contenu de tableau (user)"/>
    <w:basedOn w:val="Normal"/>
    <w:qFormat/>
    <w:rsid w:val="007173D5"/>
    <w:pPr>
      <w:suppressLineNumbers/>
    </w:pPr>
  </w:style>
  <w:style w:type="numbering" w:customStyle="1" w:styleId="Pasdeliste">
    <w:name w:val="Pas de liste"/>
    <w:uiPriority w:val="99"/>
    <w:semiHidden/>
    <w:unhideWhenUsed/>
    <w:qFormat/>
    <w:rsid w:val="00FA605A"/>
  </w:style>
  <w:style w:type="paragraph" w:customStyle="1" w:styleId="Contenudecadre">
    <w:name w:val="Contenu de cadre"/>
    <w:basedOn w:val="Normal"/>
    <w:qFormat/>
    <w:rsid w:val="003F41F8"/>
  </w:style>
  <w:style w:type="character" w:customStyle="1" w:styleId="HeaderChar">
    <w:name w:val="Header Char"/>
    <w:basedOn w:val="Policepardfaut"/>
    <w:uiPriority w:val="99"/>
    <w:rsid w:val="0062594E"/>
  </w:style>
  <w:style w:type="character" w:customStyle="1" w:styleId="Heading8Char">
    <w:name w:val="Heading 8 Char"/>
    <w:basedOn w:val="Policepardfaut"/>
    <w:uiPriority w:val="9"/>
    <w:rsid w:val="00650264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IntenseQuoteChar">
    <w:name w:val="Intense Quote Char"/>
    <w:basedOn w:val="Policepardfaut"/>
    <w:uiPriority w:val="30"/>
    <w:rsid w:val="00650264"/>
    <w:rPr>
      <w:i/>
      <w:iCs/>
      <w:color w:val="0F4761" w:themeColor="accent1" w:themeShade="BF"/>
    </w:rPr>
  </w:style>
  <w:style w:type="character" w:customStyle="1" w:styleId="Heading7Char">
    <w:name w:val="Heading 7 Char"/>
    <w:basedOn w:val="Policepardfaut"/>
    <w:uiPriority w:val="9"/>
    <w:rsid w:val="00650264"/>
    <w:rPr>
      <w:rFonts w:ascii="Arial" w:eastAsia="Arial" w:hAnsi="Arial" w:cs="Arial"/>
      <w:color w:val="595959" w:themeColor="text1" w:themeTint="A6"/>
    </w:rPr>
  </w:style>
  <w:style w:type="table" w:styleId="TableauGrille2">
    <w:name w:val="Grid Table 2"/>
    <w:basedOn w:val="TableauNormal"/>
    <w:uiPriority w:val="99"/>
    <w:rsid w:val="0061655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1Light-Accent1">
    <w:name w:val="Grid Table 1 Light - Accent 1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AB2E1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styleId="TableauGrille1Clair">
    <w:name w:val="Grid Table 1 Light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45347A"/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0D976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  <w:style w:type="character" w:customStyle="1" w:styleId="TextedebullesCar">
    <w:name w:val="Texte de bulles Car"/>
    <w:basedOn w:val="Policepardfaut"/>
    <w:link w:val="Textedebulles"/>
    <w:qFormat/>
    <w:rsid w:val="0061488C"/>
    <w:rPr>
      <w:rFonts w:ascii="Tahoma" w:eastAsia="Lucida Sans Unicode" w:hAnsi="Tahoma" w:cs="Tahoma"/>
      <w:sz w:val="16"/>
      <w:szCs w:val="16"/>
    </w:rPr>
  </w:style>
  <w:style w:type="paragraph" w:styleId="Textedebulles">
    <w:name w:val="Balloon Text"/>
    <w:basedOn w:val="Normal"/>
    <w:link w:val="TextedebullesCar"/>
    <w:qFormat/>
    <w:rsid w:val="0061488C"/>
    <w:rPr>
      <w:rFonts w:ascii="Tahoma" w:hAnsi="Tahoma" w:cs="Tahoma"/>
      <w:sz w:val="16"/>
      <w:szCs w:val="16"/>
    </w:rPr>
  </w:style>
  <w:style w:type="character" w:customStyle="1" w:styleId="TextedebullesCar1">
    <w:name w:val="Texte de bulles Car1"/>
    <w:basedOn w:val="Policepardfaut"/>
    <w:rsid w:val="0061488C"/>
    <w:rPr>
      <w:rFonts w:ascii="Segoe UI" w:eastAsia="Lucida Sans Unicode" w:hAnsi="Segoe UI" w:cs="Segoe UI"/>
      <w:sz w:val="18"/>
      <w:szCs w:val="18"/>
    </w:rPr>
  </w:style>
  <w:style w:type="paragraph" w:customStyle="1" w:styleId="Contenudecadreuser">
    <w:name w:val="Contenu de cadre (user)"/>
    <w:basedOn w:val="Normal"/>
    <w:qFormat/>
    <w:rsid w:val="006C1836"/>
  </w:style>
  <w:style w:type="paragraph" w:styleId="NormalWeb">
    <w:name w:val="Normal (Web)"/>
    <w:basedOn w:val="Normal"/>
    <w:uiPriority w:val="99"/>
    <w:unhideWhenUsed/>
    <w:rsid w:val="00BC3D17"/>
    <w:pPr>
      <w:widowControl/>
      <w:suppressAutoHyphens w:val="0"/>
      <w:spacing w:before="100" w:beforeAutospacing="1" w:after="100" w:afterAutospacing="1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ndance1\Documents\ANNEE%202025\MENU\Menu%20du%2017%20au%2021%20mars%202025%20-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C1737AB10424C91BA15CC3649769F" ma:contentTypeVersion="4" ma:contentTypeDescription="Crée un document." ma:contentTypeScope="" ma:versionID="2cecd5b481c3042b54e8a16265eedd3b">
  <xsd:schema xmlns:xsd="http://www.w3.org/2001/XMLSchema" xmlns:xs="http://www.w3.org/2001/XMLSchema" xmlns:p="http://schemas.microsoft.com/office/2006/metadata/properties" xmlns:ns3="0fd8b9ab-2bf3-48f1-b062-a42b00e9c398" targetNamespace="http://schemas.microsoft.com/office/2006/metadata/properties" ma:root="true" ma:fieldsID="93064c23c7e4a8b0e302b89a42f780b7" ns3:_="">
    <xsd:import namespace="0fd8b9ab-2bf3-48f1-b062-a42b00e9c3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b9ab-2bf3-48f1-b062-a42b00e9c3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523F0A6-FC4B-4EC3-848B-E25373B11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8b9ab-2bf3-48f1-b062-a42b00e9c3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F7F0D5-FCBD-44A3-A481-8850F8F391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C4029B-137E-4D8C-B943-4EDCB0A9B2C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Menu du 17 au 21 mars 2025 -</Template>
  <TotalTime>0</TotalTime>
  <Pages>2</Pages>
  <Words>229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MENUS</vt:lpstr>
    </vt:vector>
  </TitlesOfParts>
  <Company>Lycée Murat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MENUS</dc:title>
  <dc:subject/>
  <dc:creator>intendance1</dc:creator>
  <cp:keywords/>
  <dc:description/>
  <cp:lastModifiedBy>secretariat1</cp:lastModifiedBy>
  <cp:revision>2</cp:revision>
  <cp:lastPrinted>2026-03-27T16:08:00Z</cp:lastPrinted>
  <dcterms:created xsi:type="dcterms:W3CDTF">2026-06-01T09:22:00Z</dcterms:created>
  <dcterms:modified xsi:type="dcterms:W3CDTF">2026-06-01T09:22:00Z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0x01010057DC1737AB10424C91BA15CC3649769F</vt:lpwstr>
  </property>
</Properties>
</file>