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A9369" w14:textId="77777777" w:rsidR="00151BAA" w:rsidRDefault="00E54E7E" w:rsidP="00433CFE">
      <w:pPr>
        <w:jc w:val="center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inline distT="0" distB="0" distL="0" distR="0" wp14:anchorId="7F9F2FC9" wp14:editId="18F923EA">
                <wp:extent cx="7143750" cy="608965"/>
                <wp:effectExtent l="2540" t="0" r="0" b="0"/>
                <wp:docPr id="1324698490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459480" cy="424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9B1EFF" w14:textId="4C99BDB4" w:rsidR="00E54E7E" w:rsidRPr="00EF34E5" w:rsidRDefault="00E54E7E" w:rsidP="00E54E7E">
                            <w:pPr>
                              <w:jc w:val="center"/>
                              <w:rPr>
                                <w:rFonts w:ascii="Arial Black" w:hAnsi="Arial Black"/>
                                <w:color w:val="A603AB"/>
                                <w:sz w:val="40"/>
                                <w:szCs w:val="40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</w:pPr>
                            <w:r w:rsidRPr="00EF34E5">
                              <w:rPr>
                                <w:rFonts w:ascii="Arial Black" w:hAnsi="Arial Black"/>
                                <w:color w:val="A603AB"/>
                                <w:sz w:val="40"/>
                                <w:szCs w:val="40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MENU </w:t>
                            </w:r>
                            <w:r w:rsidR="00650264" w:rsidRPr="00EF34E5">
                              <w:rPr>
                                <w:rFonts w:ascii="Arial Black" w:hAnsi="Arial Black"/>
                                <w:color w:val="A603AB"/>
                                <w:sz w:val="40"/>
                                <w:szCs w:val="40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DU </w:t>
                            </w:r>
                            <w:r w:rsidR="00826784">
                              <w:rPr>
                                <w:rFonts w:ascii="Arial Black" w:hAnsi="Arial Black"/>
                                <w:color w:val="A603AB"/>
                                <w:sz w:val="40"/>
                                <w:szCs w:val="40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15</w:t>
                            </w:r>
                            <w:r w:rsidR="005E26A6" w:rsidRPr="00EF34E5">
                              <w:rPr>
                                <w:rFonts w:ascii="Arial Black" w:hAnsi="Arial Black"/>
                                <w:color w:val="A603AB"/>
                                <w:sz w:val="40"/>
                                <w:szCs w:val="40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AU 1</w:t>
                            </w:r>
                            <w:r w:rsidR="00826784">
                              <w:rPr>
                                <w:rFonts w:ascii="Arial Black" w:hAnsi="Arial Black"/>
                                <w:color w:val="A603AB"/>
                                <w:sz w:val="40"/>
                                <w:szCs w:val="40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9</w:t>
                            </w:r>
                            <w:r w:rsidR="005E26A6" w:rsidRPr="00EF34E5">
                              <w:rPr>
                                <w:rFonts w:ascii="Arial Black" w:hAnsi="Arial Black"/>
                                <w:color w:val="A603AB"/>
                                <w:sz w:val="40"/>
                                <w:szCs w:val="40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JUIN 2026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F9F2FC9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562.5pt;height:47.9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" filled="f" stroked="f">
                <o:lock v:ext="edit" shapetype="t"/>
                <v:textbox style="mso-fit-shape-to-text:t">
                  <w:txbxContent>
                    <w:p w14:paraId="2A9B1EFF" w14:textId="4C99BDB4" w:rsidR="00E54E7E" w:rsidRPr="00EF34E5" w:rsidRDefault="00E54E7E" w:rsidP="00E54E7E">
                      <w:pPr>
                        <w:jc w:val="center"/>
                        <w:rPr>
                          <w:rFonts w:ascii="Arial Black" w:hAnsi="Arial Black"/>
                          <w:color w:val="A603AB"/>
                          <w:sz w:val="40"/>
                          <w:szCs w:val="40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</w:pPr>
                      <w:r w:rsidRPr="00EF34E5">
                        <w:rPr>
                          <w:rFonts w:ascii="Arial Black" w:hAnsi="Arial Black"/>
                          <w:color w:val="A603AB"/>
                          <w:sz w:val="40"/>
                          <w:szCs w:val="40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MENU </w:t>
                      </w:r>
                      <w:r w:rsidR="00650264" w:rsidRPr="00EF34E5">
                        <w:rPr>
                          <w:rFonts w:ascii="Arial Black" w:hAnsi="Arial Black"/>
                          <w:color w:val="A603AB"/>
                          <w:sz w:val="40"/>
                          <w:szCs w:val="40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DU </w:t>
                      </w:r>
                      <w:r w:rsidR="00826784">
                        <w:rPr>
                          <w:rFonts w:ascii="Arial Black" w:hAnsi="Arial Black"/>
                          <w:color w:val="A603AB"/>
                          <w:sz w:val="40"/>
                          <w:szCs w:val="40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15</w:t>
                      </w:r>
                      <w:r w:rsidR="005E26A6" w:rsidRPr="00EF34E5">
                        <w:rPr>
                          <w:rFonts w:ascii="Arial Black" w:hAnsi="Arial Black"/>
                          <w:color w:val="A603AB"/>
                          <w:sz w:val="40"/>
                          <w:szCs w:val="40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AU 1</w:t>
                      </w:r>
                      <w:r w:rsidR="00826784">
                        <w:rPr>
                          <w:rFonts w:ascii="Arial Black" w:hAnsi="Arial Black"/>
                          <w:color w:val="A603AB"/>
                          <w:sz w:val="40"/>
                          <w:szCs w:val="40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9</w:t>
                      </w:r>
                      <w:r w:rsidR="005E26A6" w:rsidRPr="00EF34E5">
                        <w:rPr>
                          <w:rFonts w:ascii="Arial Black" w:hAnsi="Arial Black"/>
                          <w:color w:val="A603AB"/>
                          <w:sz w:val="40"/>
                          <w:szCs w:val="40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JUIN 2026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77D1991" w14:textId="77777777" w:rsidR="00B01497" w:rsidRPr="0094029A" w:rsidRDefault="00B01497" w:rsidP="00433CFE">
      <w:pPr>
        <w:jc w:val="center"/>
        <w:rPr>
          <w:sz w:val="20"/>
          <w:szCs w:val="20"/>
        </w:rPr>
      </w:pPr>
    </w:p>
    <w:tbl>
      <w:tblPr>
        <w:tblW w:w="11727" w:type="dxa"/>
        <w:tblInd w:w="-29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44"/>
        <w:gridCol w:w="844"/>
        <w:gridCol w:w="2555"/>
        <w:gridCol w:w="2554"/>
        <w:gridCol w:w="1173"/>
        <w:gridCol w:w="2513"/>
        <w:gridCol w:w="244"/>
      </w:tblGrid>
      <w:tr w:rsidR="00D633D3" w:rsidRPr="00E43AD0" w14:paraId="377196AA" w14:textId="77777777" w:rsidTr="003A13FF">
        <w:trPr>
          <w:gridAfter w:val="1"/>
          <w:wAfter w:w="244" w:type="dxa"/>
          <w:trHeight w:val="174"/>
          <w:tblHeader/>
        </w:trPr>
        <w:tc>
          <w:tcPr>
            <w:tcW w:w="1844" w:type="dxa"/>
          </w:tcPr>
          <w:p w14:paraId="689616FB" w14:textId="77777777" w:rsidR="00D633D3" w:rsidRPr="00E43AD0" w:rsidRDefault="00D633D3" w:rsidP="00CE4974">
            <w:pPr>
              <w:pStyle w:val="Titredetableau"/>
              <w:jc w:val="left"/>
            </w:pPr>
          </w:p>
        </w:tc>
        <w:tc>
          <w:tcPr>
            <w:tcW w:w="5953" w:type="dxa"/>
            <w:gridSpan w:val="3"/>
          </w:tcPr>
          <w:p w14:paraId="60FC947E" w14:textId="77777777" w:rsidR="00D633D3" w:rsidRPr="00E54E7E" w:rsidRDefault="00D633D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DEJEUNE</w:t>
            </w:r>
            <w:r w:rsidR="006E4F73" w:rsidRPr="00E54E7E">
              <w:rPr>
                <w:b w:val="0"/>
                <w:i w:val="0"/>
                <w:iCs w:val="0"/>
              </w:rPr>
              <w:t>R</w:t>
            </w:r>
          </w:p>
        </w:tc>
        <w:tc>
          <w:tcPr>
            <w:tcW w:w="3686" w:type="dxa"/>
            <w:gridSpan w:val="2"/>
          </w:tcPr>
          <w:p w14:paraId="54D98289" w14:textId="77777777" w:rsidR="00D633D3" w:rsidRPr="00E54E7E" w:rsidRDefault="006E4F7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DINER</w:t>
            </w:r>
          </w:p>
        </w:tc>
      </w:tr>
      <w:tr w:rsidR="00826784" w:rsidRPr="00E43AD0" w14:paraId="6E7C2425" w14:textId="77777777" w:rsidTr="003A13FF">
        <w:trPr>
          <w:gridAfter w:val="1"/>
          <w:wAfter w:w="244" w:type="dxa"/>
          <w:trHeight w:val="1754"/>
        </w:trPr>
        <w:tc>
          <w:tcPr>
            <w:tcW w:w="1844" w:type="dxa"/>
          </w:tcPr>
          <w:p w14:paraId="07C8251B" w14:textId="77777777" w:rsidR="00826784" w:rsidRPr="00166D02" w:rsidRDefault="00826784" w:rsidP="00826784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24442BF1" w14:textId="56F7D27C" w:rsidR="00826784" w:rsidRDefault="00826784" w:rsidP="00826784">
            <w:pPr>
              <w:pStyle w:val="Contenudetableau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 xml:space="preserve">LUNDI </w:t>
            </w:r>
          </w:p>
          <w:p w14:paraId="5B39B890" w14:textId="77777777" w:rsidR="00826784" w:rsidRPr="00166D02" w:rsidRDefault="00826784" w:rsidP="00826784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665679B1" w14:textId="3D059A03" w:rsidR="00826784" w:rsidRPr="00166D02" w:rsidRDefault="00826784" w:rsidP="00826784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953" w:type="dxa"/>
            <w:gridSpan w:val="3"/>
          </w:tcPr>
          <w:p w14:paraId="7DFBE449" w14:textId="2724912E" w:rsidR="00826784" w:rsidRDefault="00826784" w:rsidP="00826784">
            <w:pPr>
              <w:pStyle w:val="Titredetableauuser"/>
              <w:rPr>
                <w:b w:val="0"/>
                <w:i w:val="0"/>
                <w:iCs w:val="0"/>
              </w:rPr>
            </w:pPr>
            <w:r w:rsidRPr="00826784">
              <w:rPr>
                <w:b w:val="0"/>
                <w:i w:val="0"/>
                <w:iCs w:val="0"/>
                <w:color w:val="92D050"/>
              </w:rPr>
              <w:t xml:space="preserve">Salade verte </w:t>
            </w:r>
            <w:r>
              <w:rPr>
                <w:b w:val="0"/>
                <w:i w:val="0"/>
                <w:iCs w:val="0"/>
              </w:rPr>
              <w:t xml:space="preserve">/ </w:t>
            </w:r>
            <w:r w:rsidRPr="00826784">
              <w:rPr>
                <w:b w:val="0"/>
                <w:i w:val="0"/>
                <w:iCs w:val="0"/>
                <w:color w:val="EE0000"/>
              </w:rPr>
              <w:t>R</w:t>
            </w:r>
            <w:r w:rsidRPr="00826784">
              <w:rPr>
                <w:b w:val="0"/>
                <w:i w:val="0"/>
                <w:iCs w:val="0"/>
                <w:color w:val="EE0000"/>
              </w:rPr>
              <w:t xml:space="preserve">illette de thon </w:t>
            </w:r>
            <w:r>
              <w:rPr>
                <w:b w:val="0"/>
                <w:i w:val="0"/>
                <w:iCs w:val="0"/>
              </w:rPr>
              <w:t>/</w:t>
            </w:r>
            <w:r w:rsidRPr="00826784">
              <w:rPr>
                <w:b w:val="0"/>
                <w:i w:val="0"/>
                <w:iCs w:val="0"/>
                <w:color w:val="92D050"/>
              </w:rPr>
              <w:t>Salade de</w:t>
            </w:r>
            <w:r w:rsidRPr="00826784">
              <w:rPr>
                <w:b w:val="0"/>
                <w:i w:val="0"/>
                <w:iCs w:val="0"/>
                <w:color w:val="92D050"/>
              </w:rPr>
              <w:t xml:space="preserve"> tomate</w:t>
            </w:r>
            <w:r w:rsidRPr="00826784">
              <w:rPr>
                <w:b w:val="0"/>
                <w:i w:val="0"/>
                <w:iCs w:val="0"/>
                <w:color w:val="92D050"/>
              </w:rPr>
              <w:t xml:space="preserve">s </w:t>
            </w:r>
            <w:r w:rsidRPr="00826784">
              <w:rPr>
                <w:b w:val="0"/>
                <w:i w:val="0"/>
                <w:iCs w:val="0"/>
                <w:color w:val="EE0000"/>
              </w:rPr>
              <w:t>et</w:t>
            </w:r>
            <w:r w:rsidRPr="00826784">
              <w:rPr>
                <w:b w:val="0"/>
                <w:i w:val="0"/>
                <w:iCs w:val="0"/>
                <w:color w:val="EE0000"/>
              </w:rPr>
              <w:t xml:space="preserve"> thon </w:t>
            </w:r>
          </w:p>
          <w:p w14:paraId="4371B762" w14:textId="66066351" w:rsidR="00826784" w:rsidRPr="00826784" w:rsidRDefault="00826784" w:rsidP="00826784">
            <w:pPr>
              <w:pStyle w:val="Titredetableauuser"/>
              <w:rPr>
                <w:b w:val="0"/>
                <w:i w:val="0"/>
                <w:iCs w:val="0"/>
                <w:color w:val="EE0000"/>
              </w:rPr>
            </w:pPr>
            <w:r w:rsidRPr="00826784">
              <w:rPr>
                <w:b w:val="0"/>
                <w:i w:val="0"/>
                <w:iCs w:val="0"/>
                <w:color w:val="EE0000"/>
              </w:rPr>
              <w:t>Poisson meunière</w:t>
            </w:r>
            <w:r w:rsidRPr="00826784">
              <w:rPr>
                <w:b w:val="0"/>
                <w:i w:val="0"/>
                <w:iCs w:val="0"/>
                <w:color w:val="EE0000"/>
              </w:rPr>
              <w:t xml:space="preserve"> /</w:t>
            </w:r>
            <w:r w:rsidRPr="00826784">
              <w:rPr>
                <w:b w:val="0"/>
                <w:i w:val="0"/>
                <w:iCs w:val="0"/>
                <w:color w:val="EE0000"/>
              </w:rPr>
              <w:t>Pavé de s</w:t>
            </w:r>
            <w:r w:rsidRPr="00826784">
              <w:rPr>
                <w:b w:val="0"/>
                <w:i w:val="0"/>
                <w:iCs w:val="0"/>
                <w:color w:val="EE0000"/>
              </w:rPr>
              <w:t xml:space="preserve">aumon </w:t>
            </w:r>
            <w:r w:rsidRPr="00826784">
              <w:rPr>
                <w:b w:val="0"/>
                <w:i w:val="0"/>
                <w:iCs w:val="0"/>
                <w:color w:val="EE0000"/>
              </w:rPr>
              <w:t>à</w:t>
            </w:r>
            <w:r w:rsidRPr="00826784">
              <w:rPr>
                <w:b w:val="0"/>
                <w:i w:val="0"/>
                <w:iCs w:val="0"/>
                <w:color w:val="EE0000"/>
              </w:rPr>
              <w:t xml:space="preserve"> l’oseille </w:t>
            </w:r>
          </w:p>
          <w:p w14:paraId="7C9515F8" w14:textId="2D92C61C" w:rsidR="00826784" w:rsidRPr="00826784" w:rsidRDefault="00826784" w:rsidP="00826784">
            <w:pPr>
              <w:pStyle w:val="Titredetableauuser"/>
              <w:rPr>
                <w:b w:val="0"/>
                <w:i w:val="0"/>
                <w:iCs w:val="0"/>
                <w:color w:val="92D050"/>
              </w:rPr>
            </w:pPr>
            <w:r w:rsidRPr="00826784">
              <w:rPr>
                <w:b w:val="0"/>
                <w:i w:val="0"/>
                <w:iCs w:val="0"/>
                <w:color w:val="E97132" w:themeColor="accent2"/>
              </w:rPr>
              <w:t>Riz</w:t>
            </w:r>
            <w:r>
              <w:rPr>
                <w:b w:val="0"/>
                <w:i w:val="0"/>
                <w:iCs w:val="0"/>
              </w:rPr>
              <w:t xml:space="preserve"> </w:t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72C6D8AA" wp14:editId="5172F050">
                  <wp:extent cx="247650" cy="200025"/>
                  <wp:effectExtent l="0" t="0" r="0" b="0"/>
                  <wp:docPr id="719587084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b w:val="0"/>
                <w:i w:val="0"/>
                <w:iCs w:val="0"/>
              </w:rPr>
              <w:t>/</w:t>
            </w:r>
            <w:r>
              <w:rPr>
                <w:b w:val="0"/>
                <w:i w:val="0"/>
                <w:iCs w:val="0"/>
              </w:rPr>
              <w:t>C</w:t>
            </w:r>
            <w:r w:rsidRPr="00826784">
              <w:rPr>
                <w:b w:val="0"/>
                <w:i w:val="0"/>
                <w:iCs w:val="0"/>
                <w:color w:val="92D050"/>
              </w:rPr>
              <w:t xml:space="preserve">hou-fleur </w:t>
            </w:r>
            <w:r>
              <w:rPr>
                <w:b w:val="0"/>
                <w:i w:val="0"/>
                <w:iCs w:val="0"/>
                <w:color w:val="92D050"/>
              </w:rPr>
              <w:t>bio</w:t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13B938C7" wp14:editId="43C3DAD9">
                  <wp:extent cx="247650" cy="200025"/>
                  <wp:effectExtent l="0" t="0" r="0" b="0"/>
                  <wp:docPr id="1699479125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E78D675" w14:textId="395B567F" w:rsidR="00826784" w:rsidRDefault="00826784" w:rsidP="00826784">
            <w:pPr>
              <w:pStyle w:val="Titredetableauuser"/>
              <w:rPr>
                <w:b w:val="0"/>
                <w:i w:val="0"/>
                <w:iCs w:val="0"/>
              </w:rPr>
            </w:pPr>
            <w:r w:rsidRPr="00826784">
              <w:rPr>
                <w:b w:val="0"/>
                <w:i w:val="0"/>
                <w:iCs w:val="0"/>
                <w:color w:val="0070C0"/>
              </w:rPr>
              <w:t>Abondance</w:t>
            </w:r>
            <w:r>
              <w:rPr>
                <w:b w:val="0"/>
                <w:i w:val="0"/>
                <w:iCs w:val="0"/>
              </w:rPr>
              <w:t xml:space="preserve"> </w:t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1EF0F78A" wp14:editId="1D553E54">
                  <wp:extent cx="180975" cy="171450"/>
                  <wp:effectExtent l="0" t="0" r="0" b="0"/>
                  <wp:docPr id="1391942471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00121F28" wp14:editId="5241ECEA">
                  <wp:extent cx="266700" cy="161925"/>
                  <wp:effectExtent l="0" t="0" r="0" b="0"/>
                  <wp:docPr id="746250926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b w:val="0"/>
                <w:i w:val="0"/>
                <w:iCs w:val="0"/>
              </w:rPr>
              <w:t xml:space="preserve">/ </w:t>
            </w:r>
            <w:r w:rsidRPr="00826784">
              <w:rPr>
                <w:b w:val="0"/>
                <w:i w:val="0"/>
                <w:iCs w:val="0"/>
                <w:color w:val="0070C0"/>
              </w:rPr>
              <w:t>Samos</w:t>
            </w:r>
          </w:p>
          <w:p w14:paraId="7CF0866A" w14:textId="65E0A4EC" w:rsidR="00826784" w:rsidRPr="00456689" w:rsidRDefault="00826784" w:rsidP="00826784">
            <w:pPr>
              <w:pStyle w:val="Contenudetableauuser"/>
              <w:snapToGrid w:val="0"/>
              <w:jc w:val="center"/>
              <w:rPr>
                <w:color w:val="92D050"/>
                <w:vertAlign w:val="superscript"/>
              </w:rPr>
            </w:pPr>
            <w:r w:rsidRPr="00826784">
              <w:rPr>
                <w:color w:val="92D050"/>
              </w:rPr>
              <w:t>Fruits</w:t>
            </w:r>
            <w:r>
              <w:t xml:space="preserve"> /</w:t>
            </w:r>
            <w:r w:rsidRPr="00826784">
              <w:rPr>
                <w:color w:val="D86DCB" w:themeColor="accent5" w:themeTint="99"/>
              </w:rPr>
              <w:t>M</w:t>
            </w:r>
            <w:r w:rsidRPr="00826784">
              <w:rPr>
                <w:color w:val="D86DCB" w:themeColor="accent5" w:themeTint="99"/>
              </w:rPr>
              <w:t xml:space="preserve">ousse chocolat </w:t>
            </w:r>
          </w:p>
        </w:tc>
        <w:tc>
          <w:tcPr>
            <w:tcW w:w="3686" w:type="dxa"/>
            <w:gridSpan w:val="2"/>
          </w:tcPr>
          <w:p w14:paraId="16D46D91" w14:textId="5750BEBB" w:rsidR="00826784" w:rsidRPr="00B01497" w:rsidRDefault="00826784" w:rsidP="00826784">
            <w:pPr>
              <w:pStyle w:val="Titredetableau"/>
              <w:rPr>
                <w:b w:val="0"/>
                <w:bCs w:val="0"/>
                <w:i w:val="0"/>
                <w:iCs w:val="0"/>
                <w:sz w:val="32"/>
                <w:szCs w:val="32"/>
                <w:vertAlign w:val="superscript"/>
              </w:rPr>
            </w:pPr>
          </w:p>
        </w:tc>
      </w:tr>
      <w:tr w:rsidR="00826784" w:rsidRPr="00E43AD0" w14:paraId="7660772B" w14:textId="77777777" w:rsidTr="003A13FF">
        <w:trPr>
          <w:gridAfter w:val="1"/>
          <w:wAfter w:w="244" w:type="dxa"/>
          <w:trHeight w:val="1871"/>
        </w:trPr>
        <w:tc>
          <w:tcPr>
            <w:tcW w:w="1844" w:type="dxa"/>
          </w:tcPr>
          <w:p w14:paraId="6E077A11" w14:textId="77777777" w:rsidR="00826784" w:rsidRDefault="00826784" w:rsidP="00826784">
            <w:pPr>
              <w:pStyle w:val="Contenudetableau"/>
              <w:snapToGrid w:val="0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>MARDI</w:t>
            </w:r>
          </w:p>
          <w:p w14:paraId="28C2CE3B" w14:textId="77777777" w:rsidR="00826784" w:rsidRDefault="00826784" w:rsidP="00826784">
            <w:pPr>
              <w:pStyle w:val="Contenudetableau"/>
              <w:snapToGrid w:val="0"/>
              <w:jc w:val="center"/>
              <w:rPr>
                <w:bCs/>
                <w:sz w:val="30"/>
                <w:szCs w:val="30"/>
              </w:rPr>
            </w:pPr>
          </w:p>
          <w:p w14:paraId="17A6814B" w14:textId="5729D1E6" w:rsidR="00826784" w:rsidRPr="00166D02" w:rsidRDefault="00826784" w:rsidP="00826784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953" w:type="dxa"/>
            <w:gridSpan w:val="3"/>
          </w:tcPr>
          <w:p w14:paraId="2972E955" w14:textId="4F7071B1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92D050"/>
              </w:rPr>
            </w:pPr>
            <w:r w:rsidRPr="00826784">
              <w:rPr>
                <w:color w:val="92D050"/>
              </w:rPr>
              <w:t>Salade verte /</w:t>
            </w:r>
            <w:r w:rsidRPr="00826784">
              <w:rPr>
                <w:color w:val="92D050"/>
              </w:rPr>
              <w:t>S</w:t>
            </w:r>
            <w:r w:rsidRPr="00826784">
              <w:rPr>
                <w:color w:val="92D050"/>
              </w:rPr>
              <w:t>alade</w:t>
            </w:r>
            <w:r w:rsidRPr="00826784">
              <w:rPr>
                <w:color w:val="92D050"/>
              </w:rPr>
              <w:t xml:space="preserve"> texane de</w:t>
            </w:r>
            <w:r w:rsidRPr="00826784">
              <w:rPr>
                <w:color w:val="92D050"/>
              </w:rPr>
              <w:t xml:space="preserve"> pois chiche </w:t>
            </w:r>
          </w:p>
          <w:p w14:paraId="4B59C0BC" w14:textId="77777777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E97132" w:themeColor="accent2"/>
              </w:rPr>
            </w:pPr>
            <w:r w:rsidRPr="00826784">
              <w:rPr>
                <w:color w:val="E97132" w:themeColor="accent2"/>
              </w:rPr>
              <w:t xml:space="preserve">Raviolis fromage / </w:t>
            </w:r>
            <w:r w:rsidRPr="00826784">
              <w:rPr>
                <w:color w:val="E97132" w:themeColor="accent2"/>
              </w:rPr>
              <w:t xml:space="preserve">Raviolis </w:t>
            </w:r>
            <w:r w:rsidRPr="00826784">
              <w:rPr>
                <w:color w:val="E97132" w:themeColor="accent2"/>
              </w:rPr>
              <w:t>épinard ricotta /</w:t>
            </w:r>
            <w:r w:rsidRPr="00826784">
              <w:rPr>
                <w:color w:val="E97132" w:themeColor="accent2"/>
              </w:rPr>
              <w:t>Raviolis de légumes</w:t>
            </w:r>
            <w:r w:rsidRPr="00826784">
              <w:rPr>
                <w:color w:val="E97132" w:themeColor="accent2"/>
              </w:rPr>
              <w:t xml:space="preserve"> du soleil </w:t>
            </w:r>
          </w:p>
          <w:p w14:paraId="74247F7C" w14:textId="5FCF20CA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0070C0"/>
              </w:rPr>
            </w:pPr>
            <w:r w:rsidRPr="00826784">
              <w:rPr>
                <w:color w:val="0070C0"/>
              </w:rPr>
              <w:t xml:space="preserve">Yaourt nature </w:t>
            </w:r>
            <w:r w:rsidRPr="00826784">
              <w:rPr>
                <w:color w:val="0070C0"/>
              </w:rPr>
              <w:t>bio</w:t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63C1217B" wp14:editId="032E44DA">
                  <wp:extent cx="247650" cy="200025"/>
                  <wp:effectExtent l="0" t="0" r="0" b="0"/>
                  <wp:docPr id="2051060607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2829DEFE" wp14:editId="695C888B">
                  <wp:extent cx="266700" cy="161925"/>
                  <wp:effectExtent l="0" t="0" r="0" b="0"/>
                  <wp:docPr id="970943489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BAE70C" w14:textId="1D0B53B0" w:rsidR="00826784" w:rsidRPr="00B01497" w:rsidRDefault="00826784" w:rsidP="00826784">
            <w:pPr>
              <w:pStyle w:val="Contenudetableau"/>
              <w:snapToGrid w:val="0"/>
              <w:jc w:val="center"/>
            </w:pPr>
            <w:r w:rsidRPr="00826784">
              <w:rPr>
                <w:color w:val="92D050"/>
              </w:rPr>
              <w:t>Fruit /</w:t>
            </w:r>
            <w:r w:rsidRPr="00826784">
              <w:rPr>
                <w:color w:val="92D050"/>
              </w:rPr>
              <w:t>C</w:t>
            </w:r>
            <w:r w:rsidRPr="00826784">
              <w:rPr>
                <w:color w:val="92D050"/>
              </w:rPr>
              <w:t xml:space="preserve">ompote </w:t>
            </w:r>
            <w:r w:rsidRPr="00826784">
              <w:rPr>
                <w:color w:val="92D050"/>
              </w:rPr>
              <w:t>bio</w:t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5696571C" wp14:editId="6098B4A5">
                  <wp:extent cx="247650" cy="200025"/>
                  <wp:effectExtent l="0" t="0" r="0" b="0"/>
                  <wp:docPr id="528952520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86" w:type="dxa"/>
            <w:gridSpan w:val="2"/>
          </w:tcPr>
          <w:p w14:paraId="423E982B" w14:textId="781894C7" w:rsidR="00826784" w:rsidRPr="00B01497" w:rsidRDefault="00826784" w:rsidP="00826784">
            <w:pPr>
              <w:pStyle w:val="Contenudetableau"/>
              <w:snapToGrid w:val="0"/>
              <w:jc w:val="center"/>
            </w:pPr>
          </w:p>
        </w:tc>
      </w:tr>
      <w:tr w:rsidR="00826784" w:rsidRPr="00E43AD0" w14:paraId="3F0D4870" w14:textId="77777777" w:rsidTr="003A13FF">
        <w:trPr>
          <w:gridAfter w:val="1"/>
          <w:wAfter w:w="244" w:type="dxa"/>
          <w:trHeight w:val="1434"/>
        </w:trPr>
        <w:tc>
          <w:tcPr>
            <w:tcW w:w="1844" w:type="dxa"/>
          </w:tcPr>
          <w:p w14:paraId="2B83A2CB" w14:textId="77777777" w:rsidR="00826784" w:rsidRPr="00166D02" w:rsidRDefault="00826784" w:rsidP="00826784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74090941" w14:textId="77777777" w:rsidR="00826784" w:rsidRPr="00166D02" w:rsidRDefault="00826784" w:rsidP="00826784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19B4F5B5" w14:textId="77777777" w:rsidR="00826784" w:rsidRPr="00166D02" w:rsidRDefault="00826784" w:rsidP="00826784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MERCREDI </w:t>
            </w:r>
          </w:p>
        </w:tc>
        <w:tc>
          <w:tcPr>
            <w:tcW w:w="5953" w:type="dxa"/>
            <w:gridSpan w:val="3"/>
          </w:tcPr>
          <w:p w14:paraId="51BEEE54" w14:textId="00EB71E0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EE0000"/>
              </w:rPr>
            </w:pPr>
            <w:r w:rsidRPr="00826784">
              <w:rPr>
                <w:color w:val="92D050"/>
              </w:rPr>
              <w:t>Salade verte /</w:t>
            </w:r>
            <w:r w:rsidRPr="00826784">
              <w:rPr>
                <w:color w:val="92D050"/>
              </w:rPr>
              <w:t>P</w:t>
            </w:r>
            <w:r w:rsidRPr="00826784">
              <w:rPr>
                <w:color w:val="92D050"/>
              </w:rPr>
              <w:t xml:space="preserve">astèque </w:t>
            </w:r>
            <w:r w:rsidR="00DA6566"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637C4244" wp14:editId="310704C5">
                  <wp:extent cx="228600" cy="161925"/>
                  <wp:effectExtent l="0" t="0" r="0" b="0"/>
                  <wp:docPr id="1930367919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26784">
              <w:rPr>
                <w:color w:val="EE0000"/>
              </w:rPr>
              <w:t>Escalope de veau /</w:t>
            </w:r>
            <w:r w:rsidRPr="00826784">
              <w:rPr>
                <w:color w:val="EE0000"/>
              </w:rPr>
              <w:t>T</w:t>
            </w:r>
            <w:r w:rsidRPr="00826784">
              <w:rPr>
                <w:color w:val="EE0000"/>
              </w:rPr>
              <w:t xml:space="preserve">ajine de volaille </w:t>
            </w:r>
          </w:p>
          <w:p w14:paraId="24C9EC0D" w14:textId="1869C47C" w:rsidR="00826784" w:rsidRDefault="00826784" w:rsidP="00826784">
            <w:pPr>
              <w:pStyle w:val="Contenudetableauuser"/>
              <w:snapToGrid w:val="0"/>
              <w:jc w:val="center"/>
            </w:pPr>
            <w:r w:rsidRPr="00826784">
              <w:rPr>
                <w:color w:val="E97132" w:themeColor="accent2"/>
              </w:rPr>
              <w:t>Semoule</w:t>
            </w:r>
            <w:r>
              <w:t xml:space="preserve"> /</w:t>
            </w:r>
            <w:r w:rsidRPr="00826784">
              <w:rPr>
                <w:color w:val="92D050"/>
              </w:rPr>
              <w:t>H</w:t>
            </w:r>
            <w:r w:rsidRPr="00826784">
              <w:rPr>
                <w:color w:val="92D050"/>
              </w:rPr>
              <w:t>aricot</w:t>
            </w:r>
            <w:r w:rsidRPr="00826784">
              <w:rPr>
                <w:color w:val="92D050"/>
              </w:rPr>
              <w:t xml:space="preserve">s </w:t>
            </w:r>
            <w:r w:rsidRPr="00826784">
              <w:rPr>
                <w:color w:val="92D050"/>
              </w:rPr>
              <w:t>vert</w:t>
            </w:r>
            <w:r w:rsidRPr="00826784">
              <w:rPr>
                <w:color w:val="92D050"/>
              </w:rPr>
              <w:t>s</w:t>
            </w:r>
            <w:r w:rsidRPr="00826784">
              <w:rPr>
                <w:color w:val="92D050"/>
              </w:rPr>
              <w:t xml:space="preserve"> persillés </w:t>
            </w:r>
          </w:p>
          <w:p w14:paraId="717178E6" w14:textId="7B6CB36E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0070C0"/>
              </w:rPr>
            </w:pPr>
            <w:r w:rsidRPr="00826784">
              <w:rPr>
                <w:color w:val="0070C0"/>
              </w:rPr>
              <w:t>Tome de Savoie</w:t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142C8F9B" wp14:editId="0C8DDE8A">
                  <wp:extent cx="180975" cy="171450"/>
                  <wp:effectExtent l="0" t="0" r="0" b="0"/>
                  <wp:docPr id="764121535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9380904" w14:textId="77777777" w:rsidR="00826784" w:rsidRDefault="00826784" w:rsidP="00826784">
            <w:pPr>
              <w:pStyle w:val="Contenudetableauuser"/>
              <w:snapToGrid w:val="0"/>
              <w:jc w:val="center"/>
            </w:pPr>
            <w:r w:rsidRPr="00826784">
              <w:rPr>
                <w:color w:val="92D050"/>
              </w:rPr>
              <w:t>Fruits</w:t>
            </w:r>
            <w:r>
              <w:t xml:space="preserve"> </w:t>
            </w:r>
            <w:r w:rsidRPr="00826784">
              <w:rPr>
                <w:color w:val="D86DCB" w:themeColor="accent5" w:themeTint="99"/>
              </w:rPr>
              <w:t>/Flan antillais</w:t>
            </w:r>
          </w:p>
          <w:p w14:paraId="152A2FBD" w14:textId="246778D7" w:rsidR="00826784" w:rsidRPr="00F55315" w:rsidRDefault="00826784" w:rsidP="00826784">
            <w:pPr>
              <w:pStyle w:val="Contenudetableauuser"/>
              <w:snapToGrid w:val="0"/>
              <w:jc w:val="center"/>
              <w:rPr>
                <w:color w:val="92D050"/>
              </w:rPr>
            </w:pPr>
          </w:p>
        </w:tc>
        <w:tc>
          <w:tcPr>
            <w:tcW w:w="3686" w:type="dxa"/>
            <w:gridSpan w:val="2"/>
          </w:tcPr>
          <w:p w14:paraId="7C0AA29D" w14:textId="20CAF00A" w:rsidR="00826784" w:rsidRPr="00C557E6" w:rsidRDefault="00826784" w:rsidP="00826784">
            <w:pPr>
              <w:pStyle w:val="Contenudetableauuser"/>
              <w:snapToGrid w:val="0"/>
              <w:jc w:val="center"/>
            </w:pPr>
          </w:p>
        </w:tc>
      </w:tr>
      <w:tr w:rsidR="00826784" w:rsidRPr="00E43AD0" w14:paraId="52285868" w14:textId="77777777" w:rsidTr="003A13FF">
        <w:trPr>
          <w:gridAfter w:val="1"/>
          <w:wAfter w:w="244" w:type="dxa"/>
          <w:trHeight w:val="1434"/>
        </w:trPr>
        <w:tc>
          <w:tcPr>
            <w:tcW w:w="1844" w:type="dxa"/>
          </w:tcPr>
          <w:p w14:paraId="416D7F37" w14:textId="60779C07" w:rsidR="00826784" w:rsidRPr="00166D02" w:rsidRDefault="00826784" w:rsidP="00826784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>JEUDI</w:t>
            </w:r>
          </w:p>
        </w:tc>
        <w:tc>
          <w:tcPr>
            <w:tcW w:w="5953" w:type="dxa"/>
            <w:gridSpan w:val="3"/>
          </w:tcPr>
          <w:p w14:paraId="65BEA2DC" w14:textId="77777777" w:rsidR="00826784" w:rsidRDefault="00826784" w:rsidP="00826784">
            <w:pPr>
              <w:pStyle w:val="Contenudetableauuser"/>
              <w:snapToGrid w:val="0"/>
              <w:jc w:val="center"/>
            </w:pPr>
            <w:r w:rsidRPr="00826784">
              <w:rPr>
                <w:color w:val="92D050"/>
              </w:rPr>
              <w:t xml:space="preserve">Salade verte </w:t>
            </w:r>
            <w:r>
              <w:t xml:space="preserve">/ </w:t>
            </w:r>
            <w:r w:rsidRPr="00826784">
              <w:rPr>
                <w:highlight w:val="yellow"/>
              </w:rPr>
              <w:t>Tarte à la tomate</w:t>
            </w:r>
            <w:r>
              <w:t xml:space="preserve"> </w:t>
            </w:r>
          </w:p>
          <w:p w14:paraId="5D7ACBE7" w14:textId="55E4F594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EE0000"/>
              </w:rPr>
            </w:pPr>
            <w:r w:rsidRPr="00826784">
              <w:rPr>
                <w:color w:val="EE0000"/>
              </w:rPr>
              <w:t>Rôti de porc</w:t>
            </w:r>
            <w:r w:rsidRPr="00826784">
              <w:rPr>
                <w:color w:val="EE0000"/>
              </w:rPr>
              <w:t xml:space="preserve"> au </w:t>
            </w:r>
            <w:r w:rsidRPr="00826784">
              <w:rPr>
                <w:color w:val="EE0000"/>
              </w:rPr>
              <w:t xml:space="preserve">romarin </w:t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4BAE1544" wp14:editId="7072BE1F">
                  <wp:extent cx="266700" cy="161925"/>
                  <wp:effectExtent l="0" t="0" r="0" b="0"/>
                  <wp:docPr id="740095388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26784">
              <w:rPr>
                <w:color w:val="EE0000"/>
              </w:rPr>
              <w:t>/</w:t>
            </w:r>
            <w:r w:rsidRPr="00826784">
              <w:rPr>
                <w:color w:val="EE0000"/>
              </w:rPr>
              <w:t>C</w:t>
            </w:r>
            <w:r w:rsidRPr="00826784">
              <w:rPr>
                <w:color w:val="EE0000"/>
              </w:rPr>
              <w:t xml:space="preserve">uisse de canette aux abricots </w:t>
            </w:r>
          </w:p>
          <w:p w14:paraId="4AED5208" w14:textId="77777777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E97132" w:themeColor="accent2"/>
              </w:rPr>
            </w:pPr>
            <w:r w:rsidRPr="00826784">
              <w:rPr>
                <w:color w:val="E97132" w:themeColor="accent2"/>
              </w:rPr>
              <w:t xml:space="preserve">Purée de patate douce </w:t>
            </w:r>
          </w:p>
          <w:p w14:paraId="0D70D314" w14:textId="195D9554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0070C0"/>
              </w:rPr>
            </w:pPr>
            <w:r w:rsidRPr="00826784">
              <w:rPr>
                <w:color w:val="0070C0"/>
              </w:rPr>
              <w:t>Fromage blanc bio</w:t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363686DE" wp14:editId="64E0B3D6">
                  <wp:extent cx="247650" cy="200025"/>
                  <wp:effectExtent l="0" t="0" r="0" b="0"/>
                  <wp:docPr id="1960772820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C5E5565" w14:textId="0E8D9292" w:rsidR="00826784" w:rsidRPr="00DA6566" w:rsidRDefault="00826784" w:rsidP="00826784">
            <w:pPr>
              <w:pStyle w:val="Contenudetableauuser"/>
              <w:snapToGrid w:val="0"/>
              <w:jc w:val="center"/>
              <w:rPr>
                <w:color w:val="D86DCB" w:themeColor="accent5" w:themeTint="99"/>
              </w:rPr>
            </w:pPr>
            <w:r w:rsidRPr="00826784">
              <w:rPr>
                <w:color w:val="92D050"/>
              </w:rPr>
              <w:t xml:space="preserve">Fruits </w:t>
            </w:r>
            <w:r>
              <w:t>/</w:t>
            </w:r>
            <w:r w:rsidRPr="00DA6566">
              <w:rPr>
                <w:color w:val="D86DCB" w:themeColor="accent5" w:themeTint="99"/>
              </w:rPr>
              <w:t>G</w:t>
            </w:r>
            <w:r w:rsidRPr="00DA6566">
              <w:rPr>
                <w:color w:val="D86DCB" w:themeColor="accent5" w:themeTint="99"/>
              </w:rPr>
              <w:t>lace</w:t>
            </w:r>
          </w:p>
          <w:p w14:paraId="20B630C8" w14:textId="28D4FE27" w:rsidR="00826784" w:rsidRPr="00047280" w:rsidRDefault="00826784" w:rsidP="00826784">
            <w:pPr>
              <w:pStyle w:val="Contenudetableauuser"/>
              <w:snapToGrid w:val="0"/>
              <w:jc w:val="center"/>
            </w:pPr>
          </w:p>
        </w:tc>
        <w:tc>
          <w:tcPr>
            <w:tcW w:w="3686" w:type="dxa"/>
            <w:gridSpan w:val="2"/>
          </w:tcPr>
          <w:p w14:paraId="087A2D4B" w14:textId="30939557" w:rsidR="00826784" w:rsidRPr="00C557E6" w:rsidRDefault="00826784" w:rsidP="00826784">
            <w:pPr>
              <w:pStyle w:val="Contenudetableauuser"/>
              <w:snapToGrid w:val="0"/>
              <w:jc w:val="center"/>
            </w:pPr>
          </w:p>
        </w:tc>
      </w:tr>
      <w:tr w:rsidR="00826784" w:rsidRPr="00E43AD0" w14:paraId="1EFC1E6E" w14:textId="77777777" w:rsidTr="003A13FF">
        <w:trPr>
          <w:gridAfter w:val="1"/>
          <w:wAfter w:w="244" w:type="dxa"/>
          <w:trHeight w:val="1865"/>
        </w:trPr>
        <w:tc>
          <w:tcPr>
            <w:tcW w:w="1844" w:type="dxa"/>
          </w:tcPr>
          <w:p w14:paraId="609804F5" w14:textId="1380F51C" w:rsidR="00826784" w:rsidRPr="00166D02" w:rsidRDefault="00826784" w:rsidP="00826784">
            <w:pPr>
              <w:pStyle w:val="Contenudetableau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VENDREDI</w:t>
            </w:r>
          </w:p>
          <w:p w14:paraId="688F851A" w14:textId="21D416B3" w:rsidR="00826784" w:rsidRPr="00047280" w:rsidRDefault="00826784" w:rsidP="00826784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</w:p>
        </w:tc>
        <w:tc>
          <w:tcPr>
            <w:tcW w:w="5953" w:type="dxa"/>
            <w:gridSpan w:val="3"/>
          </w:tcPr>
          <w:p w14:paraId="3F9B0D9C" w14:textId="4FFA46CE" w:rsidR="00826784" w:rsidRDefault="00826784" w:rsidP="00826784">
            <w:pPr>
              <w:pStyle w:val="Contenudetableauuser"/>
              <w:snapToGrid w:val="0"/>
              <w:jc w:val="center"/>
            </w:pPr>
            <w:r w:rsidRPr="00826784">
              <w:rPr>
                <w:color w:val="92D050"/>
              </w:rPr>
              <w:t>Salade verte / Melon</w:t>
            </w:r>
            <w:r w:rsidR="00DA6566"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4F7B3271" wp14:editId="444AEF38">
                  <wp:extent cx="228600" cy="161925"/>
                  <wp:effectExtent l="0" t="0" r="0" b="0"/>
                  <wp:docPr id="1283766590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26784">
              <w:rPr>
                <w:color w:val="92D050"/>
              </w:rPr>
              <w:t xml:space="preserve"> /</w:t>
            </w:r>
            <w:r w:rsidRPr="00826784">
              <w:rPr>
                <w:color w:val="92D050"/>
              </w:rPr>
              <w:t>S</w:t>
            </w:r>
            <w:r w:rsidRPr="00826784">
              <w:rPr>
                <w:color w:val="92D050"/>
              </w:rPr>
              <w:t xml:space="preserve">alade composée </w:t>
            </w:r>
          </w:p>
          <w:p w14:paraId="3A65E700" w14:textId="0C07ED3A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EE0000"/>
              </w:rPr>
            </w:pPr>
            <w:r w:rsidRPr="00826784">
              <w:rPr>
                <w:color w:val="EE0000"/>
              </w:rPr>
              <w:t>Filet de p</w:t>
            </w:r>
            <w:r w:rsidRPr="00826784">
              <w:rPr>
                <w:color w:val="EE0000"/>
              </w:rPr>
              <w:t>oisson /</w:t>
            </w:r>
            <w:r w:rsidRPr="00826784">
              <w:rPr>
                <w:color w:val="EE0000"/>
              </w:rPr>
              <w:t>R</w:t>
            </w:r>
            <w:r w:rsidRPr="00826784">
              <w:rPr>
                <w:color w:val="EE0000"/>
              </w:rPr>
              <w:t xml:space="preserve">osbif </w:t>
            </w:r>
          </w:p>
          <w:p w14:paraId="725BAFDB" w14:textId="70F41876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92D050"/>
              </w:rPr>
            </w:pPr>
            <w:r w:rsidRPr="00826784">
              <w:rPr>
                <w:color w:val="92D050"/>
              </w:rPr>
              <w:t>C</w:t>
            </w:r>
            <w:r w:rsidRPr="00826784">
              <w:rPr>
                <w:color w:val="92D050"/>
              </w:rPr>
              <w:t xml:space="preserve">hou </w:t>
            </w:r>
            <w:r w:rsidRPr="00826784">
              <w:rPr>
                <w:color w:val="92D050"/>
              </w:rPr>
              <w:t>romanesco</w:t>
            </w:r>
            <w:r w:rsidRPr="00826784">
              <w:rPr>
                <w:color w:val="92D050"/>
              </w:rPr>
              <w:t xml:space="preserve"> </w:t>
            </w:r>
          </w:p>
          <w:p w14:paraId="427661FD" w14:textId="372FC3BD" w:rsidR="00826784" w:rsidRDefault="00826784" w:rsidP="00826784">
            <w:pPr>
              <w:pStyle w:val="Contenudetableauuser"/>
              <w:snapToGrid w:val="0"/>
              <w:jc w:val="center"/>
            </w:pPr>
            <w:r w:rsidRPr="00826784">
              <w:rPr>
                <w:color w:val="0070C0"/>
              </w:rPr>
              <w:t xml:space="preserve">Cantal </w:t>
            </w:r>
            <w:r w:rsidRPr="00826784">
              <w:rPr>
                <w:color w:val="0070C0"/>
              </w:rPr>
              <w:t>Entre Deux</w:t>
            </w:r>
            <w:r>
              <w:t>/</w:t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2393162C" wp14:editId="5CC6646F">
                  <wp:extent cx="180975" cy="171450"/>
                  <wp:effectExtent l="0" t="0" r="0" b="0"/>
                  <wp:docPr id="926874714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DA6566" w:rsidRPr="000F23C9">
              <w:rPr>
                <w:noProof/>
                <w:sz w:val="18"/>
                <w:szCs w:val="18"/>
              </w:rPr>
              <w:drawing>
                <wp:inline distT="0" distB="0" distL="0" distR="0" wp14:anchorId="3E750D51" wp14:editId="2B8CA63B">
                  <wp:extent cx="266700" cy="161925"/>
                  <wp:effectExtent l="0" t="0" r="0" b="0"/>
                  <wp:docPr id="1446153829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29A0372" w14:textId="77777777" w:rsidR="00826784" w:rsidRPr="00826784" w:rsidRDefault="00826784" w:rsidP="00826784">
            <w:pPr>
              <w:pStyle w:val="Contenudetableauuser"/>
              <w:snapToGrid w:val="0"/>
              <w:jc w:val="center"/>
              <w:rPr>
                <w:color w:val="92D050"/>
              </w:rPr>
            </w:pPr>
            <w:r w:rsidRPr="00826784">
              <w:rPr>
                <w:color w:val="92D050"/>
              </w:rPr>
              <w:t>Fruits</w:t>
            </w:r>
          </w:p>
          <w:p w14:paraId="32BA2669" w14:textId="11E5557D" w:rsidR="00826784" w:rsidRPr="0061488C" w:rsidRDefault="00826784" w:rsidP="00826784">
            <w:pPr>
              <w:pStyle w:val="Contenudetableauuser"/>
              <w:snapToGrid w:val="0"/>
              <w:jc w:val="center"/>
              <w:rPr>
                <w:color w:val="D86DCB" w:themeColor="accent5" w:themeTint="99"/>
                <w:vertAlign w:val="superscript"/>
              </w:rPr>
            </w:pPr>
          </w:p>
        </w:tc>
        <w:tc>
          <w:tcPr>
            <w:tcW w:w="3686" w:type="dxa"/>
            <w:gridSpan w:val="2"/>
          </w:tcPr>
          <w:p w14:paraId="161D5526" w14:textId="77777777" w:rsidR="00826784" w:rsidRPr="00BB0A86" w:rsidRDefault="00826784" w:rsidP="00826784">
            <w:pPr>
              <w:widowControl/>
              <w:suppressAutoHyphens w:val="0"/>
              <w:rPr>
                <w:noProof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Approvisionnement local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5AE28ADE" wp14:editId="3FF649EE">
                  <wp:extent cx="266700" cy="161925"/>
                  <wp:effectExtent l="0" t="0" r="0" b="0"/>
                  <wp:docPr id="1323579796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E584215" w14:textId="77777777" w:rsidR="00826784" w:rsidRPr="00BB0A86" w:rsidRDefault="00826784" w:rsidP="00826784">
            <w:pPr>
              <w:widowControl/>
              <w:suppressAutoHyphens w:val="0"/>
              <w:rPr>
                <w:rFonts w:eastAsia="Times New Roman"/>
                <w:color w:val="000000"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Menu alternatif sans viande ni poisson</w:t>
            </w:r>
            <w:r w:rsidRPr="00DE70E2">
              <w:rPr>
                <w:noProof/>
              </w:rPr>
              <w:drawing>
                <wp:inline distT="0" distB="0" distL="0" distR="0" wp14:anchorId="667EFCC9" wp14:editId="30B4963E">
                  <wp:extent cx="323850" cy="142875"/>
                  <wp:effectExtent l="0" t="0" r="0" b="0"/>
                  <wp:docPr id="215751266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tbl>
            <w:tblPr>
              <w:tblW w:w="26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</w:tblGrid>
            <w:tr w:rsidR="00826784" w:rsidRPr="00BB0A86" w14:paraId="6D57B9AD" w14:textId="77777777" w:rsidTr="006572B9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AEC1113" w14:textId="77777777" w:rsidR="00826784" w:rsidRPr="00BB0A86" w:rsidRDefault="00826784" w:rsidP="00826784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Produit biologique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1AF49F98" wp14:editId="359B403E">
                        <wp:extent cx="247650" cy="200025"/>
                        <wp:effectExtent l="0" t="0" r="0" b="0"/>
                        <wp:docPr id="979485492" name="Image 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7650" cy="2000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826784" w:rsidRPr="00BB0A86" w14:paraId="610A5EBF" w14:textId="77777777" w:rsidTr="006572B9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97B0F64" w14:textId="77777777" w:rsidR="00826784" w:rsidRPr="00BB0A86" w:rsidRDefault="00826784" w:rsidP="00826784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Plat fait maison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1FFC62F1" wp14:editId="306C77EA">
                        <wp:extent cx="228600" cy="161925"/>
                        <wp:effectExtent l="0" t="0" r="0" b="0"/>
                        <wp:docPr id="1406240612" name="Imag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826784" w:rsidRPr="00BB0A86" w14:paraId="1C38DF26" w14:textId="77777777" w:rsidTr="006572B9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5E1A30C" w14:textId="77777777" w:rsidR="00826784" w:rsidRPr="00BB0A86" w:rsidRDefault="00826784" w:rsidP="00826784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AOP                   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4C4126F8" wp14:editId="7A80E590">
                        <wp:extent cx="180975" cy="171450"/>
                        <wp:effectExtent l="0" t="0" r="0" b="0"/>
                        <wp:docPr id="2068738241" name="Image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975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826784" w:rsidRPr="00BB0A86" w14:paraId="34FCA213" w14:textId="77777777" w:rsidTr="006572B9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</w:tcPr>
                <w:p w14:paraId="4CD57BD6" w14:textId="77777777" w:rsidR="00826784" w:rsidRPr="00BB0A86" w:rsidRDefault="00826784" w:rsidP="00826784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>Fruits et légumes de saison</w:t>
                  </w:r>
                  <w:r w:rsidRPr="001A1BD9">
                    <w:rPr>
                      <w:noProof/>
                      <w:sz w:val="18"/>
                      <w:szCs w:val="18"/>
                      <w:vertAlign w:val="superscript"/>
                    </w:rPr>
                    <w:drawing>
                      <wp:inline distT="0" distB="0" distL="0" distR="0" wp14:anchorId="3DF3AD9D" wp14:editId="485833E1">
                        <wp:extent cx="228600" cy="161925"/>
                        <wp:effectExtent l="0" t="0" r="0" b="0"/>
                        <wp:docPr id="586609405" name="Imag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35E14AB7" w14:textId="1040BB47" w:rsidR="00826784" w:rsidRPr="00456689" w:rsidRDefault="00826784" w:rsidP="00826784">
            <w:pPr>
              <w:pStyle w:val="Contenudetableau"/>
              <w:snapToGrid w:val="0"/>
              <w:jc w:val="center"/>
            </w:pPr>
          </w:p>
        </w:tc>
      </w:tr>
      <w:tr w:rsidR="00826784" w:rsidRPr="00E43AD0" w14:paraId="53138F13" w14:textId="77777777" w:rsidTr="003A13FF">
        <w:tblPrEx>
          <w:tblCellMar>
            <w:left w:w="70" w:type="dxa"/>
            <w:right w:w="70" w:type="dxa"/>
          </w:tblCellMar>
        </w:tblPrEx>
        <w:trPr>
          <w:gridAfter w:val="1"/>
          <w:wAfter w:w="244" w:type="dxa"/>
        </w:trPr>
        <w:tc>
          <w:tcPr>
            <w:tcW w:w="11483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51115A" w14:textId="77777777" w:rsidR="00826784" w:rsidRPr="009F7921" w:rsidRDefault="00826784" w:rsidP="00826784">
            <w:pPr>
              <w:pStyle w:val="Contenudetableau"/>
              <w:snapToGrid w:val="0"/>
              <w:jc w:val="center"/>
              <w:rPr>
                <w:b/>
                <w:sz w:val="20"/>
                <w:szCs w:val="20"/>
              </w:rPr>
            </w:pPr>
            <w:r w:rsidRPr="009F7921">
              <w:rPr>
                <w:b/>
                <w:color w:val="F6C5AC"/>
                <w:sz w:val="20"/>
                <w:szCs w:val="20"/>
              </w:rPr>
              <w:t>Liste des allergènes majeurs</w:t>
            </w:r>
          </w:p>
        </w:tc>
      </w:tr>
      <w:tr w:rsidR="00826784" w:rsidRPr="00E43AD0" w14:paraId="1ED5AB9B" w14:textId="77777777" w:rsidTr="003A13FF">
        <w:tblPrEx>
          <w:tblCellMar>
            <w:left w:w="70" w:type="dxa"/>
            <w:right w:w="70" w:type="dxa"/>
          </w:tblCellMar>
        </w:tblPrEx>
        <w:trPr>
          <w:gridAfter w:val="1"/>
          <w:wAfter w:w="244" w:type="dxa"/>
          <w:trHeight w:val="2061"/>
        </w:trPr>
        <w:tc>
          <w:tcPr>
            <w:tcW w:w="1148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9C87" w14:textId="77777777" w:rsidR="00826784" w:rsidRPr="000C0A17" w:rsidRDefault="00826784" w:rsidP="00826784">
            <w:pPr>
              <w:pStyle w:val="Contenudetableau"/>
              <w:snapToGrid w:val="0"/>
              <w:jc w:val="center"/>
              <w:rPr>
                <w:bCs/>
                <w:sz w:val="28"/>
                <w:szCs w:val="28"/>
              </w:rPr>
            </w:pPr>
            <w:r w:rsidRPr="000F23C9">
              <w:rPr>
                <w:noProof/>
                <w:sz w:val="28"/>
                <w:szCs w:val="28"/>
              </w:rPr>
              <w:drawing>
                <wp:inline distT="0" distB="0" distL="0" distR="0" wp14:anchorId="4D02D928" wp14:editId="4A957979">
                  <wp:extent cx="7131050" cy="1314450"/>
                  <wp:effectExtent l="0" t="0" r="0" b="0"/>
                  <wp:docPr id="90" name="Image 3" descr="RÃ©sultat de recherche d'images pour &quot;les 14 allergÃ¨nes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Ã©sultat de recherche d'images pour &quot;les 14 allergÃ¨nes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61406" cy="13569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26784" w:rsidRPr="004E5168" w14:paraId="12BAD3FA" w14:textId="77777777" w:rsidTr="003A1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155"/>
        </w:trPr>
        <w:tc>
          <w:tcPr>
            <w:tcW w:w="2688" w:type="dxa"/>
            <w:gridSpan w:val="2"/>
            <w:vAlign w:val="center"/>
          </w:tcPr>
          <w:p w14:paraId="06251481" w14:textId="77777777" w:rsidR="00826784" w:rsidRDefault="00826784" w:rsidP="00826784">
            <w:pPr>
              <w:rPr>
                <w:b/>
                <w:color w:val="FF0000"/>
              </w:rPr>
            </w:pPr>
            <w:r w:rsidRPr="000F23C9">
              <w:rPr>
                <w:noProof/>
                <w:color w:val="99CC00"/>
                <w:sz w:val="22"/>
                <w:szCs w:val="22"/>
              </w:rPr>
              <w:drawing>
                <wp:inline distT="0" distB="0" distL="0" distR="0" wp14:anchorId="356687D5" wp14:editId="3975BE03">
                  <wp:extent cx="1295400" cy="647700"/>
                  <wp:effectExtent l="0" t="0" r="0" b="0"/>
                  <wp:docPr id="45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7905F5F" w14:textId="77777777" w:rsidR="00826784" w:rsidRPr="004E5168" w:rsidRDefault="00826784" w:rsidP="00826784">
            <w:pPr>
              <w:rPr>
                <w:b/>
                <w:color w:val="FF0000"/>
              </w:rPr>
            </w:pPr>
          </w:p>
        </w:tc>
        <w:tc>
          <w:tcPr>
            <w:tcW w:w="2555" w:type="dxa"/>
            <w:vAlign w:val="center"/>
          </w:tcPr>
          <w:p w14:paraId="58A7966D" w14:textId="77777777" w:rsidR="00826784" w:rsidRDefault="00826784" w:rsidP="00826784">
            <w:pPr>
              <w:rPr>
                <w:b/>
                <w:color w:val="FF0000"/>
                <w:highlight w:val="yellow"/>
              </w:rPr>
            </w:pPr>
            <w:r w:rsidRPr="000F23C9">
              <w:rPr>
                <w:noProof/>
                <w:color w:val="3366FF"/>
                <w:sz w:val="22"/>
                <w:szCs w:val="22"/>
              </w:rPr>
              <w:drawing>
                <wp:inline distT="0" distB="0" distL="0" distR="0" wp14:anchorId="750750E7" wp14:editId="34B7A9A0">
                  <wp:extent cx="1428750" cy="581025"/>
                  <wp:effectExtent l="0" t="0" r="0" b="0"/>
                  <wp:docPr id="46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042C86A" w14:textId="77777777" w:rsidR="00826784" w:rsidRPr="00166D02" w:rsidRDefault="00826784" w:rsidP="00826784">
            <w:pPr>
              <w:rPr>
                <w:b/>
                <w:color w:val="FF0000"/>
                <w:highlight w:val="yellow"/>
              </w:rPr>
            </w:pPr>
          </w:p>
        </w:tc>
        <w:tc>
          <w:tcPr>
            <w:tcW w:w="3727" w:type="dxa"/>
            <w:gridSpan w:val="2"/>
            <w:vAlign w:val="center"/>
          </w:tcPr>
          <w:p w14:paraId="0D0F44CE" w14:textId="77777777" w:rsidR="00826784" w:rsidRPr="004E5168" w:rsidRDefault="00826784" w:rsidP="00826784">
            <w:pPr>
              <w:rPr>
                <w:b/>
                <w:color w:val="FF0000"/>
              </w:rPr>
            </w:pPr>
            <w:r w:rsidRPr="00DE70E2">
              <w:rPr>
                <w:noProof/>
              </w:rPr>
              <w:drawing>
                <wp:inline distT="0" distB="0" distL="0" distR="0" wp14:anchorId="04F334C6" wp14:editId="013C34A6">
                  <wp:extent cx="2095500" cy="704850"/>
                  <wp:effectExtent l="0" t="0" r="0" b="0"/>
                  <wp:docPr id="47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lum brigh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57" w:type="dxa"/>
            <w:gridSpan w:val="2"/>
            <w:vAlign w:val="center"/>
          </w:tcPr>
          <w:p w14:paraId="1DCF5274" w14:textId="77777777" w:rsidR="00826784" w:rsidRDefault="00826784" w:rsidP="00826784">
            <w:pPr>
              <w:rPr>
                <w:b/>
                <w:color w:val="FF0000"/>
              </w:rPr>
            </w:pPr>
            <w:r w:rsidRPr="000F23C9">
              <w:rPr>
                <w:noProof/>
                <w:color w:val="339966"/>
                <w:sz w:val="22"/>
                <w:szCs w:val="22"/>
              </w:rPr>
              <w:drawing>
                <wp:inline distT="0" distB="0" distL="0" distR="0" wp14:anchorId="7DBC77ED" wp14:editId="4251C512">
                  <wp:extent cx="1295400" cy="752475"/>
                  <wp:effectExtent l="0" t="0" r="0" b="0"/>
                  <wp:docPr id="48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59AE7C9" w14:textId="77777777" w:rsidR="00826784" w:rsidRPr="004E5168" w:rsidRDefault="00826784" w:rsidP="00826784">
            <w:pPr>
              <w:rPr>
                <w:b/>
                <w:color w:val="FF0000"/>
              </w:rPr>
            </w:pPr>
          </w:p>
        </w:tc>
      </w:tr>
    </w:tbl>
    <w:p w14:paraId="60A02138" w14:textId="7920E082" w:rsidR="00B01497" w:rsidRDefault="0019721E" w:rsidP="00E54E7E">
      <w:r>
        <w:tab/>
        <w:t>Le Proviseur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 Secrétaire Général</w:t>
      </w:r>
      <w:r w:rsidR="00B842AB">
        <w:t>e</w:t>
      </w:r>
    </w:p>
    <w:p w14:paraId="69F16D1B" w14:textId="66799042" w:rsidR="002D3A72" w:rsidRDefault="002D3A72" w:rsidP="00E54E7E">
      <w:r>
        <w:tab/>
        <w:t>Laurent BOUILLIN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Patricia UNIQUE</w:t>
      </w:r>
    </w:p>
    <w:sectPr w:rsidR="002D3A72" w:rsidSect="00496DD5">
      <w:footnotePr>
        <w:pos w:val="beneathText"/>
      </w:footnotePr>
      <w:pgSz w:w="11906" w:h="16838" w:code="9"/>
      <w:pgMar w:top="238" w:right="284" w:bottom="232" w:left="28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Lucida Sans">
    <w:panose1 w:val="020B0602030504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33C5D"/>
    <w:multiLevelType w:val="hybridMultilevel"/>
    <w:tmpl w:val="D808649C"/>
    <w:lvl w:ilvl="0" w:tplc="040C000F">
      <w:start w:val="1"/>
      <w:numFmt w:val="decimal"/>
      <w:lvlText w:val="%1."/>
      <w:lvlJc w:val="left"/>
      <w:pPr>
        <w:ind w:left="735" w:hanging="360"/>
      </w:pPr>
    </w:lvl>
    <w:lvl w:ilvl="1" w:tplc="040C0019" w:tentative="1">
      <w:start w:val="1"/>
      <w:numFmt w:val="lowerLetter"/>
      <w:lvlText w:val="%2."/>
      <w:lvlJc w:val="left"/>
      <w:pPr>
        <w:ind w:left="1455" w:hanging="360"/>
      </w:pPr>
    </w:lvl>
    <w:lvl w:ilvl="2" w:tplc="040C001B" w:tentative="1">
      <w:start w:val="1"/>
      <w:numFmt w:val="lowerRoman"/>
      <w:lvlText w:val="%3."/>
      <w:lvlJc w:val="right"/>
      <w:pPr>
        <w:ind w:left="2175" w:hanging="180"/>
      </w:pPr>
    </w:lvl>
    <w:lvl w:ilvl="3" w:tplc="040C000F" w:tentative="1">
      <w:start w:val="1"/>
      <w:numFmt w:val="decimal"/>
      <w:lvlText w:val="%4."/>
      <w:lvlJc w:val="left"/>
      <w:pPr>
        <w:ind w:left="2895" w:hanging="360"/>
      </w:pPr>
    </w:lvl>
    <w:lvl w:ilvl="4" w:tplc="040C0019" w:tentative="1">
      <w:start w:val="1"/>
      <w:numFmt w:val="lowerLetter"/>
      <w:lvlText w:val="%5."/>
      <w:lvlJc w:val="left"/>
      <w:pPr>
        <w:ind w:left="3615" w:hanging="360"/>
      </w:pPr>
    </w:lvl>
    <w:lvl w:ilvl="5" w:tplc="040C001B" w:tentative="1">
      <w:start w:val="1"/>
      <w:numFmt w:val="lowerRoman"/>
      <w:lvlText w:val="%6."/>
      <w:lvlJc w:val="right"/>
      <w:pPr>
        <w:ind w:left="4335" w:hanging="180"/>
      </w:pPr>
    </w:lvl>
    <w:lvl w:ilvl="6" w:tplc="040C000F" w:tentative="1">
      <w:start w:val="1"/>
      <w:numFmt w:val="decimal"/>
      <w:lvlText w:val="%7."/>
      <w:lvlJc w:val="left"/>
      <w:pPr>
        <w:ind w:left="5055" w:hanging="360"/>
      </w:pPr>
    </w:lvl>
    <w:lvl w:ilvl="7" w:tplc="040C0019" w:tentative="1">
      <w:start w:val="1"/>
      <w:numFmt w:val="lowerLetter"/>
      <w:lvlText w:val="%8."/>
      <w:lvlJc w:val="left"/>
      <w:pPr>
        <w:ind w:left="5775" w:hanging="360"/>
      </w:pPr>
    </w:lvl>
    <w:lvl w:ilvl="8" w:tplc="040C001B" w:tentative="1">
      <w:start w:val="1"/>
      <w:numFmt w:val="lowerRoman"/>
      <w:lvlText w:val="%9."/>
      <w:lvlJc w:val="right"/>
      <w:pPr>
        <w:ind w:left="6495" w:hanging="180"/>
      </w:pPr>
    </w:lvl>
  </w:abstractNum>
  <w:num w:numId="1" w16cid:durableId="897516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653"/>
    <w:rsid w:val="000112A9"/>
    <w:rsid w:val="000205C1"/>
    <w:rsid w:val="000364B9"/>
    <w:rsid w:val="00046F0D"/>
    <w:rsid w:val="00047280"/>
    <w:rsid w:val="000507DC"/>
    <w:rsid w:val="00066344"/>
    <w:rsid w:val="00076DFA"/>
    <w:rsid w:val="00092FE1"/>
    <w:rsid w:val="00094C0B"/>
    <w:rsid w:val="0009616A"/>
    <w:rsid w:val="000A19CB"/>
    <w:rsid w:val="000C0A17"/>
    <w:rsid w:val="000D56A4"/>
    <w:rsid w:val="000F23C9"/>
    <w:rsid w:val="001120BD"/>
    <w:rsid w:val="00112924"/>
    <w:rsid w:val="00113215"/>
    <w:rsid w:val="00127A0D"/>
    <w:rsid w:val="00151BAA"/>
    <w:rsid w:val="001572E2"/>
    <w:rsid w:val="00166D02"/>
    <w:rsid w:val="00171E72"/>
    <w:rsid w:val="001818FA"/>
    <w:rsid w:val="001910BE"/>
    <w:rsid w:val="0019721E"/>
    <w:rsid w:val="001A1BD9"/>
    <w:rsid w:val="001B6092"/>
    <w:rsid w:val="001D347B"/>
    <w:rsid w:val="001E4087"/>
    <w:rsid w:val="00234901"/>
    <w:rsid w:val="00235FA1"/>
    <w:rsid w:val="00244B0B"/>
    <w:rsid w:val="002536C1"/>
    <w:rsid w:val="00260CEE"/>
    <w:rsid w:val="0026541D"/>
    <w:rsid w:val="0026682A"/>
    <w:rsid w:val="002916C3"/>
    <w:rsid w:val="00292059"/>
    <w:rsid w:val="002954EC"/>
    <w:rsid w:val="002B6CEA"/>
    <w:rsid w:val="002C765C"/>
    <w:rsid w:val="002D3A72"/>
    <w:rsid w:val="002F7B9B"/>
    <w:rsid w:val="0032121D"/>
    <w:rsid w:val="003222AF"/>
    <w:rsid w:val="00323CFE"/>
    <w:rsid w:val="0033209D"/>
    <w:rsid w:val="00355131"/>
    <w:rsid w:val="0039202A"/>
    <w:rsid w:val="00393E48"/>
    <w:rsid w:val="00395AFA"/>
    <w:rsid w:val="003A13FF"/>
    <w:rsid w:val="003A2A89"/>
    <w:rsid w:val="003A4A2D"/>
    <w:rsid w:val="003C6CA5"/>
    <w:rsid w:val="003D3F03"/>
    <w:rsid w:val="003F41F8"/>
    <w:rsid w:val="0040363D"/>
    <w:rsid w:val="004064DE"/>
    <w:rsid w:val="004179A1"/>
    <w:rsid w:val="00433CFE"/>
    <w:rsid w:val="00442CB4"/>
    <w:rsid w:val="0045347A"/>
    <w:rsid w:val="00456296"/>
    <w:rsid w:val="00456689"/>
    <w:rsid w:val="00457636"/>
    <w:rsid w:val="00460865"/>
    <w:rsid w:val="00460D23"/>
    <w:rsid w:val="00476668"/>
    <w:rsid w:val="00496DD5"/>
    <w:rsid w:val="004A1DDA"/>
    <w:rsid w:val="004B16A1"/>
    <w:rsid w:val="004B41D9"/>
    <w:rsid w:val="004D4BC6"/>
    <w:rsid w:val="004E5168"/>
    <w:rsid w:val="004E72CA"/>
    <w:rsid w:val="00505DED"/>
    <w:rsid w:val="00513E9B"/>
    <w:rsid w:val="00520690"/>
    <w:rsid w:val="00522463"/>
    <w:rsid w:val="005235B7"/>
    <w:rsid w:val="00536595"/>
    <w:rsid w:val="00537C24"/>
    <w:rsid w:val="00543562"/>
    <w:rsid w:val="005437EE"/>
    <w:rsid w:val="00543F46"/>
    <w:rsid w:val="00562384"/>
    <w:rsid w:val="0056503D"/>
    <w:rsid w:val="0057662E"/>
    <w:rsid w:val="00583FE1"/>
    <w:rsid w:val="0059319F"/>
    <w:rsid w:val="005A607D"/>
    <w:rsid w:val="005E26A6"/>
    <w:rsid w:val="005E2777"/>
    <w:rsid w:val="005F0065"/>
    <w:rsid w:val="00605EED"/>
    <w:rsid w:val="00606B27"/>
    <w:rsid w:val="006123F9"/>
    <w:rsid w:val="0061488C"/>
    <w:rsid w:val="00616555"/>
    <w:rsid w:val="00620922"/>
    <w:rsid w:val="00620B43"/>
    <w:rsid w:val="0062594E"/>
    <w:rsid w:val="00630271"/>
    <w:rsid w:val="00635AB3"/>
    <w:rsid w:val="006362B8"/>
    <w:rsid w:val="00643E4F"/>
    <w:rsid w:val="00650264"/>
    <w:rsid w:val="00676AAB"/>
    <w:rsid w:val="006806E4"/>
    <w:rsid w:val="00683614"/>
    <w:rsid w:val="0068452D"/>
    <w:rsid w:val="006938E0"/>
    <w:rsid w:val="006B2302"/>
    <w:rsid w:val="006C3DC5"/>
    <w:rsid w:val="006D2974"/>
    <w:rsid w:val="006D3BF4"/>
    <w:rsid w:val="006E4F73"/>
    <w:rsid w:val="006F19D0"/>
    <w:rsid w:val="007173D5"/>
    <w:rsid w:val="00745BF5"/>
    <w:rsid w:val="00750F40"/>
    <w:rsid w:val="007552DD"/>
    <w:rsid w:val="00762B74"/>
    <w:rsid w:val="007635E0"/>
    <w:rsid w:val="00764925"/>
    <w:rsid w:val="0077215F"/>
    <w:rsid w:val="00772846"/>
    <w:rsid w:val="00775AB2"/>
    <w:rsid w:val="00787EC7"/>
    <w:rsid w:val="0079189F"/>
    <w:rsid w:val="00794F7C"/>
    <w:rsid w:val="007B4E95"/>
    <w:rsid w:val="007C363B"/>
    <w:rsid w:val="007C3B00"/>
    <w:rsid w:val="007C4AF2"/>
    <w:rsid w:val="007C5408"/>
    <w:rsid w:val="007F13EF"/>
    <w:rsid w:val="00804625"/>
    <w:rsid w:val="0081050A"/>
    <w:rsid w:val="00817543"/>
    <w:rsid w:val="008212FB"/>
    <w:rsid w:val="00826784"/>
    <w:rsid w:val="00842DDE"/>
    <w:rsid w:val="0089457D"/>
    <w:rsid w:val="0089515D"/>
    <w:rsid w:val="008A1F07"/>
    <w:rsid w:val="008B698B"/>
    <w:rsid w:val="008C0639"/>
    <w:rsid w:val="008C3A85"/>
    <w:rsid w:val="008C41E0"/>
    <w:rsid w:val="008F31C8"/>
    <w:rsid w:val="008F7EDE"/>
    <w:rsid w:val="009158D1"/>
    <w:rsid w:val="00923FA2"/>
    <w:rsid w:val="00924B2F"/>
    <w:rsid w:val="0094029A"/>
    <w:rsid w:val="0094234F"/>
    <w:rsid w:val="00944F9E"/>
    <w:rsid w:val="0095247D"/>
    <w:rsid w:val="0095345C"/>
    <w:rsid w:val="00956D02"/>
    <w:rsid w:val="0096240B"/>
    <w:rsid w:val="0096320E"/>
    <w:rsid w:val="00963E1F"/>
    <w:rsid w:val="00984CF4"/>
    <w:rsid w:val="00994561"/>
    <w:rsid w:val="00994F67"/>
    <w:rsid w:val="009B0CA7"/>
    <w:rsid w:val="009C3B2F"/>
    <w:rsid w:val="009C6A7A"/>
    <w:rsid w:val="009D3C73"/>
    <w:rsid w:val="009E2DED"/>
    <w:rsid w:val="009E699F"/>
    <w:rsid w:val="009F2F67"/>
    <w:rsid w:val="009F78B9"/>
    <w:rsid w:val="009F7921"/>
    <w:rsid w:val="00A11B92"/>
    <w:rsid w:val="00A20CE8"/>
    <w:rsid w:val="00A22AF4"/>
    <w:rsid w:val="00A27F44"/>
    <w:rsid w:val="00A36D52"/>
    <w:rsid w:val="00A50A34"/>
    <w:rsid w:val="00A5207F"/>
    <w:rsid w:val="00A52796"/>
    <w:rsid w:val="00A55F14"/>
    <w:rsid w:val="00A6314D"/>
    <w:rsid w:val="00A705CC"/>
    <w:rsid w:val="00A72DE3"/>
    <w:rsid w:val="00A95753"/>
    <w:rsid w:val="00AA6971"/>
    <w:rsid w:val="00AA79AC"/>
    <w:rsid w:val="00AC4756"/>
    <w:rsid w:val="00AD0662"/>
    <w:rsid w:val="00AD7BCE"/>
    <w:rsid w:val="00AE4A07"/>
    <w:rsid w:val="00AE56EA"/>
    <w:rsid w:val="00B01497"/>
    <w:rsid w:val="00B13D5B"/>
    <w:rsid w:val="00B20A66"/>
    <w:rsid w:val="00B3026E"/>
    <w:rsid w:val="00B366D6"/>
    <w:rsid w:val="00B444A8"/>
    <w:rsid w:val="00B50404"/>
    <w:rsid w:val="00B53ACD"/>
    <w:rsid w:val="00B60AFC"/>
    <w:rsid w:val="00B842AB"/>
    <w:rsid w:val="00B8662C"/>
    <w:rsid w:val="00BA3701"/>
    <w:rsid w:val="00BA6878"/>
    <w:rsid w:val="00BB0A86"/>
    <w:rsid w:val="00BB2817"/>
    <w:rsid w:val="00BC72A1"/>
    <w:rsid w:val="00BD07E4"/>
    <w:rsid w:val="00BF3C5C"/>
    <w:rsid w:val="00C07AC9"/>
    <w:rsid w:val="00C13B79"/>
    <w:rsid w:val="00C16B24"/>
    <w:rsid w:val="00C2101B"/>
    <w:rsid w:val="00C22671"/>
    <w:rsid w:val="00C53184"/>
    <w:rsid w:val="00C557E6"/>
    <w:rsid w:val="00C64BDB"/>
    <w:rsid w:val="00C70616"/>
    <w:rsid w:val="00C75EF8"/>
    <w:rsid w:val="00C82FD7"/>
    <w:rsid w:val="00C96F79"/>
    <w:rsid w:val="00CA2B81"/>
    <w:rsid w:val="00CB2E77"/>
    <w:rsid w:val="00CD3409"/>
    <w:rsid w:val="00CD39D6"/>
    <w:rsid w:val="00CD4A47"/>
    <w:rsid w:val="00CE4974"/>
    <w:rsid w:val="00D04935"/>
    <w:rsid w:val="00D076A1"/>
    <w:rsid w:val="00D1374E"/>
    <w:rsid w:val="00D15C91"/>
    <w:rsid w:val="00D46C4A"/>
    <w:rsid w:val="00D47EDC"/>
    <w:rsid w:val="00D633D3"/>
    <w:rsid w:val="00D74653"/>
    <w:rsid w:val="00D847C2"/>
    <w:rsid w:val="00D92FA8"/>
    <w:rsid w:val="00D97325"/>
    <w:rsid w:val="00D97B8D"/>
    <w:rsid w:val="00DA3E5D"/>
    <w:rsid w:val="00DA6566"/>
    <w:rsid w:val="00DB3C8A"/>
    <w:rsid w:val="00DC1160"/>
    <w:rsid w:val="00DD445C"/>
    <w:rsid w:val="00DE1637"/>
    <w:rsid w:val="00E1470C"/>
    <w:rsid w:val="00E17434"/>
    <w:rsid w:val="00E17B9C"/>
    <w:rsid w:val="00E24660"/>
    <w:rsid w:val="00E4351A"/>
    <w:rsid w:val="00E43AD0"/>
    <w:rsid w:val="00E47B00"/>
    <w:rsid w:val="00E54E7E"/>
    <w:rsid w:val="00E5581A"/>
    <w:rsid w:val="00E73EC5"/>
    <w:rsid w:val="00E93514"/>
    <w:rsid w:val="00E96542"/>
    <w:rsid w:val="00EA0030"/>
    <w:rsid w:val="00EB174A"/>
    <w:rsid w:val="00EB208B"/>
    <w:rsid w:val="00EC7AF2"/>
    <w:rsid w:val="00ED3EB8"/>
    <w:rsid w:val="00ED511B"/>
    <w:rsid w:val="00EE4752"/>
    <w:rsid w:val="00EF0C0A"/>
    <w:rsid w:val="00EF34E5"/>
    <w:rsid w:val="00F17A6B"/>
    <w:rsid w:val="00F206CA"/>
    <w:rsid w:val="00F329DE"/>
    <w:rsid w:val="00F431D7"/>
    <w:rsid w:val="00F44739"/>
    <w:rsid w:val="00F459B2"/>
    <w:rsid w:val="00F5117C"/>
    <w:rsid w:val="00F55315"/>
    <w:rsid w:val="00F672AB"/>
    <w:rsid w:val="00F70226"/>
    <w:rsid w:val="00F777B4"/>
    <w:rsid w:val="00F82389"/>
    <w:rsid w:val="00F831DA"/>
    <w:rsid w:val="00F8374C"/>
    <w:rsid w:val="00F86125"/>
    <w:rsid w:val="00F87B4A"/>
    <w:rsid w:val="00F95240"/>
    <w:rsid w:val="00FA605A"/>
    <w:rsid w:val="00FE39AA"/>
    <w:rsid w:val="00FE4CE9"/>
    <w:rsid w:val="00FF0FCE"/>
    <w:rsid w:val="00FF24FD"/>
    <w:rsid w:val="00FF4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31C76"/>
  <w15:chartTrackingRefBased/>
  <w15:docId w15:val="{AA9BCD26-871C-4E25-8AFF-027C21B97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99"/>
    <w:lsdException w:name="Grid Table 2" w:uiPriority="99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  <w:rPr>
      <w:rFonts w:cs="Tahoma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pertoire">
    <w:name w:val="Répertoire"/>
    <w:basedOn w:val="Normal"/>
    <w:qFormat/>
    <w:pPr>
      <w:suppressLineNumbers/>
    </w:pPr>
    <w:rPr>
      <w:rFonts w:cs="Tahoma"/>
    </w:rPr>
  </w:style>
  <w:style w:type="paragraph" w:customStyle="1" w:styleId="Contenudetableau">
    <w:name w:val="Contenu de tableau"/>
    <w:basedOn w:val="Normal"/>
    <w:qFormat/>
    <w:pPr>
      <w:suppressLineNumbers/>
    </w:pPr>
  </w:style>
  <w:style w:type="paragraph" w:customStyle="1" w:styleId="Titredetableau">
    <w:name w:val="Titre de tableau"/>
    <w:basedOn w:val="Contenudetableau"/>
    <w:qFormat/>
    <w:pPr>
      <w:jc w:val="center"/>
    </w:pPr>
    <w:rPr>
      <w:b/>
      <w:bCs/>
      <w:i/>
      <w:iCs/>
    </w:rPr>
  </w:style>
  <w:style w:type="table" w:styleId="Grilledutableau">
    <w:name w:val="Table Grid"/>
    <w:basedOn w:val="TableauNormal"/>
    <w:rsid w:val="007C4AF2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ar"/>
    <w:qFormat/>
    <w:rsid w:val="00A20CE8"/>
  </w:style>
  <w:style w:type="character" w:customStyle="1" w:styleId="Style1Car">
    <w:name w:val="Style1 Car"/>
    <w:link w:val="Style1"/>
    <w:rsid w:val="00A20CE8"/>
    <w:rPr>
      <w:rFonts w:eastAsia="Lucida Sans Unicode"/>
      <w:sz w:val="24"/>
      <w:szCs w:val="24"/>
    </w:rPr>
  </w:style>
  <w:style w:type="paragraph" w:customStyle="1" w:styleId="Index">
    <w:name w:val="Index"/>
    <w:basedOn w:val="Normal"/>
    <w:qFormat/>
    <w:rsid w:val="001D347B"/>
    <w:pPr>
      <w:suppressLineNumbers/>
    </w:pPr>
    <w:rPr>
      <w:rFonts w:cs="Lucida Sans"/>
    </w:rPr>
  </w:style>
  <w:style w:type="paragraph" w:customStyle="1" w:styleId="Titredetableauuser">
    <w:name w:val="Titre de tableau (user)"/>
    <w:basedOn w:val="Normal"/>
    <w:qFormat/>
    <w:rsid w:val="007173D5"/>
    <w:pPr>
      <w:suppressLineNumbers/>
      <w:jc w:val="center"/>
    </w:pPr>
    <w:rPr>
      <w:b/>
      <w:bCs/>
      <w:i/>
      <w:iCs/>
    </w:rPr>
  </w:style>
  <w:style w:type="paragraph" w:customStyle="1" w:styleId="Contenudetableauuser">
    <w:name w:val="Contenu de tableau (user)"/>
    <w:basedOn w:val="Normal"/>
    <w:qFormat/>
    <w:rsid w:val="007173D5"/>
    <w:pPr>
      <w:suppressLineNumbers/>
    </w:pPr>
  </w:style>
  <w:style w:type="numbering" w:customStyle="1" w:styleId="Pasdeliste">
    <w:name w:val="Pas de liste"/>
    <w:uiPriority w:val="99"/>
    <w:semiHidden/>
    <w:unhideWhenUsed/>
    <w:qFormat/>
    <w:rsid w:val="00FA605A"/>
  </w:style>
  <w:style w:type="paragraph" w:customStyle="1" w:styleId="Contenudecadre">
    <w:name w:val="Contenu de cadre"/>
    <w:basedOn w:val="Normal"/>
    <w:qFormat/>
    <w:rsid w:val="003F41F8"/>
  </w:style>
  <w:style w:type="character" w:customStyle="1" w:styleId="HeaderChar">
    <w:name w:val="Header Char"/>
    <w:basedOn w:val="Policepardfaut"/>
    <w:uiPriority w:val="99"/>
    <w:rsid w:val="0062594E"/>
  </w:style>
  <w:style w:type="character" w:customStyle="1" w:styleId="Heading8Char">
    <w:name w:val="Heading 8 Char"/>
    <w:basedOn w:val="Policepardfaut"/>
    <w:uiPriority w:val="9"/>
    <w:rsid w:val="00650264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IntenseQuoteChar">
    <w:name w:val="Intense Quote Char"/>
    <w:basedOn w:val="Policepardfaut"/>
    <w:uiPriority w:val="30"/>
    <w:rsid w:val="00650264"/>
    <w:rPr>
      <w:i/>
      <w:iCs/>
      <w:color w:val="0F4761" w:themeColor="accent1" w:themeShade="BF"/>
    </w:rPr>
  </w:style>
  <w:style w:type="character" w:customStyle="1" w:styleId="Heading7Char">
    <w:name w:val="Heading 7 Char"/>
    <w:basedOn w:val="Policepardfaut"/>
    <w:uiPriority w:val="9"/>
    <w:rsid w:val="00650264"/>
    <w:rPr>
      <w:rFonts w:ascii="Arial" w:eastAsia="Arial" w:hAnsi="Arial" w:cs="Arial"/>
      <w:color w:val="595959" w:themeColor="text1" w:themeTint="A6"/>
    </w:rPr>
  </w:style>
  <w:style w:type="table" w:styleId="TableauGrille2">
    <w:name w:val="Grid Table 2"/>
    <w:basedOn w:val="TableauNormal"/>
    <w:uiPriority w:val="99"/>
    <w:rsid w:val="00616555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1Light-Accent1">
    <w:name w:val="Grid Table 1 Light - Accent 1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81C9EA" w:themeColor="accent1" w:themeTint="67"/>
        <w:left w:val="single" w:sz="4" w:space="0" w:color="81C9EA" w:themeColor="accent1" w:themeTint="67"/>
        <w:bottom w:val="single" w:sz="4" w:space="0" w:color="81C9EA" w:themeColor="accent1" w:themeTint="67"/>
        <w:right w:val="single" w:sz="4" w:space="0" w:color="81C9EA" w:themeColor="accent1" w:themeTint="67"/>
        <w:insideH w:val="single" w:sz="4" w:space="0" w:color="81C9EA" w:themeColor="accent1" w:themeTint="67"/>
        <w:insideV w:val="single" w:sz="4" w:space="0" w:color="81C9EA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AB2E1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1C9EA" w:themeColor="accent1" w:themeTint="67"/>
          <w:left w:val="single" w:sz="4" w:space="0" w:color="81C9EA" w:themeColor="accent1" w:themeTint="67"/>
          <w:bottom w:val="single" w:sz="4" w:space="0" w:color="81C9EA" w:themeColor="accent1" w:themeTint="67"/>
          <w:right w:val="single" w:sz="4" w:space="0" w:color="81C9EA" w:themeColor="accent1" w:themeTint="67"/>
        </w:tcBorders>
      </w:tcPr>
    </w:tblStylePr>
  </w:style>
  <w:style w:type="table" w:styleId="TableauGrille1Clair">
    <w:name w:val="Grid Table 1 Light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rsid w:val="0045347A"/>
    <w:tblPr>
      <w:tblStyleRowBandSize w:val="1"/>
      <w:tblStyleColBandSize w:val="1"/>
      <w:tblBorders>
        <w:top w:val="single" w:sz="4" w:space="0" w:color="B2E5A0" w:themeColor="accent6" w:themeTint="67"/>
        <w:left w:val="single" w:sz="4" w:space="0" w:color="B2E5A0" w:themeColor="accent6" w:themeTint="67"/>
        <w:bottom w:val="single" w:sz="4" w:space="0" w:color="B2E5A0" w:themeColor="accent6" w:themeTint="67"/>
        <w:right w:val="single" w:sz="4" w:space="0" w:color="B2E5A0" w:themeColor="accent6" w:themeTint="67"/>
        <w:insideH w:val="single" w:sz="4" w:space="0" w:color="B2E5A0" w:themeColor="accent6" w:themeTint="67"/>
        <w:insideV w:val="single" w:sz="4" w:space="0" w:color="B2E5A0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0D976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E5A0" w:themeColor="accent6" w:themeTint="67"/>
          <w:left w:val="single" w:sz="4" w:space="0" w:color="B2E5A0" w:themeColor="accent6" w:themeTint="67"/>
          <w:bottom w:val="single" w:sz="4" w:space="0" w:color="B2E5A0" w:themeColor="accent6" w:themeTint="67"/>
          <w:right w:val="single" w:sz="4" w:space="0" w:color="B2E5A0" w:themeColor="accent6" w:themeTint="67"/>
        </w:tcBorders>
      </w:tcPr>
    </w:tblStylePr>
  </w:style>
  <w:style w:type="character" w:customStyle="1" w:styleId="TextedebullesCar">
    <w:name w:val="Texte de bulles Car"/>
    <w:basedOn w:val="Policepardfaut"/>
    <w:link w:val="Textedebulles"/>
    <w:qFormat/>
    <w:rsid w:val="0061488C"/>
    <w:rPr>
      <w:rFonts w:ascii="Tahoma" w:eastAsia="Lucida Sans Unicode" w:hAnsi="Tahoma" w:cs="Tahoma"/>
      <w:sz w:val="16"/>
      <w:szCs w:val="16"/>
    </w:rPr>
  </w:style>
  <w:style w:type="paragraph" w:styleId="Textedebulles">
    <w:name w:val="Balloon Text"/>
    <w:basedOn w:val="Normal"/>
    <w:link w:val="TextedebullesCar"/>
    <w:qFormat/>
    <w:rsid w:val="0061488C"/>
    <w:rPr>
      <w:rFonts w:ascii="Tahoma" w:hAnsi="Tahoma" w:cs="Tahoma"/>
      <w:sz w:val="16"/>
      <w:szCs w:val="16"/>
    </w:rPr>
  </w:style>
  <w:style w:type="character" w:customStyle="1" w:styleId="TextedebullesCar1">
    <w:name w:val="Texte de bulles Car1"/>
    <w:basedOn w:val="Policepardfaut"/>
    <w:rsid w:val="0061488C"/>
    <w:rPr>
      <w:rFonts w:ascii="Segoe UI" w:eastAsia="Lucida Sans Unicode" w:hAnsi="Segoe UI" w:cs="Segoe UI"/>
      <w:sz w:val="18"/>
      <w:szCs w:val="18"/>
    </w:rPr>
  </w:style>
  <w:style w:type="paragraph" w:customStyle="1" w:styleId="Titre1">
    <w:name w:val="Titre1"/>
    <w:basedOn w:val="Normal"/>
    <w:next w:val="Corpsdetexte"/>
    <w:rsid w:val="00B01497"/>
    <w:pPr>
      <w:keepNext/>
      <w:spacing w:before="240" w:after="120"/>
    </w:pPr>
    <w:rPr>
      <w:rFonts w:ascii="Arial" w:hAnsi="Arial" w:cs="Tahoma"/>
      <w:sz w:val="28"/>
      <w:szCs w:val="28"/>
      <w:lang w:eastAsia="zh-CN"/>
    </w:rPr>
  </w:style>
  <w:style w:type="paragraph" w:customStyle="1" w:styleId="Titre2">
    <w:name w:val="Titre2"/>
    <w:basedOn w:val="Normal"/>
    <w:next w:val="Corpsdetexte"/>
    <w:rsid w:val="00B0149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8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4.jpeg"/><Relationship Id="rId17" Type="http://schemas.openxmlformats.org/officeDocument/2006/relationships/image" Target="media/image9.png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5" Type="http://schemas.openxmlformats.org/officeDocument/2006/relationships/numbering" Target="numbering.xml"/><Relationship Id="rId15" Type="http://schemas.openxmlformats.org/officeDocument/2006/relationships/image" Target="media/image7.jpe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ndance1\Documents\ANNEE%202025\MENU\Menu%20du%2017%20au%2021%20mars%202025%20-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DC1737AB10424C91BA15CC3649769F" ma:contentTypeVersion="4" ma:contentTypeDescription="Crée un document." ma:contentTypeScope="" ma:versionID="2cecd5b481c3042b54e8a16265eedd3b">
  <xsd:schema xmlns:xsd="http://www.w3.org/2001/XMLSchema" xmlns:xs="http://www.w3.org/2001/XMLSchema" xmlns:p="http://schemas.microsoft.com/office/2006/metadata/properties" xmlns:ns3="0fd8b9ab-2bf3-48f1-b062-a42b00e9c398" targetNamespace="http://schemas.microsoft.com/office/2006/metadata/properties" ma:root="true" ma:fieldsID="93064c23c7e4a8b0e302b89a42f780b7" ns3:_="">
    <xsd:import namespace="0fd8b9ab-2bf3-48f1-b062-a42b00e9c39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b9ab-2bf3-48f1-b062-a42b00e9c3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F7F0D5-FCBD-44A3-A481-8850F8F391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C4029B-137E-4D8C-B943-4EDCB0A9B2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CC38AFA-5573-4F1D-9E71-088083BE42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523F0A6-FC4B-4EC3-848B-E25373B114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d8b9ab-2bf3-48f1-b062-a42b00e9c3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Menu du 17 au 21 mars 2025 -</Template>
  <TotalTime>125</TotalTime>
  <Pages>1</Pages>
  <Words>171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MENUS</vt:lpstr>
    </vt:vector>
  </TitlesOfParts>
  <Company>Lycée Murat</Company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MENUS</dc:title>
  <dc:subject/>
  <dc:creator>intendance1</dc:creator>
  <cp:keywords/>
  <dc:description/>
  <cp:lastModifiedBy>intendance lycee</cp:lastModifiedBy>
  <cp:revision>18</cp:revision>
  <cp:lastPrinted>2026-03-27T16:08:00Z</cp:lastPrinted>
  <dcterms:created xsi:type="dcterms:W3CDTF">2026-02-02T07:54:00Z</dcterms:created>
  <dcterms:modified xsi:type="dcterms:W3CDTF">2026-06-15T06:42:00Z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0x01010057DC1737AB10424C91BA15CC3649769F</vt:lpwstr>
  </property>
</Properties>
</file>