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4393" w14:textId="07BE8DE0" w:rsidR="00151BAA" w:rsidRPr="00E43AD0" w:rsidRDefault="004F4F36" w:rsidP="0095247D">
      <w:pPr>
        <w:rPr>
          <w:sz w:val="70"/>
          <w:szCs w:val="70"/>
        </w:rPr>
      </w:pPr>
      <w:r>
        <w:rPr>
          <w:noProof/>
        </w:rPr>
        <mc:AlternateContent>
          <mc:Choice Requires="wps">
            <w:drawing>
              <wp:inline distT="0" distB="0" distL="0" distR="0" wp14:anchorId="6E21006A" wp14:editId="713E8D45">
                <wp:extent cx="7143750" cy="608965"/>
                <wp:effectExtent l="0" t="0" r="635" b="1270"/>
                <wp:docPr id="66580447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14375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ABBE4" w14:textId="2294B66A" w:rsidR="00C16B24" w:rsidRPr="00826EDC" w:rsidRDefault="00A5207F" w:rsidP="002E7365">
                            <w:pPr>
                              <w:pStyle w:val="Style1"/>
                              <w:jc w:val="center"/>
                              <w:rPr>
                                <w:b/>
                                <w:color w:val="E97132" w:themeColor="accent2"/>
                                <w:sz w:val="40"/>
                                <w:szCs w:val="40"/>
                              </w:rPr>
                            </w:pPr>
                            <w:r w:rsidRPr="00826EDC">
                              <w:rPr>
                                <w:b/>
                                <w:color w:val="E97132" w:themeColor="accent2"/>
                                <w:sz w:val="40"/>
                                <w:szCs w:val="40"/>
                              </w:rPr>
                              <w:t>MENU DU</w:t>
                            </w:r>
                            <w:r w:rsidR="002E7365" w:rsidRPr="00826EDC">
                              <w:rPr>
                                <w:b/>
                                <w:color w:val="E97132" w:themeColor="accent2"/>
                                <w:sz w:val="40"/>
                                <w:szCs w:val="40"/>
                              </w:rPr>
                              <w:t xml:space="preserve"> 31 AOÛT AU 04 SEPTEMBRE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21006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62.5pt;height:4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" filled="f" stroked="f">
                <o:lock v:ext="edit" shapetype="t"/>
                <v:textbox style="mso-fit-shape-to-text:t">
                  <w:txbxContent>
                    <w:p w14:paraId="375ABBE4" w14:textId="2294B66A" w:rsidR="00C16B24" w:rsidRPr="00826EDC" w:rsidRDefault="00A5207F" w:rsidP="002E7365">
                      <w:pPr>
                        <w:pStyle w:val="Style1"/>
                        <w:jc w:val="center"/>
                        <w:rPr>
                          <w:b/>
                          <w:color w:val="E97132" w:themeColor="accent2"/>
                          <w:sz w:val="40"/>
                          <w:szCs w:val="40"/>
                        </w:rPr>
                      </w:pPr>
                      <w:r w:rsidRPr="00826EDC">
                        <w:rPr>
                          <w:b/>
                          <w:color w:val="E97132" w:themeColor="accent2"/>
                          <w:sz w:val="40"/>
                          <w:szCs w:val="40"/>
                        </w:rPr>
                        <w:t>MENU DU</w:t>
                      </w:r>
                      <w:r w:rsidR="002E7365" w:rsidRPr="00826EDC">
                        <w:rPr>
                          <w:b/>
                          <w:color w:val="E97132" w:themeColor="accent2"/>
                          <w:sz w:val="40"/>
                          <w:szCs w:val="40"/>
                        </w:rPr>
                        <w:t xml:space="preserve"> 31 AOÛT AU 04 SEPTEMBRE 2026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11448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282"/>
        <w:gridCol w:w="2555"/>
        <w:gridCol w:w="2696"/>
        <w:gridCol w:w="1031"/>
        <w:gridCol w:w="2573"/>
        <w:gridCol w:w="184"/>
      </w:tblGrid>
      <w:tr w:rsidR="00D633D3" w:rsidRPr="00E43AD0" w14:paraId="358884A1" w14:textId="77777777" w:rsidTr="007C363B">
        <w:trPr>
          <w:gridAfter w:val="1"/>
          <w:wAfter w:w="184" w:type="dxa"/>
          <w:trHeight w:val="150"/>
          <w:tblHeader/>
        </w:trPr>
        <w:tc>
          <w:tcPr>
            <w:tcW w:w="2127" w:type="dxa"/>
          </w:tcPr>
          <w:p w14:paraId="746B4FEA" w14:textId="77777777" w:rsidR="00D633D3" w:rsidRPr="00E43AD0" w:rsidRDefault="00D633D3" w:rsidP="00CE4974">
            <w:pPr>
              <w:pStyle w:val="Titredetableau"/>
              <w:jc w:val="left"/>
            </w:pPr>
          </w:p>
        </w:tc>
        <w:tc>
          <w:tcPr>
            <w:tcW w:w="5533" w:type="dxa"/>
            <w:gridSpan w:val="3"/>
          </w:tcPr>
          <w:p w14:paraId="53E5CB54" w14:textId="77777777" w:rsidR="00D633D3" w:rsidRPr="00166D02" w:rsidRDefault="00D633D3" w:rsidP="006E4F73">
            <w:pPr>
              <w:pStyle w:val="Titredetableau"/>
              <w:rPr>
                <w:b w:val="0"/>
                <w:i w:val="0"/>
                <w:iCs w:val="0"/>
                <w:sz w:val="30"/>
                <w:szCs w:val="30"/>
              </w:rPr>
            </w:pPr>
            <w:r w:rsidRPr="00166D02">
              <w:rPr>
                <w:b w:val="0"/>
                <w:i w:val="0"/>
                <w:iCs w:val="0"/>
                <w:sz w:val="30"/>
                <w:szCs w:val="30"/>
              </w:rPr>
              <w:t>DEJEUNE</w:t>
            </w:r>
            <w:r w:rsidR="006E4F73" w:rsidRPr="00166D02">
              <w:rPr>
                <w:b w:val="0"/>
                <w:i w:val="0"/>
                <w:iCs w:val="0"/>
                <w:sz w:val="30"/>
                <w:szCs w:val="30"/>
              </w:rPr>
              <w:t>R</w:t>
            </w:r>
          </w:p>
        </w:tc>
        <w:tc>
          <w:tcPr>
            <w:tcW w:w="3604" w:type="dxa"/>
            <w:gridSpan w:val="2"/>
          </w:tcPr>
          <w:p w14:paraId="31B63127" w14:textId="77777777" w:rsidR="00D633D3" w:rsidRPr="00166D02" w:rsidRDefault="006E4F73" w:rsidP="006E4F73">
            <w:pPr>
              <w:pStyle w:val="Titredetableau"/>
              <w:rPr>
                <w:b w:val="0"/>
                <w:i w:val="0"/>
                <w:iCs w:val="0"/>
                <w:sz w:val="30"/>
                <w:szCs w:val="30"/>
              </w:rPr>
            </w:pPr>
            <w:r w:rsidRPr="00166D02">
              <w:rPr>
                <w:b w:val="0"/>
                <w:i w:val="0"/>
                <w:iCs w:val="0"/>
                <w:sz w:val="30"/>
                <w:szCs w:val="30"/>
              </w:rPr>
              <w:t>DINER</w:t>
            </w:r>
          </w:p>
        </w:tc>
      </w:tr>
      <w:tr w:rsidR="006F19D0" w:rsidRPr="00E43AD0" w14:paraId="4435B53D" w14:textId="77777777" w:rsidTr="007C363B">
        <w:trPr>
          <w:gridAfter w:val="1"/>
          <w:wAfter w:w="184" w:type="dxa"/>
        </w:trPr>
        <w:tc>
          <w:tcPr>
            <w:tcW w:w="2127" w:type="dxa"/>
          </w:tcPr>
          <w:p w14:paraId="5154D7B3" w14:textId="77777777" w:rsidR="006F19D0" w:rsidRPr="00166D02" w:rsidRDefault="006F19D0" w:rsidP="006F19D0">
            <w:pPr>
              <w:pStyle w:val="Contenudetableau"/>
              <w:snapToGrid w:val="0"/>
              <w:jc w:val="center"/>
              <w:rPr>
                <w:sz w:val="30"/>
                <w:szCs w:val="30"/>
              </w:rPr>
            </w:pPr>
          </w:p>
          <w:p w14:paraId="3EE3C53F" w14:textId="77777777" w:rsidR="006F19D0" w:rsidRPr="00166D02" w:rsidRDefault="006F19D0" w:rsidP="006F19D0">
            <w:pPr>
              <w:pStyle w:val="Contenudetableau"/>
              <w:jc w:val="center"/>
              <w:rPr>
                <w:sz w:val="30"/>
                <w:szCs w:val="30"/>
              </w:rPr>
            </w:pPr>
          </w:p>
          <w:p w14:paraId="4312C5D9" w14:textId="77777777" w:rsidR="006F19D0" w:rsidRPr="00166D02" w:rsidRDefault="006F19D0" w:rsidP="006F19D0">
            <w:pPr>
              <w:pStyle w:val="Contenudetableau"/>
              <w:jc w:val="center"/>
              <w:rPr>
                <w:bCs/>
                <w:sz w:val="30"/>
                <w:szCs w:val="30"/>
              </w:rPr>
            </w:pPr>
            <w:r w:rsidRPr="00166D02">
              <w:rPr>
                <w:bCs/>
                <w:sz w:val="30"/>
                <w:szCs w:val="30"/>
              </w:rPr>
              <w:t xml:space="preserve">LUNDI </w:t>
            </w:r>
          </w:p>
          <w:p w14:paraId="423CE601" w14:textId="77777777" w:rsidR="006F19D0" w:rsidRPr="00166D02" w:rsidRDefault="006F19D0" w:rsidP="006F19D0">
            <w:pPr>
              <w:pStyle w:val="Contenudetableau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5533" w:type="dxa"/>
            <w:gridSpan w:val="3"/>
          </w:tcPr>
          <w:p w14:paraId="23AFC603" w14:textId="1A5EDE63" w:rsidR="009C3B2F" w:rsidRPr="0081050A" w:rsidRDefault="009C3B2F" w:rsidP="009C3B2F">
            <w:pPr>
              <w:pStyle w:val="Titredetableau"/>
              <w:rPr>
                <w:color w:val="92D050"/>
                <w:vertAlign w:val="superscript"/>
              </w:rPr>
            </w:pPr>
          </w:p>
        </w:tc>
        <w:tc>
          <w:tcPr>
            <w:tcW w:w="3604" w:type="dxa"/>
            <w:gridSpan w:val="2"/>
          </w:tcPr>
          <w:p w14:paraId="294C17A4" w14:textId="1520B4CD" w:rsidR="0019721E" w:rsidRDefault="0019721E" w:rsidP="0019721E">
            <w:pPr>
              <w:pStyle w:val="Titredetableau"/>
              <w:rPr>
                <w:b w:val="0"/>
                <w:i w:val="0"/>
                <w:iCs w:val="0"/>
                <w:color w:val="92D050"/>
              </w:rPr>
            </w:pPr>
            <w:r w:rsidRPr="00B24769">
              <w:rPr>
                <w:b w:val="0"/>
                <w:i w:val="0"/>
                <w:iCs w:val="0"/>
                <w:color w:val="92D050"/>
              </w:rPr>
              <w:t>Salade verte</w:t>
            </w:r>
            <w:r>
              <w:rPr>
                <w:b w:val="0"/>
                <w:i w:val="0"/>
                <w:iCs w:val="0"/>
              </w:rPr>
              <w:t xml:space="preserve"> </w:t>
            </w:r>
            <w:r w:rsidRPr="009C3B2F">
              <w:rPr>
                <w:color w:val="92D050"/>
                <w:vertAlign w:val="superscript"/>
              </w:rPr>
              <w:t>1</w:t>
            </w:r>
            <w:r w:rsidR="002E7365">
              <w:rPr>
                <w:b w:val="0"/>
                <w:i w:val="0"/>
                <w:iCs w:val="0"/>
                <w:color w:val="92D050"/>
              </w:rPr>
              <w:t>Carottes râpées au citron</w:t>
            </w:r>
          </w:p>
          <w:p w14:paraId="43AB1D78" w14:textId="77777777" w:rsidR="006F19D0" w:rsidRDefault="002E7365" w:rsidP="006F19D0">
            <w:pPr>
              <w:pStyle w:val="Contenudetableau"/>
              <w:snapToGrid w:val="0"/>
              <w:jc w:val="center"/>
              <w:rPr>
                <w:color w:val="EE0000"/>
              </w:rPr>
            </w:pPr>
            <w:r w:rsidRPr="002E7365">
              <w:rPr>
                <w:color w:val="EE0000"/>
              </w:rPr>
              <w:t>Croque monsieur</w:t>
            </w:r>
          </w:p>
          <w:p w14:paraId="74E29CC5" w14:textId="4228FAE6" w:rsidR="002E7365" w:rsidRDefault="002E7365" w:rsidP="006F19D0">
            <w:pPr>
              <w:pStyle w:val="Contenudetableau"/>
              <w:snapToGrid w:val="0"/>
              <w:jc w:val="center"/>
              <w:rPr>
                <w:color w:val="0070C0"/>
              </w:rPr>
            </w:pPr>
            <w:r w:rsidRPr="002E7365">
              <w:rPr>
                <w:color w:val="0070C0"/>
              </w:rPr>
              <w:t>Cantal Entre-Deux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5E1FAB95" wp14:editId="289A4A81">
                  <wp:extent cx="180975" cy="171450"/>
                  <wp:effectExtent l="0" t="0" r="0" b="0"/>
                  <wp:docPr id="2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1DF88C07" wp14:editId="6BC120FF">
                  <wp:extent cx="266700" cy="161925"/>
                  <wp:effectExtent l="0" t="0" r="0" b="0"/>
                  <wp:docPr id="3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3AB0B" w14:textId="478830D2" w:rsidR="002E7365" w:rsidRPr="002E7365" w:rsidRDefault="002E7365" w:rsidP="006F19D0">
            <w:pPr>
              <w:pStyle w:val="Contenudetableau"/>
              <w:snapToGrid w:val="0"/>
              <w:jc w:val="center"/>
              <w:rPr>
                <w:color w:val="92D050"/>
              </w:rPr>
            </w:pPr>
            <w:r w:rsidRPr="002E7365">
              <w:rPr>
                <w:color w:val="92D050"/>
              </w:rPr>
              <w:t>Fruits/Abricots au sirop</w:t>
            </w:r>
          </w:p>
        </w:tc>
      </w:tr>
      <w:tr w:rsidR="006F19D0" w:rsidRPr="00E43AD0" w14:paraId="038836E2" w14:textId="77777777" w:rsidTr="007C363B">
        <w:trPr>
          <w:gridAfter w:val="1"/>
          <w:wAfter w:w="184" w:type="dxa"/>
          <w:trHeight w:val="1604"/>
        </w:trPr>
        <w:tc>
          <w:tcPr>
            <w:tcW w:w="2127" w:type="dxa"/>
          </w:tcPr>
          <w:p w14:paraId="5B76C2BF" w14:textId="1406D014" w:rsidR="006F19D0" w:rsidRPr="00166D02" w:rsidRDefault="004F4F36" w:rsidP="006F19D0">
            <w:pPr>
              <w:pStyle w:val="Contenudetableau"/>
              <w:snapToGrid w:val="0"/>
              <w:jc w:val="center"/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328A2FE5" wp14:editId="46AA72E7">
                  <wp:extent cx="600075" cy="371475"/>
                  <wp:effectExtent l="0" t="0" r="0" b="0"/>
                  <wp:docPr id="4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19EE34" w14:textId="77777777" w:rsidR="006F19D0" w:rsidRPr="00166D02" w:rsidRDefault="006F19D0" w:rsidP="006F19D0">
            <w:pPr>
              <w:pStyle w:val="Contenudetableau"/>
              <w:jc w:val="center"/>
              <w:rPr>
                <w:sz w:val="30"/>
                <w:szCs w:val="30"/>
              </w:rPr>
            </w:pPr>
          </w:p>
          <w:p w14:paraId="5BD43268" w14:textId="77777777" w:rsidR="006F19D0" w:rsidRPr="00166D02" w:rsidRDefault="006F19D0" w:rsidP="006F19D0">
            <w:pPr>
              <w:pStyle w:val="Contenudetableau"/>
              <w:jc w:val="center"/>
              <w:rPr>
                <w:sz w:val="30"/>
                <w:szCs w:val="30"/>
              </w:rPr>
            </w:pPr>
            <w:r w:rsidRPr="00166D02">
              <w:rPr>
                <w:bCs/>
                <w:sz w:val="30"/>
                <w:szCs w:val="30"/>
              </w:rPr>
              <w:t xml:space="preserve">MARDI </w:t>
            </w:r>
          </w:p>
        </w:tc>
        <w:tc>
          <w:tcPr>
            <w:tcW w:w="5533" w:type="dxa"/>
            <w:gridSpan w:val="3"/>
          </w:tcPr>
          <w:p w14:paraId="769EA0CF" w14:textId="51CF8C36" w:rsidR="006F19D0" w:rsidRDefault="006F19D0" w:rsidP="0019721E">
            <w:pPr>
              <w:pStyle w:val="Contenudetableau"/>
              <w:snapToGrid w:val="0"/>
              <w:jc w:val="center"/>
              <w:rPr>
                <w:color w:val="92D050"/>
              </w:rPr>
            </w:pPr>
            <w:r w:rsidRPr="00B24769">
              <w:rPr>
                <w:color w:val="92D050"/>
              </w:rPr>
              <w:t xml:space="preserve">Salade verte </w:t>
            </w:r>
            <w:r w:rsidR="002E7365">
              <w:rPr>
                <w:color w:val="92D050"/>
              </w:rPr>
              <w:t>/Salade de pois chiche à l’oriental</w:t>
            </w:r>
            <w:r w:rsidR="00493006">
              <w:rPr>
                <w:color w:val="92D050"/>
              </w:rPr>
              <w:t>e</w:t>
            </w:r>
            <w:r w:rsidR="002E7365">
              <w:rPr>
                <w:color w:val="92D050"/>
              </w:rPr>
              <w:t>/Pamplemousse</w:t>
            </w:r>
          </w:p>
          <w:p w14:paraId="3E8C2E05" w14:textId="2D6438F8" w:rsidR="0019721E" w:rsidRPr="002E7365" w:rsidRDefault="002E7365" w:rsidP="0019721E">
            <w:pPr>
              <w:pStyle w:val="Contenudetableau"/>
              <w:snapToGrid w:val="0"/>
              <w:jc w:val="center"/>
              <w:rPr>
                <w:color w:val="EE0000"/>
              </w:rPr>
            </w:pPr>
            <w:r w:rsidRPr="002E7365">
              <w:rPr>
                <w:color w:val="EE0000"/>
              </w:rPr>
              <w:t>Quenelles à la sauce tomate/Omelette</w:t>
            </w:r>
          </w:p>
          <w:p w14:paraId="22CE435F" w14:textId="1AF38D5E" w:rsidR="0019721E" w:rsidRDefault="002E7365" w:rsidP="0019721E">
            <w:pPr>
              <w:pStyle w:val="Contenudetableau"/>
              <w:snapToGrid w:val="0"/>
              <w:jc w:val="center"/>
              <w:rPr>
                <w:color w:val="92D050"/>
              </w:rPr>
            </w:pPr>
            <w:r w:rsidRPr="002E7365">
              <w:rPr>
                <w:color w:val="EE0000"/>
              </w:rPr>
              <w:t>Blé bio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64E97211" wp14:editId="5679D52A">
                  <wp:extent cx="247650" cy="200025"/>
                  <wp:effectExtent l="0" t="0" r="0" b="0"/>
                  <wp:docPr id="5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365">
              <w:rPr>
                <w:color w:val="EE0000"/>
              </w:rPr>
              <w:t>/</w:t>
            </w:r>
            <w:r>
              <w:rPr>
                <w:color w:val="92D050"/>
              </w:rPr>
              <w:t>Haricots verts bio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4247C835" wp14:editId="42F5042E">
                  <wp:extent cx="247650" cy="200025"/>
                  <wp:effectExtent l="0" t="0" r="0" b="0"/>
                  <wp:docPr id="6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B46E9" w14:textId="5F3B3A62" w:rsidR="0019721E" w:rsidRPr="002E7365" w:rsidRDefault="002E7365" w:rsidP="0019721E">
            <w:pPr>
              <w:pStyle w:val="Contenudetableau"/>
              <w:snapToGrid w:val="0"/>
              <w:jc w:val="center"/>
              <w:rPr>
                <w:color w:val="0070C0"/>
              </w:rPr>
            </w:pPr>
            <w:r w:rsidRPr="002E7365">
              <w:rPr>
                <w:color w:val="0070C0"/>
              </w:rPr>
              <w:t>Abondance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7A6E9906" wp14:editId="42D0CC52">
                  <wp:extent cx="266700" cy="161925"/>
                  <wp:effectExtent l="0" t="0" r="0" b="0"/>
                  <wp:docPr id="7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75E7A139" wp14:editId="425C36AB">
                  <wp:extent cx="180975" cy="171450"/>
                  <wp:effectExtent l="0" t="0" r="0" b="0"/>
                  <wp:docPr id="8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365">
              <w:rPr>
                <w:color w:val="0070C0"/>
              </w:rPr>
              <w:t>/Kiri</w:t>
            </w:r>
          </w:p>
          <w:p w14:paraId="0BDC49B7" w14:textId="11AB875B" w:rsidR="0019721E" w:rsidRPr="002E7365" w:rsidRDefault="002E7365" w:rsidP="0019721E">
            <w:pPr>
              <w:pStyle w:val="Contenudetableau"/>
              <w:snapToGrid w:val="0"/>
              <w:jc w:val="center"/>
              <w:rPr>
                <w:color w:val="92D050"/>
              </w:rPr>
            </w:pPr>
            <w:r w:rsidRPr="002E7365">
              <w:rPr>
                <w:color w:val="92D050"/>
              </w:rPr>
              <w:t>Compote de fruits bio/Fruits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5032D9FC" wp14:editId="58B422E5">
                  <wp:extent cx="228600" cy="161925"/>
                  <wp:effectExtent l="0" t="0" r="0" b="0"/>
                  <wp:docPr id="9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4" w:type="dxa"/>
            <w:gridSpan w:val="2"/>
          </w:tcPr>
          <w:p w14:paraId="39BCABB5" w14:textId="018D429A" w:rsidR="002E7365" w:rsidRPr="002E7365" w:rsidRDefault="002E7365" w:rsidP="002E7365">
            <w:pPr>
              <w:pStyle w:val="Contenudetableau"/>
              <w:jc w:val="center"/>
              <w:rPr>
                <w:color w:val="92D050"/>
                <w:sz w:val="22"/>
                <w:szCs w:val="22"/>
                <w:highlight w:val="white"/>
              </w:rPr>
            </w:pPr>
            <w:r w:rsidRPr="002E7365">
              <w:rPr>
                <w:color w:val="92D050"/>
                <w:sz w:val="22"/>
                <w:szCs w:val="22"/>
                <w:highlight w:val="white"/>
              </w:rPr>
              <w:t xml:space="preserve">Salade verte / </w:t>
            </w:r>
            <w:r w:rsidRPr="002E7365">
              <w:rPr>
                <w:color w:val="92D050"/>
                <w:sz w:val="22"/>
                <w:szCs w:val="22"/>
              </w:rPr>
              <w:t>Chou-fleur</w:t>
            </w:r>
            <w:r w:rsidR="008A494B">
              <w:rPr>
                <w:color w:val="92D050"/>
                <w:sz w:val="22"/>
                <w:szCs w:val="22"/>
              </w:rPr>
              <w:t xml:space="preserve"> bio </w:t>
            </w:r>
            <w:r w:rsidRPr="002E7365">
              <w:rPr>
                <w:color w:val="92D050"/>
                <w:sz w:val="22"/>
                <w:szCs w:val="22"/>
              </w:rPr>
              <w:t xml:space="preserve"> 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19E595AB" wp14:editId="4A06CA57">
                  <wp:extent cx="247650" cy="200025"/>
                  <wp:effectExtent l="0" t="0" r="0" b="0"/>
                  <wp:docPr id="10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365">
              <w:rPr>
                <w:color w:val="92D050"/>
                <w:sz w:val="22"/>
                <w:szCs w:val="22"/>
              </w:rPr>
              <w:t>à la moutarde</w:t>
            </w:r>
          </w:p>
          <w:p w14:paraId="1614136D" w14:textId="2C14502C" w:rsidR="002E7365" w:rsidRPr="002E7365" w:rsidRDefault="002E7365" w:rsidP="002E7365">
            <w:pPr>
              <w:pStyle w:val="Contenudetableau"/>
              <w:jc w:val="center"/>
              <w:rPr>
                <w:color w:val="000000"/>
                <w:sz w:val="22"/>
                <w:szCs w:val="22"/>
                <w:highlight w:val="white"/>
              </w:rPr>
            </w:pPr>
            <w:r w:rsidRPr="002E7365">
              <w:rPr>
                <w:color w:val="EE0000"/>
                <w:sz w:val="22"/>
                <w:szCs w:val="22"/>
              </w:rPr>
              <w:t>Escalope de veau</w:t>
            </w:r>
            <w:r w:rsidRPr="002E7365">
              <w:rPr>
                <w:color w:val="000000"/>
                <w:sz w:val="22"/>
                <w:szCs w:val="22"/>
              </w:rPr>
              <w:t xml:space="preserve"> </w:t>
            </w:r>
            <w:r w:rsidRPr="002E7365">
              <w:rPr>
                <w:color w:val="000000"/>
                <w:sz w:val="22"/>
                <w:szCs w:val="22"/>
                <w:highlight w:val="white"/>
              </w:rPr>
              <w:br/>
            </w:r>
            <w:r w:rsidRPr="002E7365">
              <w:rPr>
                <w:color w:val="E97132" w:themeColor="accent2"/>
                <w:sz w:val="22"/>
                <w:szCs w:val="22"/>
                <w:highlight w:val="white"/>
              </w:rPr>
              <w:t>Pomme</w:t>
            </w:r>
            <w:r w:rsidR="008A494B">
              <w:rPr>
                <w:color w:val="E97132" w:themeColor="accent2"/>
                <w:sz w:val="22"/>
                <w:szCs w:val="22"/>
                <w:highlight w:val="white"/>
              </w:rPr>
              <w:t>s</w:t>
            </w:r>
            <w:r w:rsidRPr="002E7365">
              <w:rPr>
                <w:color w:val="E97132" w:themeColor="accent2"/>
                <w:sz w:val="22"/>
                <w:szCs w:val="22"/>
                <w:highlight w:val="white"/>
              </w:rPr>
              <w:t xml:space="preserve"> vapeur</w:t>
            </w:r>
            <w:r w:rsidRPr="002E7365">
              <w:rPr>
                <w:color w:val="000000"/>
                <w:sz w:val="22"/>
                <w:szCs w:val="22"/>
                <w:highlight w:val="white"/>
              </w:rPr>
              <w:t xml:space="preserve"> /</w:t>
            </w:r>
            <w:r w:rsidRPr="002E7365">
              <w:rPr>
                <w:color w:val="92D050"/>
                <w:sz w:val="22"/>
                <w:szCs w:val="22"/>
                <w:highlight w:val="white"/>
              </w:rPr>
              <w:t>Cardes</w:t>
            </w:r>
          </w:p>
          <w:p w14:paraId="1B39F9D1" w14:textId="58FF0233" w:rsidR="002E7365" w:rsidRPr="002E7365" w:rsidRDefault="002E7365" w:rsidP="002E7365">
            <w:pPr>
              <w:pStyle w:val="Contenudetableau"/>
              <w:jc w:val="center"/>
              <w:rPr>
                <w:color w:val="0070C0"/>
                <w:sz w:val="22"/>
                <w:szCs w:val="22"/>
                <w:highlight w:val="white"/>
              </w:rPr>
            </w:pPr>
            <w:r w:rsidRPr="002E7365">
              <w:rPr>
                <w:color w:val="0070C0"/>
                <w:sz w:val="22"/>
                <w:szCs w:val="22"/>
                <w:highlight w:val="white"/>
              </w:rPr>
              <w:t>Yaourt nature bio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798D134F" wp14:editId="77F6FAC3">
                  <wp:extent cx="247650" cy="200025"/>
                  <wp:effectExtent l="0" t="0" r="0" b="0"/>
                  <wp:docPr id="11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7891F502" wp14:editId="7CD60420">
                  <wp:extent cx="266700" cy="161925"/>
                  <wp:effectExtent l="0" t="0" r="0" b="0"/>
                  <wp:docPr id="12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5F656" w14:textId="0230FEFD" w:rsidR="006F19D0" w:rsidRPr="002E7365" w:rsidRDefault="002E7365" w:rsidP="002E7365">
            <w:pPr>
              <w:pStyle w:val="Titredetableau"/>
              <w:rPr>
                <w:b w:val="0"/>
                <w:bCs w:val="0"/>
                <w:i w:val="0"/>
                <w:iCs w:val="0"/>
              </w:rPr>
            </w:pPr>
            <w:r w:rsidRPr="002E7365">
              <w:rPr>
                <w:b w:val="0"/>
                <w:bCs w:val="0"/>
                <w:i w:val="0"/>
                <w:iCs w:val="0"/>
                <w:color w:val="92D050"/>
                <w:sz w:val="22"/>
                <w:szCs w:val="22"/>
                <w:highlight w:val="white"/>
              </w:rPr>
              <w:t>Fruit /</w:t>
            </w:r>
            <w:r w:rsidRPr="002E7365">
              <w:rPr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white"/>
              </w:rPr>
              <w:t xml:space="preserve"> </w:t>
            </w:r>
            <w:r w:rsidRPr="002E7365">
              <w:rPr>
                <w:b w:val="0"/>
                <w:bCs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Clafoutis aux poire</w:t>
            </w:r>
          </w:p>
        </w:tc>
      </w:tr>
      <w:tr w:rsidR="002E7365" w:rsidRPr="00E43AD0" w14:paraId="3D03864C" w14:textId="77777777" w:rsidTr="007C363B">
        <w:trPr>
          <w:gridAfter w:val="1"/>
          <w:wAfter w:w="184" w:type="dxa"/>
          <w:trHeight w:val="1249"/>
        </w:trPr>
        <w:tc>
          <w:tcPr>
            <w:tcW w:w="2127" w:type="dxa"/>
          </w:tcPr>
          <w:p w14:paraId="1BAE3653" w14:textId="77777777" w:rsidR="002E7365" w:rsidRPr="00166D02" w:rsidRDefault="002E7365" w:rsidP="002E7365">
            <w:pPr>
              <w:pStyle w:val="Contenudetableau"/>
              <w:snapToGrid w:val="0"/>
              <w:jc w:val="center"/>
              <w:rPr>
                <w:sz w:val="30"/>
                <w:szCs w:val="30"/>
              </w:rPr>
            </w:pPr>
          </w:p>
          <w:p w14:paraId="0566C6CD" w14:textId="77777777" w:rsidR="002E7365" w:rsidRPr="00166D02" w:rsidRDefault="002E7365" w:rsidP="002E7365">
            <w:pPr>
              <w:pStyle w:val="Contenudetableau"/>
              <w:jc w:val="center"/>
              <w:rPr>
                <w:sz w:val="30"/>
                <w:szCs w:val="30"/>
              </w:rPr>
            </w:pPr>
          </w:p>
          <w:p w14:paraId="52E5663C" w14:textId="77777777" w:rsidR="002E7365" w:rsidRPr="00166D02" w:rsidRDefault="002E7365" w:rsidP="002E7365">
            <w:pPr>
              <w:pStyle w:val="Contenudetableau"/>
              <w:jc w:val="center"/>
              <w:rPr>
                <w:bCs/>
                <w:sz w:val="30"/>
                <w:szCs w:val="30"/>
              </w:rPr>
            </w:pPr>
            <w:r w:rsidRPr="00166D02">
              <w:rPr>
                <w:bCs/>
                <w:sz w:val="30"/>
                <w:szCs w:val="30"/>
              </w:rPr>
              <w:t xml:space="preserve">MERCREDI </w:t>
            </w:r>
          </w:p>
        </w:tc>
        <w:tc>
          <w:tcPr>
            <w:tcW w:w="5533" w:type="dxa"/>
            <w:gridSpan w:val="3"/>
          </w:tcPr>
          <w:p w14:paraId="6D6126B3" w14:textId="2B6030F1" w:rsidR="002E7365" w:rsidRPr="002E7365" w:rsidRDefault="002E7365" w:rsidP="002E7365">
            <w:pPr>
              <w:pStyle w:val="Contenudetableau"/>
              <w:jc w:val="center"/>
              <w:rPr>
                <w:color w:val="92D050"/>
                <w:sz w:val="22"/>
                <w:szCs w:val="22"/>
                <w:highlight w:val="white"/>
              </w:rPr>
            </w:pPr>
            <w:r w:rsidRPr="002E7365">
              <w:rPr>
                <w:color w:val="92D050"/>
                <w:sz w:val="22"/>
                <w:szCs w:val="22"/>
                <w:highlight w:val="white"/>
              </w:rPr>
              <w:t>Salade verte / Melon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6BA2D278" wp14:editId="74ACFC83">
                  <wp:extent cx="228600" cy="161925"/>
                  <wp:effectExtent l="0" t="0" r="0" b="0"/>
                  <wp:docPr id="13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7365">
              <w:rPr>
                <w:color w:val="92D050"/>
                <w:sz w:val="22"/>
                <w:szCs w:val="22"/>
                <w:highlight w:val="white"/>
              </w:rPr>
              <w:t xml:space="preserve"> / Pastèque 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5FB69E06" wp14:editId="19EA1618">
                  <wp:extent cx="228600" cy="161925"/>
                  <wp:effectExtent l="0" t="0" r="0" b="0"/>
                  <wp:docPr id="14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1684AF" w14:textId="77777777" w:rsidR="002E7365" w:rsidRPr="008A494B" w:rsidRDefault="002E7365" w:rsidP="002E7365">
            <w:pPr>
              <w:pStyle w:val="Contenudetableau"/>
              <w:jc w:val="center"/>
              <w:rPr>
                <w:color w:val="EE0000"/>
                <w:sz w:val="22"/>
                <w:szCs w:val="22"/>
                <w:highlight w:val="white"/>
              </w:rPr>
            </w:pPr>
            <w:r w:rsidRPr="008A494B">
              <w:rPr>
                <w:color w:val="EE0000"/>
                <w:sz w:val="22"/>
                <w:szCs w:val="22"/>
              </w:rPr>
              <w:t xml:space="preserve">Rosbif / Nuggets de poulet </w:t>
            </w:r>
          </w:p>
          <w:p w14:paraId="51ECF787" w14:textId="28D4C274" w:rsidR="002E7365" w:rsidRPr="008A494B" w:rsidRDefault="002E7365" w:rsidP="002E7365">
            <w:pPr>
              <w:pStyle w:val="Contenudetableau"/>
              <w:jc w:val="center"/>
              <w:rPr>
                <w:color w:val="92D050"/>
                <w:sz w:val="22"/>
                <w:szCs w:val="22"/>
              </w:rPr>
            </w:pPr>
            <w:r w:rsidRPr="008A494B">
              <w:rPr>
                <w:color w:val="92D050"/>
                <w:sz w:val="22"/>
                <w:szCs w:val="22"/>
              </w:rPr>
              <w:t>Petit pois</w:t>
            </w:r>
            <w:r w:rsidR="008A494B">
              <w:rPr>
                <w:color w:val="92D050"/>
                <w:sz w:val="22"/>
                <w:szCs w:val="22"/>
              </w:rPr>
              <w:t xml:space="preserve"> bio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66834C4D" wp14:editId="56F8FB7D">
                  <wp:extent cx="247650" cy="200025"/>
                  <wp:effectExtent l="0" t="0" r="0" b="0"/>
                  <wp:docPr id="15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94B">
              <w:rPr>
                <w:color w:val="92D050"/>
                <w:sz w:val="22"/>
                <w:szCs w:val="22"/>
              </w:rPr>
              <w:t xml:space="preserve"> / Carottes</w:t>
            </w:r>
            <w:r w:rsidR="008A494B">
              <w:rPr>
                <w:color w:val="92D050"/>
                <w:sz w:val="22"/>
                <w:szCs w:val="22"/>
              </w:rPr>
              <w:t xml:space="preserve"> bio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6DF5C27D" wp14:editId="1FDEE0B7">
                  <wp:extent cx="247650" cy="200025"/>
                  <wp:effectExtent l="0" t="0" r="0" b="0"/>
                  <wp:docPr id="16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494B">
              <w:rPr>
                <w:color w:val="92D050"/>
                <w:sz w:val="22"/>
                <w:szCs w:val="22"/>
              </w:rPr>
              <w:t xml:space="preserve"> persillées  </w:t>
            </w:r>
          </w:p>
          <w:p w14:paraId="0AE0DA9A" w14:textId="6961387F" w:rsidR="002E7365" w:rsidRPr="008A494B" w:rsidRDefault="002E7365" w:rsidP="002E7365">
            <w:pPr>
              <w:pStyle w:val="Contenudetableau"/>
              <w:jc w:val="center"/>
              <w:rPr>
                <w:color w:val="0070C0"/>
                <w:sz w:val="22"/>
                <w:szCs w:val="22"/>
                <w:highlight w:val="white"/>
              </w:rPr>
            </w:pPr>
            <w:r w:rsidRPr="008A494B">
              <w:rPr>
                <w:color w:val="0070C0"/>
                <w:sz w:val="22"/>
                <w:szCs w:val="22"/>
              </w:rPr>
              <w:t xml:space="preserve">Fromage blanc </w:t>
            </w:r>
            <w:r w:rsidR="008A494B">
              <w:rPr>
                <w:color w:val="0070C0"/>
                <w:sz w:val="22"/>
                <w:szCs w:val="22"/>
              </w:rPr>
              <w:t>bio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02409F88" wp14:editId="32510608">
                  <wp:extent cx="247650" cy="200025"/>
                  <wp:effectExtent l="0" t="0" r="0" b="0"/>
                  <wp:docPr id="17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2EF047" w14:textId="00AEF1B0" w:rsidR="002E7365" w:rsidRDefault="002E7365" w:rsidP="002E7365">
            <w:pPr>
              <w:pStyle w:val="Contenudetableau"/>
              <w:jc w:val="center"/>
              <w:rPr>
                <w:color w:val="000000" w:themeColor="text1"/>
                <w:sz w:val="22"/>
                <w:szCs w:val="22"/>
              </w:rPr>
            </w:pPr>
            <w:r w:rsidRPr="008A494B">
              <w:rPr>
                <w:color w:val="A02B93" w:themeColor="accent5"/>
                <w:sz w:val="22"/>
                <w:szCs w:val="22"/>
              </w:rPr>
              <w:t>Flan vanille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/ </w:t>
            </w:r>
            <w:r w:rsidRPr="002E7365">
              <w:rPr>
                <w:color w:val="92D050"/>
                <w:sz w:val="22"/>
                <w:szCs w:val="22"/>
                <w:highlight w:val="white"/>
              </w:rPr>
              <w:t>fruit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75552432" wp14:editId="0C4CFDBD">
                  <wp:extent cx="228600" cy="161925"/>
                  <wp:effectExtent l="0" t="0" r="0" b="0"/>
                  <wp:docPr id="18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D85A4E" w14:textId="77777777" w:rsidR="002E7365" w:rsidRPr="0081050A" w:rsidRDefault="002E7365" w:rsidP="002E7365">
            <w:pPr>
              <w:pStyle w:val="Contenudetableau"/>
              <w:snapToGrid w:val="0"/>
              <w:rPr>
                <w:vertAlign w:val="superscript"/>
              </w:rPr>
            </w:pPr>
          </w:p>
        </w:tc>
        <w:tc>
          <w:tcPr>
            <w:tcW w:w="3604" w:type="dxa"/>
            <w:gridSpan w:val="2"/>
          </w:tcPr>
          <w:p w14:paraId="76C4C5AE" w14:textId="77777777" w:rsidR="002E7365" w:rsidRDefault="002E7365" w:rsidP="002E7365">
            <w:pPr>
              <w:pStyle w:val="Contenudetableau"/>
              <w:jc w:val="center"/>
              <w:rPr>
                <w:color w:val="000000" w:themeColor="text1"/>
                <w:sz w:val="22"/>
                <w:szCs w:val="22"/>
              </w:rPr>
            </w:pPr>
            <w:r w:rsidRPr="002E7365">
              <w:rPr>
                <w:color w:val="92D050"/>
                <w:sz w:val="22"/>
                <w:szCs w:val="22"/>
                <w:highlight w:val="white"/>
              </w:rPr>
              <w:t>Salade verte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 w:rsidRPr="008A494B">
              <w:rPr>
                <w:color w:val="E97132" w:themeColor="accent2"/>
                <w:sz w:val="22"/>
                <w:szCs w:val="22"/>
                <w:highlight w:val="white"/>
              </w:rPr>
              <w:t>/ Salade piémontaise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</w:p>
          <w:p w14:paraId="75E0A802" w14:textId="77777777" w:rsidR="002E7365" w:rsidRPr="008A494B" w:rsidRDefault="002E7365" w:rsidP="002E7365">
            <w:pPr>
              <w:pStyle w:val="Contenudetableau"/>
              <w:jc w:val="center"/>
              <w:rPr>
                <w:color w:val="EE0000"/>
                <w:sz w:val="22"/>
                <w:szCs w:val="22"/>
                <w:highlight w:val="white"/>
              </w:rPr>
            </w:pPr>
            <w:r w:rsidRPr="008A494B">
              <w:rPr>
                <w:color w:val="EE0000"/>
                <w:sz w:val="22"/>
                <w:szCs w:val="22"/>
              </w:rPr>
              <w:t xml:space="preserve">Saumon et velouté de moules </w:t>
            </w:r>
          </w:p>
          <w:p w14:paraId="469A420C" w14:textId="08376920" w:rsidR="002E7365" w:rsidRDefault="002E7365" w:rsidP="002E7365">
            <w:pPr>
              <w:pStyle w:val="Contenudetableau"/>
              <w:jc w:val="center"/>
              <w:rPr>
                <w:color w:val="000000" w:themeColor="text1"/>
                <w:sz w:val="22"/>
                <w:szCs w:val="22"/>
                <w:highlight w:val="white"/>
              </w:rPr>
            </w:pPr>
            <w:r w:rsidRPr="008A494B">
              <w:rPr>
                <w:color w:val="E97132" w:themeColor="accent2"/>
                <w:sz w:val="22"/>
                <w:szCs w:val="22"/>
              </w:rPr>
              <w:t xml:space="preserve">Semoule </w:t>
            </w:r>
            <w:r>
              <w:rPr>
                <w:color w:val="000000" w:themeColor="text1"/>
                <w:sz w:val="22"/>
                <w:szCs w:val="22"/>
              </w:rPr>
              <w:t>/</w:t>
            </w:r>
            <w:r w:rsidR="008A494B" w:rsidRPr="008A494B">
              <w:rPr>
                <w:color w:val="92D050"/>
                <w:sz w:val="22"/>
                <w:szCs w:val="22"/>
              </w:rPr>
              <w:t>T</w:t>
            </w:r>
            <w:r w:rsidRPr="008A494B">
              <w:rPr>
                <w:color w:val="92D050"/>
                <w:sz w:val="22"/>
                <w:szCs w:val="22"/>
              </w:rPr>
              <w:t>omate provençale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6E4A0CD" w14:textId="420544F3" w:rsidR="002E7365" w:rsidRPr="008A494B" w:rsidRDefault="002E7365" w:rsidP="002E7365">
            <w:pPr>
              <w:pStyle w:val="Contenudetableau"/>
              <w:jc w:val="center"/>
              <w:rPr>
                <w:color w:val="0070C0"/>
                <w:sz w:val="22"/>
                <w:szCs w:val="22"/>
                <w:highlight w:val="white"/>
              </w:rPr>
            </w:pPr>
            <w:r w:rsidRPr="008A494B">
              <w:rPr>
                <w:color w:val="0070C0"/>
                <w:sz w:val="22"/>
                <w:szCs w:val="22"/>
              </w:rPr>
              <w:t xml:space="preserve">Brie 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6A22C6D8" wp14:editId="3F51D92C">
                  <wp:extent cx="180975" cy="171450"/>
                  <wp:effectExtent l="0" t="0" r="0" b="0"/>
                  <wp:docPr id="19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2B9517" w14:textId="304D559B" w:rsidR="002E7365" w:rsidRPr="000C0A17" w:rsidRDefault="002E7365" w:rsidP="002E7365">
            <w:pPr>
              <w:pStyle w:val="Titredetableau"/>
              <w:rPr>
                <w:vertAlign w:val="superscript"/>
              </w:rPr>
            </w:pPr>
            <w:r w:rsidRPr="008A494B">
              <w:rPr>
                <w:b w:val="0"/>
                <w:bCs w:val="0"/>
                <w:i w:val="0"/>
                <w:iCs w:val="0"/>
                <w:color w:val="0070C0"/>
                <w:sz w:val="22"/>
                <w:szCs w:val="22"/>
              </w:rPr>
              <w:t>Fromage blanc aux fruits</w:t>
            </w:r>
            <w:r>
              <w:rPr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highlight w:val="white"/>
              </w:rPr>
              <w:t>/</w:t>
            </w:r>
            <w:r w:rsidRPr="002E7365">
              <w:rPr>
                <w:b w:val="0"/>
                <w:bCs w:val="0"/>
                <w:i w:val="0"/>
                <w:iCs w:val="0"/>
                <w:color w:val="92D050"/>
                <w:sz w:val="22"/>
                <w:szCs w:val="22"/>
                <w:highlight w:val="white"/>
              </w:rPr>
              <w:t xml:space="preserve"> </w:t>
            </w:r>
            <w:r w:rsidR="008A494B">
              <w:rPr>
                <w:b w:val="0"/>
                <w:bCs w:val="0"/>
                <w:i w:val="0"/>
                <w:iCs w:val="0"/>
                <w:color w:val="92D050"/>
                <w:sz w:val="22"/>
                <w:szCs w:val="22"/>
                <w:highlight w:val="white"/>
              </w:rPr>
              <w:t>F</w:t>
            </w:r>
            <w:r w:rsidRPr="002E7365">
              <w:rPr>
                <w:b w:val="0"/>
                <w:bCs w:val="0"/>
                <w:i w:val="0"/>
                <w:iCs w:val="0"/>
                <w:color w:val="92D050"/>
                <w:sz w:val="22"/>
                <w:szCs w:val="22"/>
                <w:highlight w:val="white"/>
              </w:rPr>
              <w:t>ruit</w:t>
            </w:r>
            <w:r w:rsidR="008A494B">
              <w:rPr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s</w:t>
            </w:r>
          </w:p>
        </w:tc>
      </w:tr>
      <w:tr w:rsidR="002E7365" w:rsidRPr="00E43AD0" w14:paraId="361D5F1E" w14:textId="77777777" w:rsidTr="007C363B">
        <w:trPr>
          <w:gridAfter w:val="1"/>
          <w:wAfter w:w="184" w:type="dxa"/>
          <w:trHeight w:val="1566"/>
        </w:trPr>
        <w:tc>
          <w:tcPr>
            <w:tcW w:w="2127" w:type="dxa"/>
          </w:tcPr>
          <w:p w14:paraId="4B43DD83" w14:textId="77777777" w:rsidR="002E7365" w:rsidRPr="00166D02" w:rsidRDefault="002E7365" w:rsidP="002E7365">
            <w:pPr>
              <w:pStyle w:val="Contenudetableau"/>
              <w:snapToGrid w:val="0"/>
              <w:jc w:val="center"/>
              <w:rPr>
                <w:sz w:val="30"/>
                <w:szCs w:val="30"/>
              </w:rPr>
            </w:pPr>
          </w:p>
          <w:p w14:paraId="0595C482" w14:textId="77777777" w:rsidR="002E7365" w:rsidRPr="00166D02" w:rsidRDefault="002E7365" w:rsidP="002E7365">
            <w:pPr>
              <w:pStyle w:val="Contenudetableau"/>
              <w:jc w:val="center"/>
              <w:rPr>
                <w:sz w:val="30"/>
                <w:szCs w:val="30"/>
              </w:rPr>
            </w:pPr>
          </w:p>
          <w:p w14:paraId="5DA06181" w14:textId="77777777" w:rsidR="002E7365" w:rsidRPr="00166D02" w:rsidRDefault="002E7365" w:rsidP="002E7365">
            <w:pPr>
              <w:pStyle w:val="Contenudetableau"/>
              <w:jc w:val="center"/>
              <w:rPr>
                <w:bCs/>
                <w:sz w:val="30"/>
                <w:szCs w:val="30"/>
              </w:rPr>
            </w:pPr>
            <w:r w:rsidRPr="00166D02">
              <w:rPr>
                <w:bCs/>
                <w:sz w:val="30"/>
                <w:szCs w:val="30"/>
              </w:rPr>
              <w:t xml:space="preserve">JEUDI </w:t>
            </w:r>
          </w:p>
          <w:p w14:paraId="6CC96721" w14:textId="77777777" w:rsidR="002E7365" w:rsidRPr="00166D02" w:rsidRDefault="002E7365" w:rsidP="002E7365">
            <w:pPr>
              <w:pStyle w:val="Contenudetableau"/>
              <w:jc w:val="center"/>
              <w:rPr>
                <w:sz w:val="30"/>
                <w:szCs w:val="30"/>
              </w:rPr>
            </w:pPr>
          </w:p>
        </w:tc>
        <w:tc>
          <w:tcPr>
            <w:tcW w:w="5533" w:type="dxa"/>
            <w:gridSpan w:val="3"/>
          </w:tcPr>
          <w:p w14:paraId="45646CDB" w14:textId="77777777" w:rsidR="002E7365" w:rsidRPr="008A494B" w:rsidRDefault="002E7365" w:rsidP="002E7365">
            <w:pPr>
              <w:pStyle w:val="Contenudetableau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2E7365">
              <w:rPr>
                <w:color w:val="92D050"/>
                <w:sz w:val="22"/>
                <w:szCs w:val="22"/>
                <w:highlight w:val="white"/>
              </w:rPr>
              <w:t>Salade verte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/ </w:t>
            </w:r>
            <w:r w:rsidRPr="008A494B">
              <w:rPr>
                <w:color w:val="000000" w:themeColor="text1"/>
                <w:sz w:val="22"/>
                <w:szCs w:val="22"/>
                <w:highlight w:val="yellow"/>
              </w:rPr>
              <w:t>Feuilleté hot dog / Feuilleté au poulet à la crème</w:t>
            </w:r>
          </w:p>
          <w:p w14:paraId="38B0E167" w14:textId="77777777" w:rsidR="002E7365" w:rsidRPr="008A494B" w:rsidRDefault="002E7365" w:rsidP="002E7365">
            <w:pPr>
              <w:pStyle w:val="Contenudetableau"/>
              <w:jc w:val="center"/>
              <w:rPr>
                <w:color w:val="EE0000"/>
                <w:sz w:val="22"/>
                <w:szCs w:val="22"/>
                <w:highlight w:val="white"/>
              </w:rPr>
            </w:pPr>
            <w:r w:rsidRPr="008A494B">
              <w:rPr>
                <w:color w:val="EE0000"/>
                <w:sz w:val="22"/>
                <w:szCs w:val="22"/>
              </w:rPr>
              <w:t xml:space="preserve">Filet de dinde / Tomate farcie </w:t>
            </w:r>
          </w:p>
          <w:p w14:paraId="74C41012" w14:textId="225470D1" w:rsidR="002E7365" w:rsidRPr="008A494B" w:rsidRDefault="002E7365" w:rsidP="002E7365">
            <w:pPr>
              <w:pStyle w:val="Contenudetableau"/>
              <w:jc w:val="center"/>
              <w:rPr>
                <w:color w:val="E97132" w:themeColor="accent2"/>
                <w:sz w:val="22"/>
                <w:szCs w:val="22"/>
              </w:rPr>
            </w:pPr>
            <w:r w:rsidRPr="008A494B">
              <w:rPr>
                <w:color w:val="92D050"/>
                <w:sz w:val="22"/>
                <w:szCs w:val="22"/>
                <w:highlight w:val="white"/>
              </w:rPr>
              <w:t>Gratin de courgettes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/ </w:t>
            </w:r>
            <w:r w:rsidRPr="008A494B">
              <w:rPr>
                <w:color w:val="E97132" w:themeColor="accent2"/>
                <w:sz w:val="22"/>
                <w:szCs w:val="22"/>
                <w:highlight w:val="white"/>
              </w:rPr>
              <w:t>Pomme</w:t>
            </w:r>
            <w:r w:rsidR="008A494B">
              <w:rPr>
                <w:color w:val="E97132" w:themeColor="accent2"/>
                <w:sz w:val="22"/>
                <w:szCs w:val="22"/>
                <w:highlight w:val="white"/>
              </w:rPr>
              <w:t>s</w:t>
            </w:r>
            <w:r w:rsidRPr="008A494B">
              <w:rPr>
                <w:color w:val="E97132" w:themeColor="accent2"/>
                <w:sz w:val="22"/>
                <w:szCs w:val="22"/>
                <w:highlight w:val="white"/>
              </w:rPr>
              <w:t xml:space="preserve"> de terre au curry</w:t>
            </w:r>
          </w:p>
          <w:p w14:paraId="20A972B5" w14:textId="1225B2A7" w:rsidR="002E7365" w:rsidRPr="008A494B" w:rsidRDefault="002E7365" w:rsidP="002E7365">
            <w:pPr>
              <w:pStyle w:val="Contenudetableau"/>
              <w:jc w:val="center"/>
              <w:rPr>
                <w:color w:val="0070C0"/>
                <w:sz w:val="22"/>
                <w:szCs w:val="22"/>
              </w:rPr>
            </w:pPr>
            <w:r w:rsidRPr="008A494B">
              <w:rPr>
                <w:color w:val="0070C0"/>
                <w:sz w:val="22"/>
                <w:szCs w:val="22"/>
              </w:rPr>
              <w:t>Babybel / Comté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2096BCAA" wp14:editId="6A81D718">
                  <wp:extent cx="180975" cy="171450"/>
                  <wp:effectExtent l="0" t="0" r="0" b="0"/>
                  <wp:docPr id="20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33398F" w14:textId="4E66782A" w:rsidR="002E7365" w:rsidRPr="00676AAB" w:rsidRDefault="002E7365" w:rsidP="002E7365">
            <w:pPr>
              <w:pStyle w:val="Contenudetableau"/>
              <w:snapToGrid w:val="0"/>
              <w:jc w:val="center"/>
              <w:rPr>
                <w:color w:val="92D050"/>
              </w:rPr>
            </w:pPr>
            <w:r w:rsidRPr="008A494B">
              <w:rPr>
                <w:color w:val="0070C0"/>
                <w:sz w:val="22"/>
                <w:szCs w:val="22"/>
              </w:rPr>
              <w:t>Yaourt aux fruits bio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50D8F30A" wp14:editId="10F2D1C7">
                  <wp:extent cx="247650" cy="200025"/>
                  <wp:effectExtent l="0" t="0" r="0" b="0"/>
                  <wp:docPr id="2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>/</w:t>
            </w:r>
            <w:r w:rsidRPr="002E7365">
              <w:rPr>
                <w:color w:val="92D050"/>
                <w:sz w:val="22"/>
                <w:szCs w:val="22"/>
                <w:highlight w:val="white"/>
              </w:rPr>
              <w:t xml:space="preserve"> Fruits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</w:p>
        </w:tc>
        <w:tc>
          <w:tcPr>
            <w:tcW w:w="3604" w:type="dxa"/>
            <w:gridSpan w:val="2"/>
          </w:tcPr>
          <w:p w14:paraId="335AD553" w14:textId="77777777" w:rsidR="002E7365" w:rsidRPr="002E7365" w:rsidRDefault="002E7365" w:rsidP="002E7365">
            <w:pPr>
              <w:pStyle w:val="Contenudetableau"/>
              <w:jc w:val="center"/>
              <w:rPr>
                <w:color w:val="92D050"/>
                <w:sz w:val="22"/>
                <w:szCs w:val="22"/>
                <w:highlight w:val="white"/>
                <w:vertAlign w:val="superscript"/>
              </w:rPr>
            </w:pPr>
            <w:r w:rsidRPr="002E7365">
              <w:rPr>
                <w:color w:val="92D050"/>
                <w:sz w:val="22"/>
                <w:szCs w:val="22"/>
                <w:highlight w:val="white"/>
              </w:rPr>
              <w:t xml:space="preserve">Salade verte / Concombre au fromage blanc </w:t>
            </w:r>
          </w:p>
          <w:p w14:paraId="3EB697CF" w14:textId="77777777" w:rsidR="002E7365" w:rsidRPr="008A494B" w:rsidRDefault="002E7365" w:rsidP="002E7365">
            <w:pPr>
              <w:pStyle w:val="Contenudetableau"/>
              <w:jc w:val="center"/>
              <w:rPr>
                <w:color w:val="EE0000"/>
                <w:sz w:val="22"/>
                <w:szCs w:val="22"/>
                <w:highlight w:val="white"/>
              </w:rPr>
            </w:pPr>
            <w:r w:rsidRPr="008A494B">
              <w:rPr>
                <w:color w:val="EE0000"/>
                <w:sz w:val="22"/>
                <w:szCs w:val="22"/>
              </w:rPr>
              <w:t xml:space="preserve">Chili végétal </w:t>
            </w:r>
          </w:p>
          <w:p w14:paraId="7DEAC50D" w14:textId="20EFC6B6" w:rsidR="002E7365" w:rsidRPr="008A494B" w:rsidRDefault="002E7365" w:rsidP="002E7365">
            <w:pPr>
              <w:pStyle w:val="Contenudetableau"/>
              <w:jc w:val="center"/>
              <w:rPr>
                <w:color w:val="E97132" w:themeColor="accent2"/>
                <w:sz w:val="22"/>
                <w:szCs w:val="22"/>
              </w:rPr>
            </w:pPr>
            <w:r w:rsidRPr="008A494B">
              <w:rPr>
                <w:color w:val="E97132" w:themeColor="accent2"/>
                <w:sz w:val="22"/>
                <w:szCs w:val="22"/>
              </w:rPr>
              <w:t xml:space="preserve">Riz </w:t>
            </w:r>
            <w:r w:rsidR="008A494B">
              <w:rPr>
                <w:color w:val="E97132" w:themeColor="accent2"/>
                <w:sz w:val="22"/>
                <w:szCs w:val="22"/>
              </w:rPr>
              <w:t>bio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5B5D99B3" wp14:editId="4DCBDD26">
                  <wp:extent cx="247650" cy="200025"/>
                  <wp:effectExtent l="0" t="0" r="0" b="0"/>
                  <wp:docPr id="2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96704B" w14:textId="5B3B97B5" w:rsidR="002E7365" w:rsidRPr="008A494B" w:rsidRDefault="002E7365" w:rsidP="002E7365">
            <w:pPr>
              <w:pStyle w:val="Contenudetableau"/>
              <w:jc w:val="center"/>
              <w:rPr>
                <w:color w:val="0070C0"/>
                <w:sz w:val="22"/>
                <w:szCs w:val="22"/>
              </w:rPr>
            </w:pPr>
            <w:r w:rsidRPr="008A494B">
              <w:rPr>
                <w:color w:val="0070C0"/>
                <w:sz w:val="22"/>
                <w:szCs w:val="22"/>
              </w:rPr>
              <w:t>Petit</w:t>
            </w:r>
            <w:r w:rsidR="008A494B" w:rsidRPr="008A494B">
              <w:rPr>
                <w:color w:val="0070C0"/>
                <w:sz w:val="22"/>
                <w:szCs w:val="22"/>
              </w:rPr>
              <w:t>s</w:t>
            </w:r>
            <w:r w:rsidRPr="008A494B">
              <w:rPr>
                <w:color w:val="0070C0"/>
                <w:sz w:val="22"/>
                <w:szCs w:val="22"/>
              </w:rPr>
              <w:t xml:space="preserve"> suisse</w:t>
            </w:r>
            <w:r w:rsidR="008A494B" w:rsidRPr="008A494B">
              <w:rPr>
                <w:color w:val="0070C0"/>
                <w:sz w:val="22"/>
                <w:szCs w:val="22"/>
              </w:rPr>
              <w:t>s</w:t>
            </w:r>
            <w:r w:rsidRPr="008A494B">
              <w:rPr>
                <w:color w:val="0070C0"/>
                <w:sz w:val="22"/>
                <w:szCs w:val="22"/>
              </w:rPr>
              <w:t xml:space="preserve"> </w:t>
            </w:r>
          </w:p>
          <w:p w14:paraId="025C9DC6" w14:textId="505ECEBA" w:rsidR="002E7365" w:rsidRPr="002916C3" w:rsidRDefault="002E7365" w:rsidP="002E7365">
            <w:pPr>
              <w:pStyle w:val="Contenudetableau"/>
              <w:snapToGrid w:val="0"/>
              <w:jc w:val="center"/>
              <w:rPr>
                <w:vertAlign w:val="superscript"/>
              </w:rPr>
            </w:pPr>
            <w:r w:rsidRPr="002E7365">
              <w:rPr>
                <w:color w:val="92D050"/>
                <w:sz w:val="22"/>
                <w:szCs w:val="22"/>
                <w:highlight w:val="white"/>
              </w:rPr>
              <w:t xml:space="preserve">Fruit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/ </w:t>
            </w:r>
            <w:r w:rsidRPr="008A494B">
              <w:rPr>
                <w:color w:val="E97132" w:themeColor="accent2"/>
                <w:sz w:val="22"/>
                <w:szCs w:val="22"/>
                <w:highlight w:val="white"/>
              </w:rPr>
              <w:t>Tapioca au lait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</w:p>
        </w:tc>
      </w:tr>
      <w:tr w:rsidR="002E7365" w:rsidRPr="00CE4974" w14:paraId="6F6D7046" w14:textId="77777777" w:rsidTr="007C363B">
        <w:tblPrEx>
          <w:tblCellMar>
            <w:left w:w="70" w:type="dxa"/>
            <w:right w:w="70" w:type="dxa"/>
          </w:tblCellMar>
        </w:tblPrEx>
        <w:trPr>
          <w:gridAfter w:val="1"/>
          <w:wAfter w:w="184" w:type="dxa"/>
        </w:trPr>
        <w:tc>
          <w:tcPr>
            <w:tcW w:w="2127" w:type="dxa"/>
          </w:tcPr>
          <w:p w14:paraId="1FD6BF7E" w14:textId="77777777" w:rsidR="002E7365" w:rsidRPr="00166D02" w:rsidRDefault="002E7365" w:rsidP="002E7365">
            <w:pPr>
              <w:pStyle w:val="Contenudetableau"/>
              <w:snapToGrid w:val="0"/>
              <w:rPr>
                <w:bCs/>
                <w:sz w:val="30"/>
                <w:szCs w:val="30"/>
              </w:rPr>
            </w:pPr>
          </w:p>
          <w:p w14:paraId="0C7D1B18" w14:textId="77777777" w:rsidR="002E7365" w:rsidRPr="00166D02" w:rsidRDefault="002E7365" w:rsidP="002E7365">
            <w:pPr>
              <w:pStyle w:val="Contenudetableau"/>
              <w:snapToGrid w:val="0"/>
              <w:rPr>
                <w:bCs/>
                <w:sz w:val="30"/>
                <w:szCs w:val="30"/>
              </w:rPr>
            </w:pPr>
          </w:p>
          <w:p w14:paraId="368524C9" w14:textId="77777777" w:rsidR="002E7365" w:rsidRPr="00166D02" w:rsidRDefault="002E7365" w:rsidP="002E7365">
            <w:pPr>
              <w:pStyle w:val="Contenudetableau"/>
              <w:snapToGrid w:val="0"/>
              <w:jc w:val="center"/>
              <w:rPr>
                <w:sz w:val="30"/>
                <w:szCs w:val="30"/>
              </w:rPr>
            </w:pPr>
            <w:r w:rsidRPr="00166D02">
              <w:rPr>
                <w:bCs/>
                <w:sz w:val="30"/>
                <w:szCs w:val="30"/>
              </w:rPr>
              <w:t xml:space="preserve">VENDREDI </w:t>
            </w:r>
          </w:p>
          <w:p w14:paraId="2CE10E49" w14:textId="77777777" w:rsidR="002E7365" w:rsidRPr="00166D02" w:rsidRDefault="002E7365" w:rsidP="002E7365">
            <w:pPr>
              <w:pStyle w:val="Contenudetableau"/>
              <w:rPr>
                <w:sz w:val="30"/>
                <w:szCs w:val="30"/>
              </w:rPr>
            </w:pPr>
          </w:p>
          <w:p w14:paraId="50EDC323" w14:textId="77777777" w:rsidR="002E7365" w:rsidRPr="00166D02" w:rsidRDefault="002E7365" w:rsidP="002E7365">
            <w:pPr>
              <w:pStyle w:val="Contenudetableau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5533" w:type="dxa"/>
            <w:gridSpan w:val="3"/>
          </w:tcPr>
          <w:p w14:paraId="4DAD410D" w14:textId="77777777" w:rsidR="002E7365" w:rsidRPr="002E7365" w:rsidRDefault="002E7365" w:rsidP="002E7365">
            <w:pPr>
              <w:pStyle w:val="Contenudetableau"/>
              <w:jc w:val="center"/>
              <w:rPr>
                <w:color w:val="92D050"/>
                <w:sz w:val="22"/>
                <w:szCs w:val="22"/>
                <w:highlight w:val="white"/>
                <w:vertAlign w:val="superscript"/>
              </w:rPr>
            </w:pPr>
            <w:r w:rsidRPr="002E7365">
              <w:rPr>
                <w:color w:val="92D050"/>
                <w:sz w:val="22"/>
                <w:szCs w:val="22"/>
                <w:highlight w:val="white"/>
              </w:rPr>
              <w:t>Salade verte / Betterave rouge œuf dur / Poireaux en vinaigrette</w:t>
            </w:r>
          </w:p>
          <w:p w14:paraId="0AA56359" w14:textId="7B5D48D1" w:rsidR="002E7365" w:rsidRPr="008A494B" w:rsidRDefault="002E7365" w:rsidP="002E7365">
            <w:pPr>
              <w:pStyle w:val="Contenudetableau"/>
              <w:jc w:val="center"/>
              <w:rPr>
                <w:color w:val="EE0000"/>
                <w:sz w:val="22"/>
                <w:szCs w:val="22"/>
              </w:rPr>
            </w:pPr>
            <w:r w:rsidRPr="008A494B">
              <w:rPr>
                <w:color w:val="EE0000"/>
                <w:sz w:val="22"/>
                <w:szCs w:val="22"/>
              </w:rPr>
              <w:t>Spaghettis</w:t>
            </w:r>
            <w:r w:rsidR="008A494B">
              <w:rPr>
                <w:color w:val="EE0000"/>
                <w:sz w:val="22"/>
                <w:szCs w:val="22"/>
              </w:rPr>
              <w:t xml:space="preserve"> à la</w:t>
            </w:r>
            <w:r w:rsidRPr="008A494B">
              <w:rPr>
                <w:color w:val="EE0000"/>
                <w:sz w:val="22"/>
                <w:szCs w:val="22"/>
              </w:rPr>
              <w:t xml:space="preserve"> carbonara / </w:t>
            </w:r>
            <w:r w:rsidRPr="008A494B">
              <w:rPr>
                <w:color w:val="EE0000"/>
                <w:sz w:val="22"/>
                <w:szCs w:val="22"/>
                <w:highlight w:val="white"/>
              </w:rPr>
              <w:t>Spaghettis aux fruits de mer</w:t>
            </w:r>
          </w:p>
          <w:p w14:paraId="05E0F5B9" w14:textId="39CD255A" w:rsidR="002E7365" w:rsidRPr="002E7365" w:rsidRDefault="002E7365" w:rsidP="002E7365">
            <w:pPr>
              <w:pStyle w:val="Contenudetableau"/>
              <w:jc w:val="center"/>
              <w:rPr>
                <w:color w:val="000000"/>
                <w:sz w:val="22"/>
                <w:szCs w:val="22"/>
              </w:rPr>
            </w:pPr>
            <w:r w:rsidRPr="002E7365">
              <w:rPr>
                <w:color w:val="000000"/>
                <w:sz w:val="22"/>
                <w:szCs w:val="22"/>
              </w:rPr>
              <w:t>/</w:t>
            </w:r>
            <w:r w:rsidRPr="008A494B">
              <w:rPr>
                <w:color w:val="92D050"/>
                <w:sz w:val="22"/>
                <w:szCs w:val="22"/>
              </w:rPr>
              <w:t>Brocolis bio au beurre</w:t>
            </w:r>
            <w:r w:rsidRPr="002E7365">
              <w:rPr>
                <w:color w:val="000000"/>
                <w:sz w:val="22"/>
                <w:szCs w:val="22"/>
              </w:rPr>
              <w:t xml:space="preserve"> 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72097210" wp14:editId="35452C9C">
                  <wp:extent cx="247650" cy="200025"/>
                  <wp:effectExtent l="0" t="0" r="0" b="0"/>
                  <wp:docPr id="23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3F6A03" w14:textId="14F5E99F" w:rsidR="002E7365" w:rsidRPr="008A494B" w:rsidRDefault="002E7365" w:rsidP="002E7365">
            <w:pPr>
              <w:pStyle w:val="Contenudetableau"/>
              <w:jc w:val="center"/>
              <w:rPr>
                <w:color w:val="0070C0"/>
                <w:sz w:val="22"/>
                <w:szCs w:val="22"/>
                <w:highlight w:val="white"/>
              </w:rPr>
            </w:pPr>
            <w:r w:rsidRPr="008A494B">
              <w:rPr>
                <w:color w:val="0070C0"/>
                <w:sz w:val="22"/>
                <w:szCs w:val="22"/>
              </w:rPr>
              <w:t>Yaourt nature</w:t>
            </w:r>
            <w:r w:rsidR="008A494B" w:rsidRPr="008A494B">
              <w:rPr>
                <w:color w:val="0070C0"/>
                <w:sz w:val="22"/>
                <w:szCs w:val="22"/>
              </w:rPr>
              <w:t xml:space="preserve"> bio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093FB707" wp14:editId="3BB11EC3">
                  <wp:extent cx="247650" cy="200025"/>
                  <wp:effectExtent l="0" t="0" r="0" b="0"/>
                  <wp:docPr id="24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1C213F51" wp14:editId="20616086">
                  <wp:extent cx="266700" cy="161925"/>
                  <wp:effectExtent l="0" t="0" r="0" b="0"/>
                  <wp:docPr id="2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AD4DD" w14:textId="34170F0D" w:rsidR="002E7365" w:rsidRPr="00984CF4" w:rsidRDefault="002E7365" w:rsidP="002E7365">
            <w:pPr>
              <w:pStyle w:val="Contenudetableau"/>
              <w:snapToGrid w:val="0"/>
              <w:jc w:val="center"/>
              <w:rPr>
                <w:color w:val="92D050"/>
              </w:rPr>
            </w:pPr>
            <w:r w:rsidRPr="00B24769">
              <w:rPr>
                <w:color w:val="92D050"/>
              </w:rPr>
              <w:t>Fruits</w:t>
            </w:r>
            <w:r w:rsidR="004F4F36">
              <w:rPr>
                <w:noProof/>
                <w:color w:val="E59EDC"/>
                <w:sz w:val="18"/>
                <w:szCs w:val="18"/>
              </w:rPr>
              <w:drawing>
                <wp:inline distT="0" distB="0" distL="0" distR="0" wp14:anchorId="5C069E4B" wp14:editId="0082C6F3">
                  <wp:extent cx="228600" cy="161925"/>
                  <wp:effectExtent l="0" t="0" r="0" b="0"/>
                  <wp:docPr id="26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4" w:type="dxa"/>
            <w:gridSpan w:val="2"/>
          </w:tcPr>
          <w:p w14:paraId="6414F2D5" w14:textId="67216D36" w:rsidR="002E7365" w:rsidRPr="00BB0A86" w:rsidRDefault="002E7365" w:rsidP="002E7365">
            <w:pPr>
              <w:widowControl/>
              <w:suppressAutoHyphens w:val="0"/>
              <w:rPr>
                <w:noProof/>
                <w:sz w:val="18"/>
                <w:szCs w:val="18"/>
              </w:rPr>
            </w:pPr>
            <w:r w:rsidRPr="00BB0A86">
              <w:rPr>
                <w:color w:val="000000"/>
                <w:sz w:val="18"/>
                <w:szCs w:val="18"/>
              </w:rPr>
              <w:t>Approvisionnement local</w:t>
            </w:r>
            <w:r w:rsidR="004F4F36">
              <w:rPr>
                <w:noProof/>
                <w:sz w:val="18"/>
                <w:szCs w:val="18"/>
              </w:rPr>
              <w:drawing>
                <wp:inline distT="0" distB="0" distL="0" distR="0" wp14:anchorId="04F398F6" wp14:editId="173854FF">
                  <wp:extent cx="266700" cy="161925"/>
                  <wp:effectExtent l="0" t="0" r="0" b="0"/>
                  <wp:docPr id="27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B4B956" w14:textId="77777777" w:rsidR="002E7365" w:rsidRPr="00BB0A86" w:rsidRDefault="002E7365" w:rsidP="002E7365">
            <w:pPr>
              <w:widowControl/>
              <w:suppressAutoHyphens w:val="0"/>
              <w:rPr>
                <w:rFonts w:eastAsia="Times New Roman"/>
                <w:color w:val="000000"/>
                <w:sz w:val="18"/>
                <w:szCs w:val="18"/>
              </w:rPr>
            </w:pPr>
          </w:p>
          <w:p w14:paraId="3A36D78F" w14:textId="2BDB0CA2" w:rsidR="002E7365" w:rsidRPr="00BB0A86" w:rsidRDefault="002E7365" w:rsidP="002E7365">
            <w:pPr>
              <w:widowControl/>
              <w:suppressAutoHyphens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BB0A86">
              <w:rPr>
                <w:color w:val="000000"/>
                <w:sz w:val="18"/>
                <w:szCs w:val="18"/>
              </w:rPr>
              <w:t>Menu alternatif sans viande ni poisson</w:t>
            </w:r>
            <w:r w:rsidR="004F4F36">
              <w:rPr>
                <w:noProof/>
              </w:rPr>
              <w:drawing>
                <wp:inline distT="0" distB="0" distL="0" distR="0" wp14:anchorId="103FD68F" wp14:editId="236319A1">
                  <wp:extent cx="323850" cy="142875"/>
                  <wp:effectExtent l="0" t="0" r="0" b="0"/>
                  <wp:docPr id="28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26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</w:tblGrid>
            <w:tr w:rsidR="002E7365" w:rsidRPr="00BB0A86" w14:paraId="24FEB312" w14:textId="77777777" w:rsidTr="00BB0A86">
              <w:trPr>
                <w:trHeight w:val="342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F84F15" w14:textId="399F9CAF" w:rsidR="002E7365" w:rsidRPr="00BB0A86" w:rsidRDefault="002E7365" w:rsidP="002E7365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BB0A86">
                    <w:rPr>
                      <w:rFonts w:eastAsia="Times New Roman"/>
                      <w:color w:val="000000"/>
                      <w:sz w:val="18"/>
                      <w:szCs w:val="18"/>
                    </w:rPr>
                    <w:t xml:space="preserve">Produit biologique   </w:t>
                  </w:r>
                  <w:r w:rsidR="004F4F36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7C16E078" wp14:editId="575A2DE5">
                        <wp:extent cx="247650" cy="200025"/>
                        <wp:effectExtent l="0" t="0" r="0" b="0"/>
                        <wp:docPr id="29" name="Imag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E7365" w:rsidRPr="00BB0A86" w14:paraId="5D4C9437" w14:textId="77777777" w:rsidTr="00BB0A86">
              <w:trPr>
                <w:trHeight w:val="342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28763B" w14:textId="00134261" w:rsidR="002E7365" w:rsidRPr="00BB0A86" w:rsidRDefault="002E7365" w:rsidP="002E7365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BB0A86">
                    <w:rPr>
                      <w:rFonts w:eastAsia="Times New Roman"/>
                      <w:color w:val="000000"/>
                      <w:sz w:val="18"/>
                      <w:szCs w:val="18"/>
                    </w:rPr>
                    <w:t xml:space="preserve">Plat fait maison        </w:t>
                  </w:r>
                  <w:r w:rsidR="004F4F36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14AE6876" wp14:editId="68076DFC">
                        <wp:extent cx="228600" cy="161925"/>
                        <wp:effectExtent l="0" t="0" r="0" b="0"/>
                        <wp:docPr id="30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E7365" w:rsidRPr="00BB0A86" w14:paraId="4E19059E" w14:textId="77777777" w:rsidTr="00BB0A86">
              <w:trPr>
                <w:trHeight w:val="342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DEF991" w14:textId="4638D22E" w:rsidR="002E7365" w:rsidRPr="00BB0A86" w:rsidRDefault="002E7365" w:rsidP="002E7365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BB0A86">
                    <w:rPr>
                      <w:rFonts w:eastAsia="Times New Roman"/>
                      <w:color w:val="000000"/>
                      <w:sz w:val="18"/>
                      <w:szCs w:val="18"/>
                    </w:rPr>
                    <w:t xml:space="preserve">AOP                           </w:t>
                  </w:r>
                  <w:r w:rsidR="004F4F36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01EA3CEE" wp14:editId="26592DA5">
                        <wp:extent cx="180975" cy="171450"/>
                        <wp:effectExtent l="0" t="0" r="0" b="0"/>
                        <wp:docPr id="31" name="Imag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E7365" w:rsidRPr="00BB0A86" w14:paraId="6AB1F733" w14:textId="77777777" w:rsidTr="00BB0A86">
              <w:trPr>
                <w:trHeight w:val="342"/>
              </w:trPr>
              <w:tc>
                <w:tcPr>
                  <w:tcW w:w="26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</w:tcPr>
                <w:p w14:paraId="30F9655A" w14:textId="32F9245D" w:rsidR="002E7365" w:rsidRPr="00BB0A86" w:rsidRDefault="002E7365" w:rsidP="002E7365">
                  <w:pPr>
                    <w:widowControl/>
                    <w:suppressAutoHyphens w:val="0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  <w:r w:rsidRPr="00BB0A86">
                    <w:rPr>
                      <w:rFonts w:eastAsia="Times New Roman"/>
                      <w:color w:val="000000"/>
                      <w:sz w:val="18"/>
                      <w:szCs w:val="18"/>
                    </w:rPr>
                    <w:t>Fruits et légumes de saison</w:t>
                  </w:r>
                  <w:r w:rsidR="004F4F36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12302392" wp14:editId="5EA31F6B">
                        <wp:extent cx="228600" cy="161925"/>
                        <wp:effectExtent l="0" t="0" r="0" b="0"/>
                        <wp:docPr id="32" name="Imag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86540A2" w14:textId="77777777" w:rsidR="002E7365" w:rsidRPr="00E43AD0" w:rsidRDefault="002E7365" w:rsidP="002E7365">
            <w:pPr>
              <w:pStyle w:val="Contenudetableau"/>
              <w:snapToGrid w:val="0"/>
            </w:pPr>
          </w:p>
        </w:tc>
      </w:tr>
      <w:tr w:rsidR="002E7365" w:rsidRPr="00E43AD0" w14:paraId="455D2E41" w14:textId="77777777" w:rsidTr="00D46C4A">
        <w:tblPrEx>
          <w:tblCellMar>
            <w:left w:w="70" w:type="dxa"/>
            <w:right w:w="70" w:type="dxa"/>
          </w:tblCellMar>
        </w:tblPrEx>
        <w:trPr>
          <w:gridAfter w:val="1"/>
          <w:wAfter w:w="184" w:type="dxa"/>
        </w:trPr>
        <w:tc>
          <w:tcPr>
            <w:tcW w:w="112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91D12" w14:textId="77777777" w:rsidR="002E7365" w:rsidRPr="00A705CC" w:rsidRDefault="002E7365" w:rsidP="002E7365">
            <w:pPr>
              <w:pStyle w:val="Contenudetableau"/>
              <w:snapToGrid w:val="0"/>
              <w:jc w:val="center"/>
              <w:rPr>
                <w:b/>
                <w:sz w:val="32"/>
                <w:szCs w:val="32"/>
              </w:rPr>
            </w:pPr>
            <w:r w:rsidRPr="000F23C9">
              <w:rPr>
                <w:b/>
                <w:color w:val="F6C5AC"/>
                <w:sz w:val="32"/>
                <w:szCs w:val="32"/>
              </w:rPr>
              <w:t>Liste des allergènes majeurs</w:t>
            </w:r>
          </w:p>
        </w:tc>
      </w:tr>
      <w:tr w:rsidR="002E7365" w:rsidRPr="00E43AD0" w14:paraId="606346BC" w14:textId="77777777" w:rsidTr="000C0A17">
        <w:tblPrEx>
          <w:tblCellMar>
            <w:left w:w="70" w:type="dxa"/>
            <w:right w:w="70" w:type="dxa"/>
          </w:tblCellMar>
        </w:tblPrEx>
        <w:trPr>
          <w:gridAfter w:val="1"/>
          <w:wAfter w:w="184" w:type="dxa"/>
          <w:trHeight w:val="1851"/>
        </w:trPr>
        <w:tc>
          <w:tcPr>
            <w:tcW w:w="1126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50FA" w14:textId="706550DE" w:rsidR="002E7365" w:rsidRPr="000C0A17" w:rsidRDefault="004F4F36" w:rsidP="002E7365">
            <w:pPr>
              <w:pStyle w:val="Contenudetableau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BD158DA" wp14:editId="16B31CD2">
                  <wp:extent cx="7153275" cy="1314450"/>
                  <wp:effectExtent l="0" t="0" r="0" b="0"/>
                  <wp:docPr id="33" name="Image 3" descr="RÃ©sultat de recherche d'images pour &quot;les 14 allergÃ¨n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Ã©sultat de recherche d'images pour &quot;les 14 allergÃ¨ne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2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365" w:rsidRPr="004E5168" w14:paraId="0D97E0DE" w14:textId="77777777" w:rsidTr="00D46C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155"/>
        </w:trPr>
        <w:tc>
          <w:tcPr>
            <w:tcW w:w="2409" w:type="dxa"/>
            <w:gridSpan w:val="2"/>
            <w:vAlign w:val="center"/>
          </w:tcPr>
          <w:p w14:paraId="5B9D71D0" w14:textId="1A660BFE" w:rsidR="002E7365" w:rsidRDefault="004F4F36" w:rsidP="002E7365">
            <w:pPr>
              <w:rPr>
                <w:b/>
                <w:color w:val="FF0000"/>
              </w:rPr>
            </w:pPr>
            <w:r>
              <w:rPr>
                <w:noProof/>
                <w:color w:val="99CC00"/>
                <w:sz w:val="22"/>
                <w:szCs w:val="22"/>
              </w:rPr>
              <w:drawing>
                <wp:inline distT="0" distB="0" distL="0" distR="0" wp14:anchorId="094A989D" wp14:editId="6EA3BBBC">
                  <wp:extent cx="1295400" cy="819150"/>
                  <wp:effectExtent l="0" t="0" r="0" b="0"/>
                  <wp:docPr id="3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241865" w14:textId="77777777" w:rsidR="002E7365" w:rsidRPr="004E5168" w:rsidRDefault="002E7365" w:rsidP="002E7365">
            <w:pPr>
              <w:rPr>
                <w:b/>
                <w:color w:val="FF0000"/>
              </w:rPr>
            </w:pPr>
          </w:p>
        </w:tc>
        <w:tc>
          <w:tcPr>
            <w:tcW w:w="2555" w:type="dxa"/>
            <w:vAlign w:val="center"/>
          </w:tcPr>
          <w:p w14:paraId="7DC8C0BE" w14:textId="1CC6E46D" w:rsidR="002E7365" w:rsidRDefault="004F4F36" w:rsidP="002E7365">
            <w:pPr>
              <w:rPr>
                <w:b/>
                <w:color w:val="FF0000"/>
                <w:highlight w:val="yellow"/>
              </w:rPr>
            </w:pPr>
            <w:r>
              <w:rPr>
                <w:noProof/>
                <w:color w:val="3366FF"/>
                <w:sz w:val="22"/>
                <w:szCs w:val="22"/>
              </w:rPr>
              <w:drawing>
                <wp:inline distT="0" distB="0" distL="0" distR="0" wp14:anchorId="0DCD645A" wp14:editId="472CCD25">
                  <wp:extent cx="1428750" cy="762000"/>
                  <wp:effectExtent l="0" t="0" r="0" b="0"/>
                  <wp:docPr id="3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972200" w14:textId="77777777" w:rsidR="002E7365" w:rsidRPr="00166D02" w:rsidRDefault="002E7365" w:rsidP="002E7365">
            <w:pPr>
              <w:rPr>
                <w:b/>
                <w:color w:val="FF0000"/>
                <w:highlight w:val="yellow"/>
              </w:rPr>
            </w:pPr>
          </w:p>
        </w:tc>
        <w:tc>
          <w:tcPr>
            <w:tcW w:w="3727" w:type="dxa"/>
            <w:gridSpan w:val="2"/>
            <w:vAlign w:val="center"/>
          </w:tcPr>
          <w:p w14:paraId="56001FE8" w14:textId="06CF80AA" w:rsidR="002E7365" w:rsidRPr="004E5168" w:rsidRDefault="004F4F36" w:rsidP="002E7365">
            <w:pPr>
              <w:rPr>
                <w:b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1B8F95B5" wp14:editId="7221693F">
                  <wp:extent cx="2095500" cy="904875"/>
                  <wp:effectExtent l="0" t="0" r="0" b="0"/>
                  <wp:docPr id="3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gridSpan w:val="2"/>
            <w:vAlign w:val="center"/>
          </w:tcPr>
          <w:p w14:paraId="5DD4F32D" w14:textId="1B9C8A79" w:rsidR="002E7365" w:rsidRDefault="004F4F36" w:rsidP="002E7365">
            <w:pPr>
              <w:rPr>
                <w:b/>
                <w:color w:val="FF0000"/>
              </w:rPr>
            </w:pPr>
            <w:r>
              <w:rPr>
                <w:noProof/>
                <w:color w:val="339966"/>
                <w:sz w:val="22"/>
                <w:szCs w:val="22"/>
              </w:rPr>
              <w:drawing>
                <wp:inline distT="0" distB="0" distL="0" distR="0" wp14:anchorId="6E6EFF64" wp14:editId="2C74E5B1">
                  <wp:extent cx="1295400" cy="857250"/>
                  <wp:effectExtent l="0" t="0" r="0" b="0"/>
                  <wp:docPr id="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1F4C4" w14:textId="77777777" w:rsidR="002E7365" w:rsidRPr="004E5168" w:rsidRDefault="002E7365" w:rsidP="002E7365">
            <w:pPr>
              <w:rPr>
                <w:b/>
                <w:color w:val="FF0000"/>
              </w:rPr>
            </w:pPr>
          </w:p>
        </w:tc>
      </w:tr>
    </w:tbl>
    <w:p w14:paraId="3A7E51EF" w14:textId="1C78CAAF" w:rsidR="0019721E" w:rsidRDefault="0019721E" w:rsidP="0019721E">
      <w:r>
        <w:tab/>
        <w:t>Le Proviseur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Secrétaire Générale</w:t>
      </w:r>
      <w:r>
        <w:tab/>
      </w:r>
    </w:p>
    <w:p w14:paraId="1B1A1F29" w14:textId="77777777" w:rsidR="0019721E" w:rsidRDefault="0019721E" w:rsidP="0019721E">
      <w:pPr>
        <w:ind w:firstLine="709"/>
      </w:pPr>
      <w:r>
        <w:t>Laurent BOUILLIN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Patricia UNIQUE</w:t>
      </w:r>
    </w:p>
    <w:sectPr w:rsidR="0019721E" w:rsidSect="00A11B92">
      <w:footnotePr>
        <w:pos w:val="beneathText"/>
      </w:footnotePr>
      <w:pgSz w:w="11905" w:h="16837"/>
      <w:pgMar w:top="238" w:right="284" w:bottom="232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33C5D"/>
    <w:multiLevelType w:val="hybridMultilevel"/>
    <w:tmpl w:val="D808649C"/>
    <w:lvl w:ilvl="0" w:tplc="040C000F">
      <w:start w:val="1"/>
      <w:numFmt w:val="decimal"/>
      <w:lvlText w:val="%1."/>
      <w:lvlJc w:val="left"/>
      <w:pPr>
        <w:ind w:left="735" w:hanging="360"/>
      </w:p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32775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65"/>
    <w:rsid w:val="000205C1"/>
    <w:rsid w:val="000364B9"/>
    <w:rsid w:val="000507DC"/>
    <w:rsid w:val="00066344"/>
    <w:rsid w:val="00094C0B"/>
    <w:rsid w:val="0009616A"/>
    <w:rsid w:val="000A19CB"/>
    <w:rsid w:val="000C0A17"/>
    <w:rsid w:val="000F23C9"/>
    <w:rsid w:val="00127A0D"/>
    <w:rsid w:val="00151BAA"/>
    <w:rsid w:val="001572E2"/>
    <w:rsid w:val="00166D02"/>
    <w:rsid w:val="00171E72"/>
    <w:rsid w:val="001818FA"/>
    <w:rsid w:val="001910BE"/>
    <w:rsid w:val="0019721E"/>
    <w:rsid w:val="001E4087"/>
    <w:rsid w:val="00234901"/>
    <w:rsid w:val="00244B0B"/>
    <w:rsid w:val="002536C1"/>
    <w:rsid w:val="002916C3"/>
    <w:rsid w:val="00292059"/>
    <w:rsid w:val="002954EC"/>
    <w:rsid w:val="002B6CEA"/>
    <w:rsid w:val="002E7365"/>
    <w:rsid w:val="002F7B9B"/>
    <w:rsid w:val="0032121D"/>
    <w:rsid w:val="00323CFE"/>
    <w:rsid w:val="0033209D"/>
    <w:rsid w:val="003A2A89"/>
    <w:rsid w:val="003A4A2D"/>
    <w:rsid w:val="003C6CA5"/>
    <w:rsid w:val="004179A1"/>
    <w:rsid w:val="00460865"/>
    <w:rsid w:val="00460D23"/>
    <w:rsid w:val="00493006"/>
    <w:rsid w:val="004A1DDA"/>
    <w:rsid w:val="004B16A1"/>
    <w:rsid w:val="004D4BC6"/>
    <w:rsid w:val="004E5168"/>
    <w:rsid w:val="004F4F36"/>
    <w:rsid w:val="00505DED"/>
    <w:rsid w:val="00513E9B"/>
    <w:rsid w:val="005235B7"/>
    <w:rsid w:val="00536595"/>
    <w:rsid w:val="00537C24"/>
    <w:rsid w:val="00543562"/>
    <w:rsid w:val="00543F46"/>
    <w:rsid w:val="00562384"/>
    <w:rsid w:val="0059319F"/>
    <w:rsid w:val="005A607D"/>
    <w:rsid w:val="005E2777"/>
    <w:rsid w:val="00605EED"/>
    <w:rsid w:val="00620922"/>
    <w:rsid w:val="00630271"/>
    <w:rsid w:val="006362B8"/>
    <w:rsid w:val="00643E4F"/>
    <w:rsid w:val="00676AAB"/>
    <w:rsid w:val="00683614"/>
    <w:rsid w:val="0068452D"/>
    <w:rsid w:val="006B2302"/>
    <w:rsid w:val="006C3DC5"/>
    <w:rsid w:val="006E4F73"/>
    <w:rsid w:val="006F19D0"/>
    <w:rsid w:val="00750F40"/>
    <w:rsid w:val="007552DD"/>
    <w:rsid w:val="00762B74"/>
    <w:rsid w:val="007635E0"/>
    <w:rsid w:val="00764925"/>
    <w:rsid w:val="00772846"/>
    <w:rsid w:val="00775AB2"/>
    <w:rsid w:val="00787EC7"/>
    <w:rsid w:val="00794F7C"/>
    <w:rsid w:val="007B4E95"/>
    <w:rsid w:val="007C363B"/>
    <w:rsid w:val="007C4AF2"/>
    <w:rsid w:val="007C5408"/>
    <w:rsid w:val="007F13EF"/>
    <w:rsid w:val="00804625"/>
    <w:rsid w:val="0081050A"/>
    <w:rsid w:val="00826EDC"/>
    <w:rsid w:val="00842DDE"/>
    <w:rsid w:val="0089515D"/>
    <w:rsid w:val="008A1F07"/>
    <w:rsid w:val="008A494B"/>
    <w:rsid w:val="008C0639"/>
    <w:rsid w:val="008C3A85"/>
    <w:rsid w:val="008F31C8"/>
    <w:rsid w:val="008F7EDE"/>
    <w:rsid w:val="00924B2F"/>
    <w:rsid w:val="00944F9E"/>
    <w:rsid w:val="0095247D"/>
    <w:rsid w:val="00956D02"/>
    <w:rsid w:val="0096320E"/>
    <w:rsid w:val="00963E1F"/>
    <w:rsid w:val="00984CF4"/>
    <w:rsid w:val="00994561"/>
    <w:rsid w:val="00994F67"/>
    <w:rsid w:val="009C3B2F"/>
    <w:rsid w:val="009C6A7A"/>
    <w:rsid w:val="009D3C73"/>
    <w:rsid w:val="009D5C8C"/>
    <w:rsid w:val="009F2F67"/>
    <w:rsid w:val="009F78B9"/>
    <w:rsid w:val="00A11B92"/>
    <w:rsid w:val="00A20CE8"/>
    <w:rsid w:val="00A22AF4"/>
    <w:rsid w:val="00A27F44"/>
    <w:rsid w:val="00A36D52"/>
    <w:rsid w:val="00A50A34"/>
    <w:rsid w:val="00A5207F"/>
    <w:rsid w:val="00A55F14"/>
    <w:rsid w:val="00A6314D"/>
    <w:rsid w:val="00A705CC"/>
    <w:rsid w:val="00A72DE3"/>
    <w:rsid w:val="00A95753"/>
    <w:rsid w:val="00AA79AC"/>
    <w:rsid w:val="00AD7BCE"/>
    <w:rsid w:val="00AE4A07"/>
    <w:rsid w:val="00AE56EA"/>
    <w:rsid w:val="00B13D5B"/>
    <w:rsid w:val="00B444A8"/>
    <w:rsid w:val="00B50404"/>
    <w:rsid w:val="00B53ACD"/>
    <w:rsid w:val="00BA3701"/>
    <w:rsid w:val="00BB0A86"/>
    <w:rsid w:val="00BB2817"/>
    <w:rsid w:val="00BC72A1"/>
    <w:rsid w:val="00BD07E4"/>
    <w:rsid w:val="00C07AC9"/>
    <w:rsid w:val="00C16B24"/>
    <w:rsid w:val="00C22671"/>
    <w:rsid w:val="00C53184"/>
    <w:rsid w:val="00C64BDB"/>
    <w:rsid w:val="00C82FD7"/>
    <w:rsid w:val="00C96F79"/>
    <w:rsid w:val="00CD39D6"/>
    <w:rsid w:val="00CD4A47"/>
    <w:rsid w:val="00CE4974"/>
    <w:rsid w:val="00D04935"/>
    <w:rsid w:val="00D076A1"/>
    <w:rsid w:val="00D1374E"/>
    <w:rsid w:val="00D15C91"/>
    <w:rsid w:val="00D46C4A"/>
    <w:rsid w:val="00D47EDC"/>
    <w:rsid w:val="00D633D3"/>
    <w:rsid w:val="00D92FA8"/>
    <w:rsid w:val="00D97325"/>
    <w:rsid w:val="00D97B8D"/>
    <w:rsid w:val="00DE1637"/>
    <w:rsid w:val="00E1470C"/>
    <w:rsid w:val="00E17434"/>
    <w:rsid w:val="00E17B9C"/>
    <w:rsid w:val="00E24660"/>
    <w:rsid w:val="00E43AD0"/>
    <w:rsid w:val="00E47B00"/>
    <w:rsid w:val="00E73EC5"/>
    <w:rsid w:val="00E93514"/>
    <w:rsid w:val="00EB174A"/>
    <w:rsid w:val="00EC7AF2"/>
    <w:rsid w:val="00ED3EB8"/>
    <w:rsid w:val="00F44739"/>
    <w:rsid w:val="00F459B2"/>
    <w:rsid w:val="00F5117C"/>
    <w:rsid w:val="00F672AB"/>
    <w:rsid w:val="00F70226"/>
    <w:rsid w:val="00F82389"/>
    <w:rsid w:val="00F86125"/>
    <w:rsid w:val="00F8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9386"/>
  <w15:chartTrackingRefBased/>
  <w15:docId w15:val="{E2AEA494-EBED-4CE4-85B5-5B9B2D69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  <w:i/>
      <w:iCs/>
    </w:rPr>
  </w:style>
  <w:style w:type="table" w:styleId="Grilledutableau">
    <w:name w:val="Table Grid"/>
    <w:basedOn w:val="TableauNormal"/>
    <w:rsid w:val="007C4AF2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ar"/>
    <w:qFormat/>
    <w:rsid w:val="00A20CE8"/>
  </w:style>
  <w:style w:type="character" w:customStyle="1" w:styleId="Style1Car">
    <w:name w:val="Style1 Car"/>
    <w:link w:val="Style1"/>
    <w:rsid w:val="00A20CE8"/>
    <w:rPr>
      <w:rFonts w:eastAsia="Lucida Sans Unicode"/>
      <w:sz w:val="24"/>
      <w:szCs w:val="24"/>
    </w:rPr>
  </w:style>
  <w:style w:type="character" w:customStyle="1" w:styleId="Heading8Char">
    <w:name w:val="Heading 8 Char"/>
    <w:uiPriority w:val="9"/>
    <w:rsid w:val="002E7365"/>
    <w:rPr>
      <w:rFonts w:ascii="Arial" w:eastAsia="Arial" w:hAnsi="Arial" w:cs="Arial"/>
      <w:i/>
      <w:iCs/>
      <w:color w:val="272727"/>
    </w:rPr>
  </w:style>
  <w:style w:type="character" w:customStyle="1" w:styleId="Heading7Char">
    <w:name w:val="Heading 7 Char"/>
    <w:uiPriority w:val="9"/>
    <w:rsid w:val="002E7365"/>
    <w:rPr>
      <w:rFonts w:ascii="Arial" w:eastAsia="Arial" w:hAnsi="Arial" w:cs="Arial"/>
      <w:color w:val="59595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ndance1\Documents\Mod&#232;les%20Office%20personnalis&#233;s\MENU%20AVEC%20ALLERGEN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1737AB10424C91BA15CC3649769F" ma:contentTypeVersion="5" ma:contentTypeDescription="Crée un document." ma:contentTypeScope="" ma:versionID="99b1594cdb40cee69675247d297ec350">
  <xsd:schema xmlns:xsd="http://www.w3.org/2001/XMLSchema" xmlns:xs="http://www.w3.org/2001/XMLSchema" xmlns:p="http://schemas.microsoft.com/office/2006/metadata/properties" xmlns:ns3="0fd8b9ab-2bf3-48f1-b062-a42b00e9c398" targetNamespace="http://schemas.microsoft.com/office/2006/metadata/properties" ma:root="true" ma:fieldsID="00a3e439e17c61dfc73986c1f483321b" ns3:_="">
    <xsd:import namespace="0fd8b9ab-2bf3-48f1-b062-a42b00e9c3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b9ab-2bf3-48f1-b062-a42b00e9c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564901-A3FD-47BD-8486-275B6CD330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CB5CE6-079A-4D4C-AE8E-5C57BFC91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8b9ab-2bf3-48f1-b062-a42b00e9c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C534-379B-47A5-9167-371A9949AD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MENU AVEC ALLERGENE</Template>
  <TotalTime>1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MENUS</vt:lpstr>
    </vt:vector>
  </TitlesOfParts>
  <Company>Lycée Murat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MENUS</dc:title>
  <dc:subject/>
  <dc:creator>intendance1</dc:creator>
  <cp:keywords/>
  <dc:description/>
  <cp:lastModifiedBy>intendance lycee</cp:lastModifiedBy>
  <cp:revision>2</cp:revision>
  <cp:lastPrinted>2026-08-31T12:13:00Z</cp:lastPrinted>
  <dcterms:created xsi:type="dcterms:W3CDTF">2026-08-31T12:20:00Z</dcterms:created>
  <dcterms:modified xsi:type="dcterms:W3CDTF">2026-08-31T12:20:00Z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0x01010057DC1737AB10424C91BA15CC3649769F</vt:lpwstr>
  </property>
</Properties>
</file>