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9FD8" w14:textId="0C34D454" w:rsidR="00151BAA" w:rsidRPr="00E43AD0" w:rsidRDefault="00D025F4" w:rsidP="0095247D">
      <w:pPr>
        <w:rPr>
          <w:sz w:val="70"/>
          <w:szCs w:val="70"/>
        </w:rPr>
      </w:pPr>
      <w:r>
        <w:rPr>
          <w:noProof/>
        </w:rPr>
        <mc:AlternateContent>
          <mc:Choice Requires="wps">
            <w:drawing>
              <wp:inline distT="0" distB="0" distL="0" distR="0" wp14:anchorId="169ABDDC" wp14:editId="7AEDB48F">
                <wp:extent cx="6638925" cy="361950"/>
                <wp:effectExtent l="200025" t="9525" r="9525" b="28575"/>
                <wp:docPr id="971637864" name="WordAr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38925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4920E5" w14:textId="77777777" w:rsidR="00D025F4" w:rsidRDefault="00D025F4" w:rsidP="00D025F4">
                            <w:pPr>
                              <w:jc w:val="center"/>
                              <w:rPr>
                                <w:rFonts w:ascii="Arial Black" w:hAnsi="Arial Black"/>
                                <w:shadow/>
                                <w:color w:val="A603AB"/>
                                <w:sz w:val="40"/>
                                <w:szCs w:val="40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603AB"/>
                                <w:sz w:val="40"/>
                                <w:szCs w:val="40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MENU DU 14 AU 18 SEPTEMBRE 2026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9ABDDC" id="_x0000_t202" coordsize="21600,21600" o:spt="202" path="m,l,21600r21600,l21600,xe">
                <v:stroke joinstyle="miter"/>
                <v:path gradientshapeok="t" o:connecttype="rect"/>
              </v:shapetype>
              <v:shape id="WordArt 18" o:spid="_x0000_s1026" type="#_x0000_t202" style="width:522.75pt;height: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" filled="f" stroked="f">
                <o:lock v:ext="edit" shapetype="t"/>
                <v:textbox style="mso-fit-shape-to-text:t">
                  <w:txbxContent>
                    <w:p w14:paraId="0C4920E5" w14:textId="77777777" w:rsidR="00D025F4" w:rsidRDefault="00D025F4" w:rsidP="00D025F4">
                      <w:pPr>
                        <w:jc w:val="center"/>
                        <w:rPr>
                          <w:rFonts w:ascii="Arial Black" w:hAnsi="Arial Black"/>
                          <w:shadow/>
                          <w:color w:val="A603AB"/>
                          <w:sz w:val="40"/>
                          <w:szCs w:val="40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hadow/>
                          <w:color w:val="A603AB"/>
                          <w:sz w:val="40"/>
                          <w:szCs w:val="40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MENU DU 14 AU 18 SEPTEMBRE 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11448" w:type="dxa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282"/>
        <w:gridCol w:w="2555"/>
        <w:gridCol w:w="2696"/>
        <w:gridCol w:w="1031"/>
        <w:gridCol w:w="2573"/>
        <w:gridCol w:w="184"/>
      </w:tblGrid>
      <w:tr w:rsidR="00D633D3" w:rsidRPr="00E43AD0" w14:paraId="05FAE9F4" w14:textId="77777777" w:rsidTr="007C363B">
        <w:trPr>
          <w:gridAfter w:val="1"/>
          <w:wAfter w:w="184" w:type="dxa"/>
          <w:trHeight w:val="150"/>
          <w:tblHeader/>
        </w:trPr>
        <w:tc>
          <w:tcPr>
            <w:tcW w:w="2127" w:type="dxa"/>
          </w:tcPr>
          <w:p w14:paraId="69B50652" w14:textId="77777777" w:rsidR="00D633D3" w:rsidRPr="00E43AD0" w:rsidRDefault="00D633D3" w:rsidP="00CE4974">
            <w:pPr>
              <w:pStyle w:val="Titredetableau"/>
              <w:jc w:val="left"/>
            </w:pPr>
          </w:p>
        </w:tc>
        <w:tc>
          <w:tcPr>
            <w:tcW w:w="5533" w:type="dxa"/>
            <w:gridSpan w:val="3"/>
          </w:tcPr>
          <w:p w14:paraId="60C0645C" w14:textId="77777777" w:rsidR="00D633D3" w:rsidRPr="00166D02" w:rsidRDefault="00D633D3" w:rsidP="006E4F73">
            <w:pPr>
              <w:pStyle w:val="Titredetableau"/>
              <w:rPr>
                <w:b w:val="0"/>
                <w:i w:val="0"/>
                <w:iCs w:val="0"/>
                <w:sz w:val="30"/>
                <w:szCs w:val="30"/>
              </w:rPr>
            </w:pPr>
            <w:r w:rsidRPr="00166D02">
              <w:rPr>
                <w:b w:val="0"/>
                <w:i w:val="0"/>
                <w:iCs w:val="0"/>
                <w:sz w:val="30"/>
                <w:szCs w:val="30"/>
              </w:rPr>
              <w:t>DEJEUNE</w:t>
            </w:r>
            <w:r w:rsidR="006E4F73" w:rsidRPr="00166D02">
              <w:rPr>
                <w:b w:val="0"/>
                <w:i w:val="0"/>
                <w:iCs w:val="0"/>
                <w:sz w:val="30"/>
                <w:szCs w:val="30"/>
              </w:rPr>
              <w:t>R</w:t>
            </w:r>
          </w:p>
        </w:tc>
        <w:tc>
          <w:tcPr>
            <w:tcW w:w="3604" w:type="dxa"/>
            <w:gridSpan w:val="2"/>
          </w:tcPr>
          <w:p w14:paraId="4FD6FED4" w14:textId="77777777" w:rsidR="00D633D3" w:rsidRPr="00166D02" w:rsidRDefault="006E4F73" w:rsidP="006E4F73">
            <w:pPr>
              <w:pStyle w:val="Titredetableau"/>
              <w:rPr>
                <w:b w:val="0"/>
                <w:i w:val="0"/>
                <w:iCs w:val="0"/>
                <w:sz w:val="30"/>
                <w:szCs w:val="30"/>
              </w:rPr>
            </w:pPr>
            <w:r w:rsidRPr="00166D02">
              <w:rPr>
                <w:b w:val="0"/>
                <w:i w:val="0"/>
                <w:iCs w:val="0"/>
                <w:sz w:val="30"/>
                <w:szCs w:val="30"/>
              </w:rPr>
              <w:t>DINER</w:t>
            </w:r>
          </w:p>
        </w:tc>
      </w:tr>
      <w:tr w:rsidR="0093779D" w:rsidRPr="00E43AD0" w14:paraId="1C8D9EDF" w14:textId="77777777" w:rsidTr="007C363B">
        <w:trPr>
          <w:gridAfter w:val="1"/>
          <w:wAfter w:w="184" w:type="dxa"/>
        </w:trPr>
        <w:tc>
          <w:tcPr>
            <w:tcW w:w="2127" w:type="dxa"/>
          </w:tcPr>
          <w:p w14:paraId="05EDEE71" w14:textId="77777777" w:rsidR="0093779D" w:rsidRPr="00166D02" w:rsidRDefault="0093779D" w:rsidP="0093779D">
            <w:pPr>
              <w:pStyle w:val="Contenudetableau"/>
              <w:snapToGrid w:val="0"/>
              <w:jc w:val="center"/>
              <w:rPr>
                <w:sz w:val="30"/>
                <w:szCs w:val="30"/>
              </w:rPr>
            </w:pPr>
          </w:p>
          <w:p w14:paraId="13E10C64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</w:p>
          <w:p w14:paraId="3BA519AB" w14:textId="77777777" w:rsidR="0093779D" w:rsidRPr="00166D02" w:rsidRDefault="0093779D" w:rsidP="0093779D">
            <w:pPr>
              <w:pStyle w:val="Contenudetableau"/>
              <w:jc w:val="center"/>
              <w:rPr>
                <w:bCs/>
                <w:sz w:val="30"/>
                <w:szCs w:val="30"/>
              </w:rPr>
            </w:pPr>
            <w:r w:rsidRPr="00166D02">
              <w:rPr>
                <w:bCs/>
                <w:sz w:val="30"/>
                <w:szCs w:val="30"/>
              </w:rPr>
              <w:t xml:space="preserve">LUNDI </w:t>
            </w:r>
          </w:p>
          <w:p w14:paraId="47D67795" w14:textId="77777777" w:rsidR="0093779D" w:rsidRPr="00166D02" w:rsidRDefault="0093779D" w:rsidP="0093779D">
            <w:pPr>
              <w:pStyle w:val="Contenudetableau"/>
              <w:jc w:val="center"/>
              <w:rPr>
                <w:bCs/>
                <w:sz w:val="30"/>
                <w:szCs w:val="30"/>
              </w:rPr>
            </w:pPr>
          </w:p>
        </w:tc>
        <w:tc>
          <w:tcPr>
            <w:tcW w:w="5533" w:type="dxa"/>
            <w:gridSpan w:val="3"/>
          </w:tcPr>
          <w:p w14:paraId="43108CE9" w14:textId="3B49C468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 xml:space="preserve">Salade verte/ </w:t>
            </w:r>
            <w:r w:rsidRPr="007252D4">
              <w:rPr>
                <w:color w:val="4EA72E" w:themeColor="accent6"/>
              </w:rPr>
              <w:t>H</w:t>
            </w:r>
            <w:r w:rsidRPr="007252D4">
              <w:rPr>
                <w:color w:val="4EA72E" w:themeColor="accent6"/>
              </w:rPr>
              <w:t>aricot</w:t>
            </w:r>
            <w:r w:rsidRPr="007252D4">
              <w:rPr>
                <w:color w:val="4EA72E" w:themeColor="accent6"/>
              </w:rPr>
              <w:t xml:space="preserve">s </w:t>
            </w:r>
            <w:r w:rsidRPr="007252D4">
              <w:rPr>
                <w:color w:val="4EA72E" w:themeColor="accent6"/>
              </w:rPr>
              <w:t>vert</w:t>
            </w:r>
            <w:r w:rsidRPr="007252D4">
              <w:rPr>
                <w:color w:val="4EA72E" w:themeColor="accent6"/>
              </w:rPr>
              <w:t>s</w:t>
            </w:r>
            <w:r w:rsidR="007252D4" w:rsidRPr="007252D4">
              <w:rPr>
                <w:color w:val="4EA72E" w:themeColor="accent6"/>
              </w:rPr>
              <w:t xml:space="preserve"> bio</w:t>
            </w:r>
            <w:r w:rsidR="00D025F4" w:rsidRPr="007252D4">
              <w:rPr>
                <w:noProof/>
                <w:color w:val="4EA72E" w:themeColor="accent6"/>
                <w:sz w:val="18"/>
                <w:szCs w:val="18"/>
              </w:rPr>
              <w:drawing>
                <wp:inline distT="0" distB="0" distL="0" distR="0" wp14:anchorId="654002D3" wp14:editId="06D1D7A0">
                  <wp:extent cx="247650" cy="200025"/>
                  <wp:effectExtent l="0" t="0" r="0" b="0"/>
                  <wp:docPr id="57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52D4">
              <w:rPr>
                <w:color w:val="4EA72E" w:themeColor="accent6"/>
              </w:rPr>
              <w:t xml:space="preserve"> à l’</w:t>
            </w:r>
            <w:r w:rsidRPr="007252D4">
              <w:rPr>
                <w:color w:val="4EA72E" w:themeColor="accent6"/>
              </w:rPr>
              <w:t>échalote /</w:t>
            </w:r>
            <w:r w:rsidRPr="007252D4">
              <w:rPr>
                <w:color w:val="4EA72E" w:themeColor="accent6"/>
              </w:rPr>
              <w:t>T</w:t>
            </w:r>
            <w:r w:rsidRPr="007252D4">
              <w:rPr>
                <w:color w:val="4EA72E" w:themeColor="accent6"/>
              </w:rPr>
              <w:t xml:space="preserve">errine de légumes </w:t>
            </w:r>
          </w:p>
          <w:p w14:paraId="6CFAACFF" w14:textId="576D4E6F" w:rsidR="0093779D" w:rsidRPr="007252D4" w:rsidRDefault="0093779D" w:rsidP="0093779D">
            <w:pPr>
              <w:pStyle w:val="Contenudetableau"/>
              <w:jc w:val="center"/>
              <w:rPr>
                <w:b/>
                <w:color w:val="EE0000"/>
              </w:rPr>
            </w:pPr>
            <w:r w:rsidRPr="007252D4">
              <w:rPr>
                <w:color w:val="EE0000"/>
              </w:rPr>
              <w:t>Filet de cabillaud s</w:t>
            </w:r>
            <w:r w:rsidRPr="007252D4">
              <w:rPr>
                <w:color w:val="EE0000"/>
              </w:rPr>
              <w:t>auce à l’</w:t>
            </w:r>
            <w:r w:rsidRPr="007252D4">
              <w:rPr>
                <w:color w:val="EE0000"/>
              </w:rPr>
              <w:t>estragon /</w:t>
            </w:r>
            <w:r w:rsidRPr="007252D4">
              <w:rPr>
                <w:color w:val="EE0000"/>
              </w:rPr>
              <w:t>E</w:t>
            </w:r>
            <w:r w:rsidRPr="007252D4">
              <w:rPr>
                <w:color w:val="EE0000"/>
              </w:rPr>
              <w:t>scalope</w:t>
            </w:r>
            <w:r w:rsidRPr="007252D4">
              <w:rPr>
                <w:color w:val="EE0000"/>
              </w:rPr>
              <w:t xml:space="preserve"> de dinde</w:t>
            </w:r>
            <w:r w:rsidRPr="007252D4">
              <w:rPr>
                <w:color w:val="EE0000"/>
              </w:rPr>
              <w:t xml:space="preserve"> panée  </w:t>
            </w:r>
          </w:p>
          <w:p w14:paraId="67CB911F" w14:textId="09DF3722" w:rsidR="0093779D" w:rsidRPr="001826D7" w:rsidRDefault="0093779D" w:rsidP="0093779D">
            <w:pPr>
              <w:pStyle w:val="Contenudetableau"/>
              <w:jc w:val="center"/>
            </w:pPr>
            <w:r w:rsidRPr="00D025F4">
              <w:rPr>
                <w:color w:val="E97132" w:themeColor="accent2"/>
              </w:rPr>
              <w:t>Pommes de terre vapeur</w:t>
            </w:r>
            <w:r>
              <w:t xml:space="preserve"> </w:t>
            </w:r>
            <w:r w:rsidRPr="001826D7">
              <w:t>/</w:t>
            </w:r>
            <w:r w:rsidRPr="007252D4">
              <w:rPr>
                <w:color w:val="4EA72E" w:themeColor="accent6"/>
              </w:rPr>
              <w:t>B</w:t>
            </w:r>
            <w:r w:rsidRPr="007252D4">
              <w:rPr>
                <w:color w:val="4EA72E" w:themeColor="accent6"/>
              </w:rPr>
              <w:t>rocolis</w:t>
            </w:r>
            <w:r w:rsidRPr="007252D4">
              <w:rPr>
                <w:color w:val="4EA72E" w:themeColor="accent6"/>
              </w:rPr>
              <w:t xml:space="preserve"> bio</w:t>
            </w:r>
            <w:r w:rsidRPr="007252D4">
              <w:rPr>
                <w:color w:val="4EA72E" w:themeColor="accent6"/>
              </w:rPr>
              <w:t xml:space="preserve"> </w:t>
            </w:r>
            <w:r w:rsidR="00D025F4" w:rsidRPr="007252D4">
              <w:rPr>
                <w:noProof/>
                <w:color w:val="4EA72E" w:themeColor="accent6"/>
                <w:sz w:val="18"/>
                <w:szCs w:val="18"/>
              </w:rPr>
              <w:drawing>
                <wp:inline distT="0" distB="0" distL="0" distR="0" wp14:anchorId="00CFE03C" wp14:editId="4BF4D013">
                  <wp:extent cx="247650" cy="200025"/>
                  <wp:effectExtent l="0" t="0" r="0" b="0"/>
                  <wp:docPr id="56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52D4">
              <w:rPr>
                <w:color w:val="4EA72E" w:themeColor="accent6"/>
              </w:rPr>
              <w:t xml:space="preserve">en </w:t>
            </w:r>
            <w:r w:rsidRPr="007252D4">
              <w:rPr>
                <w:color w:val="4EA72E" w:themeColor="accent6"/>
              </w:rPr>
              <w:t>persillade</w:t>
            </w:r>
            <w:r>
              <w:t xml:space="preserve"> </w:t>
            </w:r>
          </w:p>
          <w:p w14:paraId="078B2E0D" w14:textId="77837343" w:rsidR="0093779D" w:rsidRPr="00D025F4" w:rsidRDefault="0093779D" w:rsidP="0093779D">
            <w:pPr>
              <w:pStyle w:val="Contenudetableau"/>
              <w:jc w:val="center"/>
              <w:rPr>
                <w:color w:val="215E99" w:themeColor="text2" w:themeTint="BF"/>
              </w:rPr>
            </w:pPr>
            <w:r w:rsidRPr="00D025F4">
              <w:rPr>
                <w:color w:val="215E99" w:themeColor="text2" w:themeTint="BF"/>
              </w:rPr>
              <w:t>Comté</w:t>
            </w:r>
            <w:r w:rsidR="00D025F4" w:rsidRPr="00D025F4">
              <w:rPr>
                <w:noProof/>
                <w:color w:val="215E99" w:themeColor="text2" w:themeTint="BF"/>
                <w:sz w:val="18"/>
                <w:szCs w:val="18"/>
              </w:rPr>
              <w:drawing>
                <wp:inline distT="0" distB="0" distL="0" distR="0" wp14:anchorId="55BEB2A1" wp14:editId="048B853F">
                  <wp:extent cx="180975" cy="171450"/>
                  <wp:effectExtent l="0" t="0" r="0" b="0"/>
                  <wp:docPr id="55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25F4">
              <w:rPr>
                <w:color w:val="215E99" w:themeColor="text2" w:themeTint="BF"/>
              </w:rPr>
              <w:t xml:space="preserve"> /</w:t>
            </w:r>
            <w:r w:rsidRPr="00D025F4">
              <w:rPr>
                <w:color w:val="215E99" w:themeColor="text2" w:themeTint="BF"/>
              </w:rPr>
              <w:t>Samos</w:t>
            </w:r>
          </w:p>
          <w:p w14:paraId="5072AE3A" w14:textId="6043F000" w:rsidR="0093779D" w:rsidRPr="007252D4" w:rsidRDefault="0093779D" w:rsidP="007252D4">
            <w:pPr>
              <w:pStyle w:val="Contenudetableau"/>
              <w:jc w:val="center"/>
            </w:pPr>
            <w:r w:rsidRPr="007252D4">
              <w:rPr>
                <w:color w:val="4EA72E" w:themeColor="accent6"/>
              </w:rPr>
              <w:t>Fruits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7C2E477D" wp14:editId="03F4C55B">
                  <wp:extent cx="228600" cy="161925"/>
                  <wp:effectExtent l="0" t="0" r="0" b="0"/>
                  <wp:docPr id="63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826D7">
              <w:t xml:space="preserve"> /</w:t>
            </w:r>
            <w:r w:rsidRPr="00D025F4">
              <w:rPr>
                <w:color w:val="215E99" w:themeColor="text2" w:themeTint="BF"/>
              </w:rPr>
              <w:t>Y</w:t>
            </w:r>
            <w:r w:rsidRPr="00D025F4">
              <w:rPr>
                <w:color w:val="215E99" w:themeColor="text2" w:themeTint="BF"/>
              </w:rPr>
              <w:t>aourt sur coulis de fruit</w:t>
            </w:r>
            <w:r w:rsidR="00D025F4">
              <w:t>s</w:t>
            </w:r>
          </w:p>
        </w:tc>
        <w:tc>
          <w:tcPr>
            <w:tcW w:w="3604" w:type="dxa"/>
            <w:gridSpan w:val="2"/>
          </w:tcPr>
          <w:p w14:paraId="1E362073" w14:textId="621D2E0A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Salade savoyarde /</w:t>
            </w:r>
            <w:r w:rsidRPr="007252D4">
              <w:rPr>
                <w:color w:val="4EA72E" w:themeColor="accent6"/>
              </w:rPr>
              <w:t>S</w:t>
            </w:r>
            <w:r w:rsidRPr="007252D4">
              <w:rPr>
                <w:color w:val="4EA72E" w:themeColor="accent6"/>
              </w:rPr>
              <w:t xml:space="preserve">alade verte </w:t>
            </w:r>
          </w:p>
          <w:p w14:paraId="1D878D62" w14:textId="77777777" w:rsidR="0093779D" w:rsidRPr="007252D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7252D4">
              <w:rPr>
                <w:color w:val="EE0000"/>
              </w:rPr>
              <w:t>Nuggets de poulet</w:t>
            </w:r>
          </w:p>
          <w:p w14:paraId="7447B104" w14:textId="622F073F" w:rsidR="0093779D" w:rsidRDefault="0093779D" w:rsidP="0093779D">
            <w:pPr>
              <w:pStyle w:val="Contenudetableau"/>
              <w:jc w:val="center"/>
            </w:pPr>
            <w:r w:rsidRPr="00D025F4">
              <w:rPr>
                <w:color w:val="E97132" w:themeColor="accent2"/>
              </w:rPr>
              <w:t>Semoule</w:t>
            </w:r>
            <w:r w:rsidR="00590145">
              <w:rPr>
                <w:color w:val="E97132" w:themeColor="accent2"/>
              </w:rPr>
              <w:t xml:space="preserve"> bio</w:t>
            </w:r>
            <w:r>
              <w:t xml:space="preserve"> </w:t>
            </w:r>
            <w:r w:rsidR="00590145" w:rsidRPr="000F23C9">
              <w:rPr>
                <w:noProof/>
                <w:sz w:val="18"/>
                <w:szCs w:val="18"/>
              </w:rPr>
              <w:drawing>
                <wp:inline distT="0" distB="0" distL="0" distR="0" wp14:anchorId="4135EC0E" wp14:editId="4CADABB4">
                  <wp:extent cx="247650" cy="200025"/>
                  <wp:effectExtent l="0" t="0" r="0" b="0"/>
                  <wp:docPr id="1365231206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/</w:t>
            </w:r>
            <w:r w:rsidRPr="007252D4">
              <w:rPr>
                <w:color w:val="4EA72E" w:themeColor="accent6"/>
              </w:rPr>
              <w:t>P</w:t>
            </w:r>
            <w:r w:rsidRPr="007252D4">
              <w:rPr>
                <w:color w:val="4EA72E" w:themeColor="accent6"/>
              </w:rPr>
              <w:t>oêlée poivron tomate</w:t>
            </w:r>
            <w:r>
              <w:t xml:space="preserve"> </w:t>
            </w:r>
          </w:p>
          <w:p w14:paraId="7D5EE8CA" w14:textId="72541B61" w:rsidR="0093779D" w:rsidRPr="00D025F4" w:rsidRDefault="0093779D" w:rsidP="0093779D">
            <w:pPr>
              <w:pStyle w:val="Contenudetableau"/>
              <w:jc w:val="center"/>
              <w:rPr>
                <w:color w:val="0070C0"/>
              </w:rPr>
            </w:pPr>
            <w:r w:rsidRPr="00D025F4">
              <w:rPr>
                <w:color w:val="0070C0"/>
              </w:rPr>
              <w:t>Petit</w:t>
            </w:r>
            <w:r w:rsidRPr="00D025F4">
              <w:rPr>
                <w:color w:val="0070C0"/>
              </w:rPr>
              <w:t>s</w:t>
            </w:r>
            <w:r w:rsidRPr="00D025F4">
              <w:rPr>
                <w:color w:val="0070C0"/>
              </w:rPr>
              <w:t xml:space="preserve"> suisse</w:t>
            </w:r>
            <w:r w:rsidRPr="00D025F4">
              <w:rPr>
                <w:color w:val="0070C0"/>
              </w:rPr>
              <w:t>s</w:t>
            </w:r>
            <w:r w:rsidRPr="00D025F4">
              <w:rPr>
                <w:color w:val="0070C0"/>
              </w:rPr>
              <w:t xml:space="preserve"> </w:t>
            </w:r>
          </w:p>
          <w:p w14:paraId="4D74FFFE" w14:textId="4241CCE4" w:rsidR="0093779D" w:rsidRPr="00676AAB" w:rsidRDefault="0093779D" w:rsidP="0093779D">
            <w:pPr>
              <w:pStyle w:val="Contenudetableau"/>
              <w:snapToGrid w:val="0"/>
              <w:jc w:val="center"/>
              <w:rPr>
                <w:color w:val="92D050"/>
              </w:rPr>
            </w:pPr>
            <w:r w:rsidRPr="007252D4">
              <w:rPr>
                <w:color w:val="4EA72E" w:themeColor="accent6"/>
              </w:rPr>
              <w:t xml:space="preserve">Fruit </w:t>
            </w:r>
            <w:r>
              <w:t>/</w:t>
            </w:r>
            <w:r w:rsidRPr="00D025F4">
              <w:t>F</w:t>
            </w:r>
            <w:r w:rsidRPr="00D025F4">
              <w:t>ar aux pruneaux</w:t>
            </w:r>
            <w:r>
              <w:t xml:space="preserve"> </w:t>
            </w:r>
          </w:p>
        </w:tc>
      </w:tr>
      <w:tr w:rsidR="0093779D" w:rsidRPr="00E43AD0" w14:paraId="136C4AA6" w14:textId="77777777" w:rsidTr="007C363B">
        <w:trPr>
          <w:gridAfter w:val="1"/>
          <w:wAfter w:w="184" w:type="dxa"/>
          <w:trHeight w:val="1604"/>
        </w:trPr>
        <w:tc>
          <w:tcPr>
            <w:tcW w:w="2127" w:type="dxa"/>
          </w:tcPr>
          <w:p w14:paraId="0014A490" w14:textId="77777777" w:rsidR="0093779D" w:rsidRPr="00166D02" w:rsidRDefault="0093779D" w:rsidP="0093779D">
            <w:pPr>
              <w:pStyle w:val="Contenudetableau"/>
              <w:snapToGrid w:val="0"/>
              <w:jc w:val="center"/>
              <w:rPr>
                <w:sz w:val="30"/>
                <w:szCs w:val="30"/>
              </w:rPr>
            </w:pPr>
          </w:p>
          <w:p w14:paraId="32F9C9BB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</w:p>
          <w:p w14:paraId="33BCE53A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  <w:r w:rsidRPr="00166D02">
              <w:rPr>
                <w:bCs/>
                <w:sz w:val="30"/>
                <w:szCs w:val="30"/>
              </w:rPr>
              <w:t xml:space="preserve">MARDI </w:t>
            </w:r>
          </w:p>
        </w:tc>
        <w:tc>
          <w:tcPr>
            <w:tcW w:w="5533" w:type="dxa"/>
            <w:gridSpan w:val="3"/>
          </w:tcPr>
          <w:p w14:paraId="7BD1E8AC" w14:textId="31DF5A56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Salade verte /</w:t>
            </w:r>
            <w:r w:rsidRPr="007252D4">
              <w:rPr>
                <w:color w:val="4EA72E" w:themeColor="accent6"/>
              </w:rPr>
              <w:t>S</w:t>
            </w:r>
            <w:r w:rsidRPr="007252D4">
              <w:rPr>
                <w:color w:val="4EA72E" w:themeColor="accent6"/>
              </w:rPr>
              <w:t>alade de haricots rouge</w:t>
            </w:r>
            <w:r w:rsidR="00D025F4" w:rsidRPr="007252D4">
              <w:rPr>
                <w:noProof/>
                <w:color w:val="4EA72E" w:themeColor="accent6"/>
                <w:sz w:val="18"/>
                <w:szCs w:val="18"/>
              </w:rPr>
              <w:drawing>
                <wp:inline distT="0" distB="0" distL="0" distR="0" wp14:anchorId="4057B2B3" wp14:editId="0E00057E">
                  <wp:extent cx="247650" cy="200025"/>
                  <wp:effectExtent l="0" t="0" r="0" b="0"/>
                  <wp:docPr id="59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52D4">
              <w:rPr>
                <w:color w:val="4EA72E" w:themeColor="accent6"/>
              </w:rPr>
              <w:t xml:space="preserve"> à la mexicaine</w:t>
            </w:r>
          </w:p>
          <w:p w14:paraId="3ED7FF7A" w14:textId="7A4CA360" w:rsidR="0093779D" w:rsidRPr="00D025F4" w:rsidRDefault="0093779D" w:rsidP="0093779D">
            <w:pPr>
              <w:pStyle w:val="Contenudetableau"/>
              <w:jc w:val="center"/>
              <w:rPr>
                <w:color w:val="E97132" w:themeColor="accent2"/>
              </w:rPr>
            </w:pPr>
            <w:r w:rsidRPr="00D025F4">
              <w:rPr>
                <w:color w:val="E97132" w:themeColor="accent2"/>
              </w:rPr>
              <w:t>Raviolis aux</w:t>
            </w:r>
            <w:r w:rsidRPr="00D025F4">
              <w:rPr>
                <w:color w:val="E97132" w:themeColor="accent2"/>
              </w:rPr>
              <w:t xml:space="preserve"> légume</w:t>
            </w:r>
            <w:r w:rsidRPr="00D025F4">
              <w:rPr>
                <w:color w:val="E97132" w:themeColor="accent2"/>
              </w:rPr>
              <w:t>s</w:t>
            </w:r>
            <w:r w:rsidRPr="00D025F4">
              <w:rPr>
                <w:color w:val="E97132" w:themeColor="accent2"/>
              </w:rPr>
              <w:t xml:space="preserve"> du soleil / </w:t>
            </w:r>
            <w:r w:rsidRPr="00D025F4">
              <w:rPr>
                <w:color w:val="E97132" w:themeColor="accent2"/>
              </w:rPr>
              <w:t>Raviolis</w:t>
            </w:r>
            <w:r w:rsidRPr="00D025F4">
              <w:rPr>
                <w:color w:val="E97132" w:themeColor="accent2"/>
              </w:rPr>
              <w:t xml:space="preserve"> au fromage</w:t>
            </w:r>
          </w:p>
          <w:p w14:paraId="7F70C1DC" w14:textId="7FCB2FEA" w:rsidR="0093779D" w:rsidRPr="001826D7" w:rsidRDefault="0093779D" w:rsidP="0093779D">
            <w:pPr>
              <w:pStyle w:val="Contenudetableau"/>
              <w:jc w:val="center"/>
            </w:pPr>
            <w:r w:rsidRPr="00D025F4">
              <w:rPr>
                <w:color w:val="215E99" w:themeColor="text2" w:themeTint="BF"/>
              </w:rPr>
              <w:t>Yaourt</w:t>
            </w:r>
            <w:r w:rsidRPr="00D025F4">
              <w:rPr>
                <w:color w:val="215E99" w:themeColor="text2" w:themeTint="BF"/>
              </w:rPr>
              <w:t xml:space="preserve"> nature</w:t>
            </w:r>
            <w:r w:rsidRPr="00D025F4">
              <w:rPr>
                <w:color w:val="215E99" w:themeColor="text2" w:themeTint="BF"/>
              </w:rPr>
              <w:t xml:space="preserve"> biologique</w:t>
            </w:r>
            <w:r w:rsidRPr="001826D7">
              <w:t xml:space="preserve"> 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1A43C8B7" wp14:editId="3A9BA30E">
                  <wp:extent cx="247650" cy="200025"/>
                  <wp:effectExtent l="0" t="0" r="0" b="0"/>
                  <wp:docPr id="51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19491FB0" wp14:editId="482F341A">
                  <wp:extent cx="266700" cy="161925"/>
                  <wp:effectExtent l="0" t="0" r="0" b="0"/>
                  <wp:docPr id="93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640CC" w14:textId="6E32EA16" w:rsidR="0093779D" w:rsidRPr="00E43AD0" w:rsidRDefault="0093779D" w:rsidP="0093779D">
            <w:pPr>
              <w:pStyle w:val="Contenudetableau"/>
              <w:snapToGrid w:val="0"/>
              <w:jc w:val="center"/>
            </w:pPr>
            <w:r w:rsidRPr="007252D4">
              <w:rPr>
                <w:color w:val="4EA72E" w:themeColor="accent6"/>
              </w:rPr>
              <w:t xml:space="preserve">Fruits </w:t>
            </w:r>
            <w:r w:rsidRPr="001826D7">
              <w:t>/</w:t>
            </w:r>
            <w:r w:rsidRPr="00D025F4">
              <w:rPr>
                <w:color w:val="E59EDC" w:themeColor="accent5" w:themeTint="66"/>
              </w:rPr>
              <w:t>M</w:t>
            </w:r>
            <w:r w:rsidRPr="00D025F4">
              <w:rPr>
                <w:color w:val="E59EDC" w:themeColor="accent5" w:themeTint="66"/>
              </w:rPr>
              <w:t xml:space="preserve">ousse au chocolat </w:t>
            </w:r>
            <w:r w:rsidRPr="00D025F4">
              <w:rPr>
                <w:color w:val="E59EDC" w:themeColor="accent5" w:themeTint="66"/>
              </w:rPr>
              <w:t>/Mousse au citron</w:t>
            </w:r>
          </w:p>
        </w:tc>
        <w:tc>
          <w:tcPr>
            <w:tcW w:w="3604" w:type="dxa"/>
            <w:gridSpan w:val="2"/>
          </w:tcPr>
          <w:p w14:paraId="196B6C07" w14:textId="513CC7B6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Salade verte /</w:t>
            </w:r>
            <w:r w:rsidRPr="007252D4">
              <w:rPr>
                <w:color w:val="4EA72E" w:themeColor="accent6"/>
              </w:rPr>
              <w:t>S</w:t>
            </w:r>
            <w:r w:rsidRPr="007252D4">
              <w:rPr>
                <w:color w:val="4EA72E" w:themeColor="accent6"/>
              </w:rPr>
              <w:t xml:space="preserve">oupe de pastèque  </w:t>
            </w:r>
          </w:p>
          <w:p w14:paraId="491C1438" w14:textId="6583193B" w:rsidR="0093779D" w:rsidRPr="007252D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7252D4">
              <w:rPr>
                <w:color w:val="EE0000"/>
              </w:rPr>
              <w:t xml:space="preserve">Filet de </w:t>
            </w:r>
            <w:r w:rsidRPr="007252D4">
              <w:rPr>
                <w:color w:val="EE0000"/>
              </w:rPr>
              <w:t>limande</w:t>
            </w:r>
            <w:r w:rsidRPr="007252D4">
              <w:rPr>
                <w:color w:val="EE0000"/>
              </w:rPr>
              <w:t xml:space="preserve"> aux champignons</w:t>
            </w:r>
          </w:p>
          <w:p w14:paraId="554093B7" w14:textId="3F3EE76F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D025F4">
              <w:rPr>
                <w:color w:val="E97132" w:themeColor="accent2"/>
              </w:rPr>
              <w:t>Riz</w:t>
            </w:r>
            <w:r w:rsidR="00D025F4">
              <w:rPr>
                <w:color w:val="E97132" w:themeColor="accent2"/>
              </w:rPr>
              <w:t xml:space="preserve"> bio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57D7C3A3" wp14:editId="4B315962">
                  <wp:extent cx="247650" cy="200025"/>
                  <wp:effectExtent l="0" t="0" r="0" b="0"/>
                  <wp:docPr id="5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/</w:t>
            </w:r>
            <w:r w:rsidRPr="007252D4">
              <w:rPr>
                <w:color w:val="4EA72E" w:themeColor="accent6"/>
              </w:rPr>
              <w:t>F</w:t>
            </w:r>
            <w:r w:rsidRPr="007252D4">
              <w:rPr>
                <w:color w:val="4EA72E" w:themeColor="accent6"/>
              </w:rPr>
              <w:t>ondue de poireaux</w:t>
            </w:r>
          </w:p>
          <w:p w14:paraId="296FB87C" w14:textId="1499E75E" w:rsidR="0093779D" w:rsidRPr="00D025F4" w:rsidRDefault="0093779D" w:rsidP="0093779D">
            <w:pPr>
              <w:pStyle w:val="Contenudetableau"/>
              <w:jc w:val="center"/>
              <w:rPr>
                <w:color w:val="0070C0"/>
              </w:rPr>
            </w:pPr>
            <w:r w:rsidRPr="00D025F4">
              <w:rPr>
                <w:color w:val="0070C0"/>
              </w:rPr>
              <w:t>Tartare ail et fines herbes</w:t>
            </w:r>
          </w:p>
          <w:p w14:paraId="45C78CAB" w14:textId="3FAD76DE" w:rsidR="0093779D" w:rsidRPr="007252D4" w:rsidRDefault="0093779D" w:rsidP="007252D4">
            <w:pPr>
              <w:pStyle w:val="Contenudetableau"/>
              <w:jc w:val="center"/>
              <w:rPr>
                <w:sz w:val="30"/>
                <w:szCs w:val="30"/>
              </w:rPr>
            </w:pPr>
            <w:r w:rsidRPr="00D025F4">
              <w:t>Pompe aux pommes</w:t>
            </w:r>
            <w:r>
              <w:t xml:space="preserve"> /</w:t>
            </w:r>
            <w:r w:rsidRPr="007252D4">
              <w:rPr>
                <w:color w:val="4EA72E" w:themeColor="accent6"/>
              </w:rPr>
              <w:t>F</w:t>
            </w:r>
            <w:r w:rsidRPr="007252D4">
              <w:rPr>
                <w:color w:val="4EA72E" w:themeColor="accent6"/>
              </w:rPr>
              <w:t>ruit</w:t>
            </w:r>
            <w:r w:rsidRPr="007252D4">
              <w:rPr>
                <w:color w:val="4EA72E" w:themeColor="accent6"/>
              </w:rPr>
              <w:t>s</w:t>
            </w:r>
            <w:r w:rsidRPr="007252D4">
              <w:rPr>
                <w:color w:val="4EA72E" w:themeColor="accent6"/>
              </w:rPr>
              <w:t xml:space="preserve"> </w:t>
            </w:r>
          </w:p>
        </w:tc>
      </w:tr>
      <w:tr w:rsidR="0093779D" w:rsidRPr="00E43AD0" w14:paraId="163ED9A3" w14:textId="77777777" w:rsidTr="007C363B">
        <w:trPr>
          <w:gridAfter w:val="1"/>
          <w:wAfter w:w="184" w:type="dxa"/>
          <w:trHeight w:val="1249"/>
        </w:trPr>
        <w:tc>
          <w:tcPr>
            <w:tcW w:w="2127" w:type="dxa"/>
          </w:tcPr>
          <w:p w14:paraId="3C788391" w14:textId="77777777" w:rsidR="0093779D" w:rsidRPr="00166D02" w:rsidRDefault="0093779D" w:rsidP="0093779D">
            <w:pPr>
              <w:pStyle w:val="Contenudetableau"/>
              <w:snapToGrid w:val="0"/>
              <w:jc w:val="center"/>
              <w:rPr>
                <w:sz w:val="30"/>
                <w:szCs w:val="30"/>
              </w:rPr>
            </w:pPr>
          </w:p>
          <w:p w14:paraId="765C3387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</w:p>
          <w:p w14:paraId="4A31CAC9" w14:textId="77777777" w:rsidR="0093779D" w:rsidRPr="00166D02" w:rsidRDefault="0093779D" w:rsidP="0093779D">
            <w:pPr>
              <w:pStyle w:val="Contenudetableau"/>
              <w:jc w:val="center"/>
              <w:rPr>
                <w:bCs/>
                <w:sz w:val="30"/>
                <w:szCs w:val="30"/>
              </w:rPr>
            </w:pPr>
            <w:r w:rsidRPr="00166D02">
              <w:rPr>
                <w:bCs/>
                <w:sz w:val="30"/>
                <w:szCs w:val="30"/>
              </w:rPr>
              <w:t xml:space="preserve">MERCREDI </w:t>
            </w:r>
          </w:p>
        </w:tc>
        <w:tc>
          <w:tcPr>
            <w:tcW w:w="5533" w:type="dxa"/>
            <w:gridSpan w:val="3"/>
          </w:tcPr>
          <w:p w14:paraId="6AA2CDF7" w14:textId="13B17316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Salade verte /</w:t>
            </w:r>
            <w:r w:rsidRPr="007252D4">
              <w:rPr>
                <w:color w:val="4EA72E" w:themeColor="accent6"/>
              </w:rPr>
              <w:t>P</w:t>
            </w:r>
            <w:r w:rsidRPr="007252D4">
              <w:rPr>
                <w:color w:val="4EA72E" w:themeColor="accent6"/>
              </w:rPr>
              <w:t xml:space="preserve">oireaux </w:t>
            </w:r>
            <w:r w:rsidRPr="007252D4">
              <w:rPr>
                <w:color w:val="4EA72E" w:themeColor="accent6"/>
              </w:rPr>
              <w:t>mimosa en vinaigrette</w:t>
            </w:r>
          </w:p>
          <w:p w14:paraId="02C45C6B" w14:textId="48D7AC81" w:rsidR="0093779D" w:rsidRPr="001826D7" w:rsidRDefault="0093779D" w:rsidP="0093779D">
            <w:pPr>
              <w:pStyle w:val="Contenudetableau"/>
              <w:jc w:val="center"/>
            </w:pPr>
            <w:r w:rsidRPr="007252D4">
              <w:rPr>
                <w:color w:val="EE0000"/>
              </w:rPr>
              <w:t xml:space="preserve">Hamburger </w:t>
            </w:r>
            <w:r w:rsidRPr="007252D4">
              <w:rPr>
                <w:color w:val="EE0000"/>
              </w:rPr>
              <w:t>/Hamburger</w:t>
            </w:r>
            <w:r>
              <w:t xml:space="preserve"> </w:t>
            </w:r>
            <w:r w:rsidRPr="00D025F4">
              <w:rPr>
                <w:color w:val="E97132" w:themeColor="accent2"/>
              </w:rPr>
              <w:t>végétal</w:t>
            </w:r>
          </w:p>
          <w:p w14:paraId="421A26A0" w14:textId="77777777" w:rsidR="0093779D" w:rsidRPr="001826D7" w:rsidRDefault="0093779D" w:rsidP="0093779D">
            <w:pPr>
              <w:pStyle w:val="Contenudetableau"/>
              <w:jc w:val="center"/>
            </w:pPr>
            <w:proofErr w:type="spellStart"/>
            <w:r w:rsidRPr="00D025F4">
              <w:rPr>
                <w:highlight w:val="yellow"/>
              </w:rPr>
              <w:t>Potatoes</w:t>
            </w:r>
            <w:proofErr w:type="spellEnd"/>
          </w:p>
          <w:p w14:paraId="004892FC" w14:textId="38D7E45D" w:rsidR="0093779D" w:rsidRPr="001826D7" w:rsidRDefault="0093779D" w:rsidP="0093779D">
            <w:pPr>
              <w:pStyle w:val="Contenudetableau"/>
              <w:jc w:val="center"/>
            </w:pPr>
            <w:r w:rsidRPr="00D025F4">
              <w:rPr>
                <w:color w:val="215E99" w:themeColor="text2" w:themeTint="BF"/>
              </w:rPr>
              <w:t>Yaourt nature</w:t>
            </w:r>
            <w:r w:rsidRPr="00D025F4">
              <w:rPr>
                <w:color w:val="215E99" w:themeColor="text2" w:themeTint="BF"/>
              </w:rPr>
              <w:t xml:space="preserve"> bio</w:t>
            </w:r>
            <w:r>
              <w:t xml:space="preserve"> 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2AEF6778" wp14:editId="26201BD1">
                  <wp:extent cx="247650" cy="200025"/>
                  <wp:effectExtent l="0" t="0" r="0" b="0"/>
                  <wp:docPr id="52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59958CAA" wp14:editId="0E6B78E1">
                  <wp:extent cx="266700" cy="161925"/>
                  <wp:effectExtent l="0" t="0" r="0" b="0"/>
                  <wp:docPr id="95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E104FE" w14:textId="41CA3E37" w:rsidR="0093779D" w:rsidRPr="0081050A" w:rsidRDefault="0093779D" w:rsidP="0093779D">
            <w:pPr>
              <w:pStyle w:val="Contenudetableau"/>
              <w:snapToGrid w:val="0"/>
              <w:jc w:val="center"/>
              <w:rPr>
                <w:vertAlign w:val="superscript"/>
              </w:rPr>
            </w:pPr>
            <w:r w:rsidRPr="00D025F4">
              <w:rPr>
                <w:color w:val="92D050"/>
              </w:rPr>
              <w:t>Fruit</w:t>
            </w:r>
            <w:r w:rsidRPr="001826D7">
              <w:t xml:space="preserve"> /</w:t>
            </w:r>
            <w:r w:rsidRPr="00D025F4">
              <w:rPr>
                <w:color w:val="E97132" w:themeColor="accent2"/>
              </w:rPr>
              <w:t>T</w:t>
            </w:r>
            <w:r w:rsidRPr="00D025F4">
              <w:rPr>
                <w:color w:val="E97132" w:themeColor="accent2"/>
              </w:rPr>
              <w:t>apioca</w:t>
            </w:r>
            <w:r w:rsidRPr="00D025F4">
              <w:rPr>
                <w:color w:val="E97132" w:themeColor="accent2"/>
              </w:rPr>
              <w:t xml:space="preserve"> et</w:t>
            </w:r>
            <w:r w:rsidRPr="00D025F4">
              <w:rPr>
                <w:color w:val="E97132" w:themeColor="accent2"/>
              </w:rPr>
              <w:t xml:space="preserve"> coulis de fruit</w:t>
            </w:r>
          </w:p>
        </w:tc>
        <w:tc>
          <w:tcPr>
            <w:tcW w:w="3604" w:type="dxa"/>
            <w:gridSpan w:val="2"/>
          </w:tcPr>
          <w:p w14:paraId="3527D0F9" w14:textId="77777777" w:rsidR="0093779D" w:rsidRPr="00D025F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7252D4">
              <w:rPr>
                <w:color w:val="4EA72E" w:themeColor="accent6"/>
              </w:rPr>
              <w:t>Salade verte</w:t>
            </w:r>
            <w:r>
              <w:t xml:space="preserve"> / </w:t>
            </w:r>
            <w:r w:rsidRPr="00D025F4">
              <w:rPr>
                <w:color w:val="EE0000"/>
              </w:rPr>
              <w:t>Maquereau</w:t>
            </w:r>
          </w:p>
          <w:p w14:paraId="5388BFB1" w14:textId="77777777" w:rsidR="0093779D" w:rsidRPr="00D025F4" w:rsidRDefault="0093779D" w:rsidP="0093779D">
            <w:pPr>
              <w:pStyle w:val="Contenudetableau"/>
              <w:jc w:val="center"/>
              <w:rPr>
                <w:color w:val="E97132" w:themeColor="accent2"/>
              </w:rPr>
            </w:pPr>
            <w:r w:rsidRPr="00D025F4">
              <w:rPr>
                <w:color w:val="E97132" w:themeColor="accent2"/>
              </w:rPr>
              <w:t>Parmentier de patates douces / Lentilles</w:t>
            </w:r>
          </w:p>
          <w:p w14:paraId="402EBDF8" w14:textId="77777777" w:rsidR="0093779D" w:rsidRPr="00D025F4" w:rsidRDefault="0093779D" w:rsidP="0093779D">
            <w:pPr>
              <w:pStyle w:val="Contenudetableau"/>
              <w:jc w:val="center"/>
              <w:rPr>
                <w:color w:val="215E99" w:themeColor="text2" w:themeTint="BF"/>
              </w:rPr>
            </w:pPr>
            <w:r w:rsidRPr="00D025F4">
              <w:rPr>
                <w:color w:val="215E99" w:themeColor="text2" w:themeTint="BF"/>
              </w:rPr>
              <w:t xml:space="preserve">Gouda </w:t>
            </w:r>
          </w:p>
          <w:p w14:paraId="4ED681D0" w14:textId="423FF3BF" w:rsidR="0093779D" w:rsidRPr="0093779D" w:rsidRDefault="0093779D" w:rsidP="0093779D">
            <w:pPr>
              <w:pStyle w:val="Titredetableau"/>
              <w:rPr>
                <w:b w:val="0"/>
                <w:bCs w:val="0"/>
                <w:i w:val="0"/>
                <w:iCs w:val="0"/>
                <w:vertAlign w:val="superscript"/>
              </w:rPr>
            </w:pPr>
            <w:r w:rsidRPr="00D025F4">
              <w:rPr>
                <w:b w:val="0"/>
                <w:bCs w:val="0"/>
                <w:i w:val="0"/>
                <w:iCs w:val="0"/>
                <w:color w:val="92D050"/>
              </w:rPr>
              <w:t>Fruits</w:t>
            </w:r>
            <w:r w:rsidRPr="0093779D">
              <w:rPr>
                <w:b w:val="0"/>
                <w:bCs w:val="0"/>
                <w:i w:val="0"/>
                <w:iCs w:val="0"/>
              </w:rPr>
              <w:t xml:space="preserve"> /</w:t>
            </w:r>
            <w:r w:rsidRPr="00D025F4">
              <w:rPr>
                <w:b w:val="0"/>
                <w:bCs w:val="0"/>
                <w:i w:val="0"/>
                <w:iCs w:val="0"/>
                <w:color w:val="E59EDC" w:themeColor="accent5" w:themeTint="66"/>
              </w:rPr>
              <w:t>G</w:t>
            </w:r>
            <w:r w:rsidRPr="00D025F4">
              <w:rPr>
                <w:b w:val="0"/>
                <w:bCs w:val="0"/>
                <w:i w:val="0"/>
                <w:iCs w:val="0"/>
                <w:color w:val="E59EDC" w:themeColor="accent5" w:themeTint="66"/>
              </w:rPr>
              <w:t>lace</w:t>
            </w:r>
          </w:p>
        </w:tc>
      </w:tr>
      <w:tr w:rsidR="0093779D" w:rsidRPr="00E43AD0" w14:paraId="71205202" w14:textId="77777777" w:rsidTr="007252D4">
        <w:trPr>
          <w:gridAfter w:val="1"/>
          <w:wAfter w:w="184" w:type="dxa"/>
          <w:trHeight w:val="1625"/>
        </w:trPr>
        <w:tc>
          <w:tcPr>
            <w:tcW w:w="2127" w:type="dxa"/>
          </w:tcPr>
          <w:p w14:paraId="04300A3A" w14:textId="77777777" w:rsidR="0093779D" w:rsidRPr="00166D02" w:rsidRDefault="0093779D" w:rsidP="0093779D">
            <w:pPr>
              <w:pStyle w:val="Contenudetableau"/>
              <w:snapToGrid w:val="0"/>
              <w:jc w:val="center"/>
              <w:rPr>
                <w:sz w:val="30"/>
                <w:szCs w:val="30"/>
              </w:rPr>
            </w:pPr>
          </w:p>
          <w:p w14:paraId="4204F58A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</w:p>
          <w:p w14:paraId="534C77E3" w14:textId="77777777" w:rsidR="0093779D" w:rsidRPr="00166D02" w:rsidRDefault="0093779D" w:rsidP="0093779D">
            <w:pPr>
              <w:pStyle w:val="Contenudetableau"/>
              <w:jc w:val="center"/>
              <w:rPr>
                <w:bCs/>
                <w:sz w:val="30"/>
                <w:szCs w:val="30"/>
              </w:rPr>
            </w:pPr>
            <w:r w:rsidRPr="00166D02">
              <w:rPr>
                <w:bCs/>
                <w:sz w:val="30"/>
                <w:szCs w:val="30"/>
              </w:rPr>
              <w:t xml:space="preserve">JEUDI </w:t>
            </w:r>
          </w:p>
          <w:p w14:paraId="37A0279E" w14:textId="77777777" w:rsidR="0093779D" w:rsidRPr="00166D02" w:rsidRDefault="0093779D" w:rsidP="0093779D">
            <w:pPr>
              <w:pStyle w:val="Contenudetableau"/>
              <w:jc w:val="center"/>
              <w:rPr>
                <w:sz w:val="30"/>
                <w:szCs w:val="30"/>
              </w:rPr>
            </w:pPr>
          </w:p>
        </w:tc>
        <w:tc>
          <w:tcPr>
            <w:tcW w:w="5533" w:type="dxa"/>
            <w:gridSpan w:val="3"/>
          </w:tcPr>
          <w:p w14:paraId="537ECDAF" w14:textId="2A491029" w:rsidR="0093779D" w:rsidRPr="001826D7" w:rsidRDefault="0093779D" w:rsidP="0093779D">
            <w:pPr>
              <w:pStyle w:val="Contenudetableau"/>
              <w:jc w:val="center"/>
            </w:pPr>
            <w:r w:rsidRPr="007252D4">
              <w:rPr>
                <w:color w:val="4EA72E" w:themeColor="accent6"/>
              </w:rPr>
              <w:t>Salade verte</w:t>
            </w:r>
            <w:r>
              <w:t xml:space="preserve"> </w:t>
            </w:r>
            <w:r w:rsidRPr="001826D7">
              <w:t xml:space="preserve">/ </w:t>
            </w:r>
            <w:r w:rsidRPr="00D025F4">
              <w:rPr>
                <w:highlight w:val="yellow"/>
              </w:rPr>
              <w:t>Q</w:t>
            </w:r>
            <w:r w:rsidRPr="00D025F4">
              <w:rPr>
                <w:highlight w:val="yellow"/>
              </w:rPr>
              <w:t>uiche</w:t>
            </w:r>
            <w:r w:rsidRPr="00D025F4">
              <w:rPr>
                <w:highlight w:val="yellow"/>
              </w:rPr>
              <w:t xml:space="preserve"> lorraine</w:t>
            </w:r>
            <w:r w:rsidRPr="00D025F4">
              <w:rPr>
                <w:highlight w:val="yellow"/>
              </w:rPr>
              <w:t xml:space="preserve"> /</w:t>
            </w:r>
            <w:r w:rsidRPr="00D025F4">
              <w:rPr>
                <w:highlight w:val="yellow"/>
              </w:rPr>
              <w:t>Q</w:t>
            </w:r>
            <w:r w:rsidRPr="00D025F4">
              <w:rPr>
                <w:highlight w:val="yellow"/>
              </w:rPr>
              <w:t xml:space="preserve">uiche </w:t>
            </w:r>
            <w:r w:rsidRPr="00D025F4">
              <w:rPr>
                <w:highlight w:val="yellow"/>
              </w:rPr>
              <w:t>tomate chèvre</w:t>
            </w:r>
          </w:p>
          <w:p w14:paraId="42A58D50" w14:textId="300D0D2B" w:rsidR="0093779D" w:rsidRPr="007252D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7252D4">
              <w:rPr>
                <w:color w:val="EE0000"/>
              </w:rPr>
              <w:t xml:space="preserve">Saumon à l’aneth / </w:t>
            </w:r>
            <w:r w:rsidR="00D025F4">
              <w:rPr>
                <w:color w:val="EE0000"/>
              </w:rPr>
              <w:t>F</w:t>
            </w:r>
            <w:r w:rsidRPr="007252D4">
              <w:rPr>
                <w:color w:val="EE0000"/>
              </w:rPr>
              <w:t xml:space="preserve">ilet de poulet </w:t>
            </w:r>
            <w:r w:rsidRPr="007252D4">
              <w:rPr>
                <w:color w:val="EE0000"/>
              </w:rPr>
              <w:t>au c</w:t>
            </w:r>
            <w:r w:rsidRPr="007252D4">
              <w:rPr>
                <w:color w:val="EE0000"/>
              </w:rPr>
              <w:t xml:space="preserve">urry </w:t>
            </w:r>
          </w:p>
          <w:p w14:paraId="642B0EA0" w14:textId="1BC069DC" w:rsidR="0093779D" w:rsidRPr="001826D7" w:rsidRDefault="0093779D" w:rsidP="0093779D">
            <w:pPr>
              <w:pStyle w:val="Contenudetableau"/>
              <w:jc w:val="center"/>
            </w:pPr>
            <w:r w:rsidRPr="007252D4">
              <w:rPr>
                <w:color w:val="4EA72E" w:themeColor="accent6"/>
              </w:rPr>
              <w:t>Epinards</w:t>
            </w:r>
            <w:r w:rsidR="007252D4">
              <w:rPr>
                <w:color w:val="4EA72E" w:themeColor="accent6"/>
              </w:rPr>
              <w:t xml:space="preserve"> bio</w:t>
            </w:r>
            <w:r w:rsidR="00D025F4" w:rsidRPr="007252D4">
              <w:rPr>
                <w:noProof/>
                <w:color w:val="4EA72E" w:themeColor="accent6"/>
                <w:sz w:val="18"/>
                <w:szCs w:val="18"/>
              </w:rPr>
              <w:drawing>
                <wp:inline distT="0" distB="0" distL="0" distR="0" wp14:anchorId="6B170ED4" wp14:editId="2362AE2B">
                  <wp:extent cx="247650" cy="200025"/>
                  <wp:effectExtent l="0" t="0" r="0" b="0"/>
                  <wp:docPr id="79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52D4">
              <w:rPr>
                <w:color w:val="4EA72E" w:themeColor="accent6"/>
              </w:rPr>
              <w:t xml:space="preserve"> à la crème </w:t>
            </w:r>
            <w:r w:rsidRPr="001826D7">
              <w:t>/</w:t>
            </w:r>
            <w:r w:rsidRPr="00D025F4">
              <w:rPr>
                <w:color w:val="E97132" w:themeColor="accent2"/>
              </w:rPr>
              <w:t>G</w:t>
            </w:r>
            <w:r w:rsidRPr="00D025F4">
              <w:rPr>
                <w:color w:val="E97132" w:themeColor="accent2"/>
              </w:rPr>
              <w:t>nocchis</w:t>
            </w:r>
          </w:p>
          <w:p w14:paraId="62DD04C9" w14:textId="212D4579" w:rsidR="0093779D" w:rsidRPr="00D025F4" w:rsidRDefault="0093779D" w:rsidP="0093779D">
            <w:pPr>
              <w:pStyle w:val="Contenudetableau"/>
              <w:jc w:val="center"/>
              <w:rPr>
                <w:color w:val="215E99" w:themeColor="text2" w:themeTint="BF"/>
              </w:rPr>
            </w:pPr>
            <w:r w:rsidRPr="00D025F4">
              <w:rPr>
                <w:color w:val="215E99" w:themeColor="text2" w:themeTint="BF"/>
              </w:rPr>
              <w:t>Fromage blanc bio</w:t>
            </w:r>
            <w:r w:rsidR="00D025F4" w:rsidRPr="00D025F4">
              <w:rPr>
                <w:noProof/>
                <w:color w:val="215E99" w:themeColor="text2" w:themeTint="BF"/>
                <w:sz w:val="18"/>
                <w:szCs w:val="18"/>
              </w:rPr>
              <w:drawing>
                <wp:inline distT="0" distB="0" distL="0" distR="0" wp14:anchorId="4926BAEE" wp14:editId="7F6357D3">
                  <wp:extent cx="247650" cy="200025"/>
                  <wp:effectExtent l="0" t="0" r="0" b="0"/>
                  <wp:docPr id="77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78957E" w14:textId="00294B8F" w:rsidR="0093779D" w:rsidRPr="00676AAB" w:rsidRDefault="0093779D" w:rsidP="0093779D">
            <w:pPr>
              <w:pStyle w:val="Contenudetableau"/>
              <w:snapToGrid w:val="0"/>
              <w:jc w:val="center"/>
              <w:rPr>
                <w:color w:val="92D050"/>
              </w:rPr>
            </w:pPr>
            <w:r w:rsidRPr="00D025F4">
              <w:rPr>
                <w:color w:val="92D050"/>
              </w:rPr>
              <w:t>Fruits</w:t>
            </w:r>
            <w:r w:rsidR="007252D4" w:rsidRPr="00D025F4">
              <w:rPr>
                <w:color w:val="92D050"/>
              </w:rPr>
              <w:t>/Raisin blanc /Raisin noir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4BF22C07" wp14:editId="22FDDD8E">
                  <wp:extent cx="228600" cy="161925"/>
                  <wp:effectExtent l="0" t="0" r="0" b="0"/>
                  <wp:docPr id="80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4" w:type="dxa"/>
            <w:gridSpan w:val="2"/>
          </w:tcPr>
          <w:p w14:paraId="26C4AFAB" w14:textId="2C03B0B5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 xml:space="preserve">Salade verte / </w:t>
            </w:r>
            <w:r w:rsidRPr="007252D4">
              <w:rPr>
                <w:color w:val="4EA72E" w:themeColor="accent6"/>
              </w:rPr>
              <w:t>B</w:t>
            </w:r>
            <w:r w:rsidRPr="007252D4">
              <w:rPr>
                <w:color w:val="4EA72E" w:themeColor="accent6"/>
              </w:rPr>
              <w:t>etteraves rouges feta</w:t>
            </w:r>
          </w:p>
          <w:p w14:paraId="6293EE03" w14:textId="77777777" w:rsidR="0093779D" w:rsidRPr="00D025F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D025F4">
              <w:rPr>
                <w:color w:val="EE0000"/>
              </w:rPr>
              <w:t>Steak de bœuf</w:t>
            </w:r>
          </w:p>
          <w:p w14:paraId="601EE073" w14:textId="77777777" w:rsidR="0093779D" w:rsidRDefault="0093779D" w:rsidP="0093779D">
            <w:pPr>
              <w:pStyle w:val="Contenudetableau"/>
              <w:jc w:val="center"/>
            </w:pPr>
            <w:r w:rsidRPr="00D025F4">
              <w:rPr>
                <w:highlight w:val="yellow"/>
              </w:rPr>
              <w:t>Beignets de légumes</w:t>
            </w:r>
          </w:p>
          <w:p w14:paraId="1B95832E" w14:textId="553C302E" w:rsidR="0093779D" w:rsidRDefault="0093779D" w:rsidP="0093779D">
            <w:pPr>
              <w:pStyle w:val="Contenudetableau"/>
              <w:jc w:val="center"/>
            </w:pPr>
            <w:r w:rsidRPr="00D025F4">
              <w:rPr>
                <w:color w:val="215E99" w:themeColor="text2" w:themeTint="BF"/>
              </w:rPr>
              <w:t>Saint Nectaire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05C38B8B" wp14:editId="4FB105E6">
                  <wp:extent cx="180975" cy="171450"/>
                  <wp:effectExtent l="0" t="0" r="0" b="0"/>
                  <wp:docPr id="78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3B983BC0" wp14:editId="66B40E01">
                  <wp:extent cx="266700" cy="161925"/>
                  <wp:effectExtent l="0" t="0" r="0" b="0"/>
                  <wp:docPr id="9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202B0C" w14:textId="53A6842A" w:rsidR="0093779D" w:rsidRPr="00D025F4" w:rsidRDefault="0093779D" w:rsidP="0093779D">
            <w:pPr>
              <w:pStyle w:val="Contenudetableau"/>
              <w:snapToGrid w:val="0"/>
              <w:jc w:val="center"/>
              <w:rPr>
                <w:color w:val="92D050"/>
                <w:vertAlign w:val="superscript"/>
              </w:rPr>
            </w:pPr>
            <w:r w:rsidRPr="00D025F4">
              <w:rPr>
                <w:bCs/>
                <w:color w:val="215E99" w:themeColor="text2" w:themeTint="BF"/>
              </w:rPr>
              <w:t>Yaourt aux fruits</w:t>
            </w:r>
            <w:r w:rsidRPr="00D025F4">
              <w:rPr>
                <w:bCs/>
                <w:color w:val="92D050"/>
              </w:rPr>
              <w:t xml:space="preserve"> /</w:t>
            </w:r>
            <w:r w:rsidRPr="00D025F4">
              <w:rPr>
                <w:bCs/>
                <w:color w:val="92D050"/>
              </w:rPr>
              <w:t>F</w:t>
            </w:r>
            <w:r w:rsidRPr="00D025F4">
              <w:rPr>
                <w:bCs/>
                <w:color w:val="92D050"/>
              </w:rPr>
              <w:t xml:space="preserve">ruit </w:t>
            </w:r>
          </w:p>
        </w:tc>
      </w:tr>
      <w:tr w:rsidR="0093779D" w:rsidRPr="00CE4974" w14:paraId="6664F499" w14:textId="77777777" w:rsidTr="007C363B">
        <w:tblPrEx>
          <w:tblCellMar>
            <w:left w:w="70" w:type="dxa"/>
            <w:right w:w="70" w:type="dxa"/>
          </w:tblCellMar>
        </w:tblPrEx>
        <w:trPr>
          <w:gridAfter w:val="1"/>
          <w:wAfter w:w="184" w:type="dxa"/>
        </w:trPr>
        <w:tc>
          <w:tcPr>
            <w:tcW w:w="2127" w:type="dxa"/>
          </w:tcPr>
          <w:p w14:paraId="7FF71115" w14:textId="77777777" w:rsidR="0093779D" w:rsidRPr="00166D02" w:rsidRDefault="0093779D" w:rsidP="0093779D">
            <w:pPr>
              <w:pStyle w:val="Contenudetableau"/>
              <w:snapToGrid w:val="0"/>
              <w:rPr>
                <w:bCs/>
                <w:sz w:val="30"/>
                <w:szCs w:val="30"/>
              </w:rPr>
            </w:pPr>
          </w:p>
          <w:p w14:paraId="4457444C" w14:textId="77777777" w:rsidR="0093779D" w:rsidRPr="00166D02" w:rsidRDefault="0093779D" w:rsidP="0093779D">
            <w:pPr>
              <w:pStyle w:val="Contenudetableau"/>
              <w:snapToGrid w:val="0"/>
              <w:rPr>
                <w:bCs/>
                <w:sz w:val="30"/>
                <w:szCs w:val="30"/>
              </w:rPr>
            </w:pPr>
          </w:p>
          <w:p w14:paraId="62E3E037" w14:textId="77777777" w:rsidR="0093779D" w:rsidRPr="00166D02" w:rsidRDefault="0093779D" w:rsidP="0093779D">
            <w:pPr>
              <w:pStyle w:val="Contenudetableau"/>
              <w:snapToGrid w:val="0"/>
              <w:jc w:val="center"/>
              <w:rPr>
                <w:sz w:val="30"/>
                <w:szCs w:val="30"/>
              </w:rPr>
            </w:pPr>
            <w:r w:rsidRPr="00166D02">
              <w:rPr>
                <w:bCs/>
                <w:sz w:val="30"/>
                <w:szCs w:val="30"/>
              </w:rPr>
              <w:t xml:space="preserve">VENDREDI </w:t>
            </w:r>
          </w:p>
          <w:p w14:paraId="5B1D7831" w14:textId="77777777" w:rsidR="0093779D" w:rsidRPr="00166D02" w:rsidRDefault="0093779D" w:rsidP="0093779D">
            <w:pPr>
              <w:pStyle w:val="Contenudetableau"/>
              <w:rPr>
                <w:sz w:val="30"/>
                <w:szCs w:val="30"/>
              </w:rPr>
            </w:pPr>
          </w:p>
          <w:p w14:paraId="1498E451" w14:textId="77777777" w:rsidR="0093779D" w:rsidRPr="00166D02" w:rsidRDefault="0093779D" w:rsidP="0093779D">
            <w:pPr>
              <w:pStyle w:val="Contenudetableau"/>
              <w:jc w:val="center"/>
              <w:rPr>
                <w:bCs/>
                <w:sz w:val="30"/>
                <w:szCs w:val="30"/>
              </w:rPr>
            </w:pPr>
          </w:p>
        </w:tc>
        <w:tc>
          <w:tcPr>
            <w:tcW w:w="5533" w:type="dxa"/>
            <w:gridSpan w:val="3"/>
          </w:tcPr>
          <w:p w14:paraId="69C09B96" w14:textId="57392464" w:rsidR="0093779D" w:rsidRPr="007252D4" w:rsidRDefault="0093779D" w:rsidP="0093779D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Salade verte /</w:t>
            </w:r>
            <w:r w:rsidRPr="007252D4">
              <w:rPr>
                <w:color w:val="4EA72E" w:themeColor="accent6"/>
              </w:rPr>
              <w:t>S</w:t>
            </w:r>
            <w:r w:rsidRPr="007252D4">
              <w:rPr>
                <w:color w:val="4EA72E" w:themeColor="accent6"/>
              </w:rPr>
              <w:t xml:space="preserve">alade composée / </w:t>
            </w:r>
            <w:r w:rsidRPr="007252D4">
              <w:rPr>
                <w:color w:val="4EA72E" w:themeColor="accent6"/>
              </w:rPr>
              <w:t>C</w:t>
            </w:r>
            <w:r w:rsidRPr="007252D4">
              <w:rPr>
                <w:color w:val="4EA72E" w:themeColor="accent6"/>
              </w:rPr>
              <w:t xml:space="preserve">arottes râpées maïs et gruyère </w:t>
            </w:r>
          </w:p>
          <w:p w14:paraId="1D1DBDB5" w14:textId="58D1F5DE" w:rsidR="0093779D" w:rsidRPr="00D025F4" w:rsidRDefault="0093779D" w:rsidP="0093779D">
            <w:pPr>
              <w:pStyle w:val="Contenudetableau"/>
              <w:jc w:val="center"/>
              <w:rPr>
                <w:color w:val="EE0000"/>
              </w:rPr>
            </w:pPr>
            <w:r w:rsidRPr="00D025F4">
              <w:rPr>
                <w:color w:val="EE0000"/>
              </w:rPr>
              <w:t>Omelette /</w:t>
            </w:r>
            <w:r w:rsidRPr="00D025F4">
              <w:rPr>
                <w:color w:val="EE0000"/>
              </w:rPr>
              <w:t>C</w:t>
            </w:r>
            <w:r w:rsidRPr="00D025F4">
              <w:rPr>
                <w:color w:val="EE0000"/>
              </w:rPr>
              <w:t>uisse de canette</w:t>
            </w:r>
          </w:p>
          <w:p w14:paraId="19039808" w14:textId="7C03B0A9" w:rsidR="0093779D" w:rsidRPr="001826D7" w:rsidRDefault="0093779D" w:rsidP="0093779D">
            <w:pPr>
              <w:pStyle w:val="Contenudetableau"/>
              <w:jc w:val="center"/>
            </w:pPr>
            <w:r w:rsidRPr="00D025F4">
              <w:rPr>
                <w:color w:val="E97132" w:themeColor="accent2"/>
              </w:rPr>
              <w:t>Riz</w:t>
            </w:r>
            <w:r w:rsidRPr="00D025F4">
              <w:rPr>
                <w:color w:val="E97132" w:themeColor="accent2"/>
              </w:rPr>
              <w:t xml:space="preserve"> bio</w:t>
            </w:r>
            <w:r>
              <w:t xml:space="preserve"> 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7BD06EAB" wp14:editId="6DDABFF9">
                  <wp:extent cx="247650" cy="200025"/>
                  <wp:effectExtent l="0" t="0" r="0" b="0"/>
                  <wp:docPr id="62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/</w:t>
            </w:r>
            <w:r w:rsidRPr="007252D4">
              <w:rPr>
                <w:color w:val="4EA72E" w:themeColor="accent6"/>
              </w:rPr>
              <w:t>C</w:t>
            </w:r>
            <w:r w:rsidRPr="007252D4">
              <w:rPr>
                <w:color w:val="4EA72E" w:themeColor="accent6"/>
              </w:rPr>
              <w:t>hou-fleur</w:t>
            </w:r>
            <w:r w:rsidRPr="007252D4">
              <w:rPr>
                <w:color w:val="4EA72E" w:themeColor="accent6"/>
              </w:rPr>
              <w:t xml:space="preserve"> bio</w:t>
            </w:r>
            <w:r w:rsidR="00D025F4" w:rsidRPr="007252D4">
              <w:rPr>
                <w:noProof/>
                <w:color w:val="4EA72E" w:themeColor="accent6"/>
                <w:sz w:val="18"/>
                <w:szCs w:val="18"/>
              </w:rPr>
              <w:drawing>
                <wp:inline distT="0" distB="0" distL="0" distR="0" wp14:anchorId="2C180451" wp14:editId="293C2701">
                  <wp:extent cx="247650" cy="200025"/>
                  <wp:effectExtent l="0" t="0" r="0" b="0"/>
                  <wp:docPr id="61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52D4">
              <w:rPr>
                <w:color w:val="4EA72E" w:themeColor="accent6"/>
              </w:rPr>
              <w:t xml:space="preserve"> gratin</w:t>
            </w:r>
            <w:r>
              <w:t xml:space="preserve"> </w:t>
            </w:r>
          </w:p>
          <w:p w14:paraId="39EC2520" w14:textId="37AE0840" w:rsidR="0093779D" w:rsidRPr="00D025F4" w:rsidRDefault="0093779D" w:rsidP="0093779D">
            <w:pPr>
              <w:pStyle w:val="Contenudetableau"/>
              <w:jc w:val="center"/>
              <w:rPr>
                <w:color w:val="215E99" w:themeColor="text2" w:themeTint="BF"/>
              </w:rPr>
            </w:pPr>
            <w:r w:rsidRPr="00D025F4">
              <w:rPr>
                <w:color w:val="215E99" w:themeColor="text2" w:themeTint="BF"/>
              </w:rPr>
              <w:t>Brie</w:t>
            </w:r>
            <w:r w:rsidR="00D025F4" w:rsidRPr="00D025F4">
              <w:rPr>
                <w:noProof/>
                <w:color w:val="215E99" w:themeColor="text2" w:themeTint="BF"/>
                <w:sz w:val="18"/>
                <w:szCs w:val="18"/>
              </w:rPr>
              <w:drawing>
                <wp:inline distT="0" distB="0" distL="0" distR="0" wp14:anchorId="0A3DC85F" wp14:editId="0C732062">
                  <wp:extent cx="180975" cy="171450"/>
                  <wp:effectExtent l="0" t="0" r="0" b="0"/>
                  <wp:docPr id="54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25F4">
              <w:rPr>
                <w:color w:val="215E99" w:themeColor="text2" w:themeTint="BF"/>
              </w:rPr>
              <w:t xml:space="preserve"> / Babybel</w:t>
            </w:r>
          </w:p>
          <w:p w14:paraId="6DA3303F" w14:textId="3F3A6E7D" w:rsidR="0093779D" w:rsidRPr="007252D4" w:rsidRDefault="0093779D" w:rsidP="007252D4">
            <w:pPr>
              <w:pStyle w:val="Contenudetableau"/>
              <w:jc w:val="center"/>
              <w:rPr>
                <w:color w:val="4EA72E" w:themeColor="accent6"/>
              </w:rPr>
            </w:pPr>
            <w:r w:rsidRPr="007252D4">
              <w:rPr>
                <w:color w:val="4EA72E" w:themeColor="accent6"/>
              </w:rPr>
              <w:t>Fruits /</w:t>
            </w:r>
            <w:r w:rsidRPr="007252D4">
              <w:rPr>
                <w:color w:val="4EA72E" w:themeColor="accent6"/>
              </w:rPr>
              <w:t>C</w:t>
            </w:r>
            <w:r w:rsidRPr="007252D4">
              <w:rPr>
                <w:color w:val="4EA72E" w:themeColor="accent6"/>
              </w:rPr>
              <w:t>ompote</w:t>
            </w:r>
            <w:r w:rsidRPr="007252D4">
              <w:rPr>
                <w:color w:val="4EA72E" w:themeColor="accent6"/>
              </w:rPr>
              <w:t xml:space="preserve"> de fruits</w:t>
            </w:r>
            <w:r w:rsidRPr="007252D4">
              <w:rPr>
                <w:color w:val="4EA72E" w:themeColor="accent6"/>
              </w:rPr>
              <w:t xml:space="preserve"> bi</w:t>
            </w:r>
            <w:r w:rsidR="007252D4" w:rsidRPr="007252D4">
              <w:rPr>
                <w:color w:val="4EA72E" w:themeColor="accent6"/>
              </w:rPr>
              <w:t>o</w:t>
            </w:r>
          </w:p>
        </w:tc>
        <w:tc>
          <w:tcPr>
            <w:tcW w:w="3604" w:type="dxa"/>
            <w:gridSpan w:val="2"/>
          </w:tcPr>
          <w:p w14:paraId="23779BAC" w14:textId="3EDAB4B3" w:rsidR="0093779D" w:rsidRPr="007252D4" w:rsidRDefault="0093779D" w:rsidP="0093779D">
            <w:pPr>
              <w:widowControl/>
              <w:suppressAutoHyphens w:val="0"/>
              <w:rPr>
                <w:noProof/>
                <w:sz w:val="18"/>
                <w:szCs w:val="18"/>
              </w:rPr>
            </w:pPr>
            <w:r w:rsidRPr="00BB0A86">
              <w:rPr>
                <w:color w:val="000000"/>
                <w:sz w:val="18"/>
                <w:szCs w:val="18"/>
              </w:rPr>
              <w:t>Approvisionnement local</w:t>
            </w:r>
            <w:r w:rsidR="00D025F4" w:rsidRPr="000F23C9">
              <w:rPr>
                <w:noProof/>
                <w:sz w:val="18"/>
                <w:szCs w:val="18"/>
              </w:rPr>
              <w:drawing>
                <wp:inline distT="0" distB="0" distL="0" distR="0" wp14:anchorId="6303C73F" wp14:editId="6E4742CD">
                  <wp:extent cx="266700" cy="161925"/>
                  <wp:effectExtent l="0" t="0" r="0" b="0"/>
                  <wp:docPr id="39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9BDB2B" w14:textId="1E8B82E7" w:rsidR="0093779D" w:rsidRPr="00BB0A86" w:rsidRDefault="0093779D" w:rsidP="0093779D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BB0A86">
              <w:rPr>
                <w:color w:val="000000"/>
                <w:sz w:val="18"/>
                <w:szCs w:val="18"/>
              </w:rPr>
              <w:t>Menu alternatif sans viande ni poisson</w:t>
            </w:r>
            <w:r w:rsidR="00D025F4" w:rsidRPr="00DE70E2">
              <w:rPr>
                <w:noProof/>
              </w:rPr>
              <w:drawing>
                <wp:inline distT="0" distB="0" distL="0" distR="0" wp14:anchorId="22FFA803" wp14:editId="7FBA062A">
                  <wp:extent cx="323850" cy="142875"/>
                  <wp:effectExtent l="0" t="0" r="0" b="0"/>
                  <wp:docPr id="40" name="Imag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26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93779D" w:rsidRPr="00BB0A86" w14:paraId="6BE37773" w14:textId="77777777" w:rsidTr="00BB0A86">
              <w:trPr>
                <w:trHeight w:val="342"/>
              </w:trPr>
              <w:tc>
                <w:tcPr>
                  <w:tcW w:w="26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C33D79C" w14:textId="600A99C9" w:rsidR="0093779D" w:rsidRPr="00BB0A86" w:rsidRDefault="0093779D" w:rsidP="0093779D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sz w:val="18"/>
                      <w:szCs w:val="18"/>
                    </w:rPr>
                  </w:pPr>
                  <w:r w:rsidRPr="00BB0A86">
                    <w:rPr>
                      <w:rFonts w:eastAsia="Times New Roman"/>
                      <w:color w:val="000000"/>
                      <w:sz w:val="18"/>
                      <w:szCs w:val="18"/>
                    </w:rPr>
                    <w:t xml:space="preserve">Produit biologique   </w:t>
                  </w:r>
                  <w:r w:rsidR="00D025F4" w:rsidRPr="000F23C9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44DD32B0" wp14:editId="4A5CAAA0">
                        <wp:extent cx="247650" cy="200025"/>
                        <wp:effectExtent l="0" t="0" r="0" b="0"/>
                        <wp:docPr id="41" name="Imag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779D" w:rsidRPr="00BB0A86" w14:paraId="5FCAC846" w14:textId="77777777" w:rsidTr="00BB0A86">
              <w:trPr>
                <w:trHeight w:val="342"/>
              </w:trPr>
              <w:tc>
                <w:tcPr>
                  <w:tcW w:w="26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06A79AE" w14:textId="37EE1CCA" w:rsidR="0093779D" w:rsidRPr="00BB0A86" w:rsidRDefault="0093779D" w:rsidP="0093779D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sz w:val="18"/>
                      <w:szCs w:val="18"/>
                    </w:rPr>
                  </w:pPr>
                  <w:r w:rsidRPr="00BB0A86">
                    <w:rPr>
                      <w:rFonts w:eastAsia="Times New Roman"/>
                      <w:color w:val="000000"/>
                      <w:sz w:val="18"/>
                      <w:szCs w:val="18"/>
                    </w:rPr>
                    <w:t xml:space="preserve">Plat fait maison        </w:t>
                  </w:r>
                  <w:r w:rsidR="00D025F4" w:rsidRPr="000F23C9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74EE5B3B" wp14:editId="1C3853A8">
                        <wp:extent cx="228600" cy="161925"/>
                        <wp:effectExtent l="0" t="0" r="0" b="0"/>
                        <wp:docPr id="42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779D" w:rsidRPr="00BB0A86" w14:paraId="0F1857B2" w14:textId="77777777" w:rsidTr="00BB0A86">
              <w:trPr>
                <w:trHeight w:val="342"/>
              </w:trPr>
              <w:tc>
                <w:tcPr>
                  <w:tcW w:w="26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1720AE3" w14:textId="39FF2EEB" w:rsidR="0093779D" w:rsidRPr="00BB0A86" w:rsidRDefault="0093779D" w:rsidP="0093779D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sz w:val="18"/>
                      <w:szCs w:val="18"/>
                    </w:rPr>
                  </w:pPr>
                  <w:r w:rsidRPr="00BB0A86">
                    <w:rPr>
                      <w:rFonts w:eastAsia="Times New Roman"/>
                      <w:color w:val="000000"/>
                      <w:sz w:val="18"/>
                      <w:szCs w:val="18"/>
                    </w:rPr>
                    <w:t xml:space="preserve">AOP                           </w:t>
                  </w:r>
                  <w:r w:rsidR="00D025F4" w:rsidRPr="000F23C9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772EE9B4" wp14:editId="3E400B52">
                        <wp:extent cx="180975" cy="171450"/>
                        <wp:effectExtent l="0" t="0" r="0" b="0"/>
                        <wp:docPr id="43" name="Imag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3779D" w:rsidRPr="00BB0A86" w14:paraId="0DE8BAE2" w14:textId="77777777" w:rsidTr="00BB0A86">
              <w:trPr>
                <w:trHeight w:val="342"/>
              </w:trPr>
              <w:tc>
                <w:tcPr>
                  <w:tcW w:w="268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noWrap/>
                  <w:vAlign w:val="bottom"/>
                </w:tcPr>
                <w:p w14:paraId="33E9081B" w14:textId="10DB2C48" w:rsidR="0093779D" w:rsidRPr="00BB0A86" w:rsidRDefault="0093779D" w:rsidP="0093779D">
                  <w:pPr>
                    <w:widowControl/>
                    <w:suppressAutoHyphens w:val="0"/>
                    <w:rPr>
                      <w:rFonts w:eastAsia="Times New Roman"/>
                      <w:color w:val="000000"/>
                      <w:sz w:val="18"/>
                      <w:szCs w:val="18"/>
                    </w:rPr>
                  </w:pPr>
                  <w:r w:rsidRPr="00BB0A86">
                    <w:rPr>
                      <w:rFonts w:eastAsia="Times New Roman"/>
                      <w:color w:val="000000"/>
                      <w:sz w:val="18"/>
                      <w:szCs w:val="18"/>
                    </w:rPr>
                    <w:t>Fruits et légumes de saison</w:t>
                  </w:r>
                  <w:r w:rsidR="00D025F4" w:rsidRPr="000F23C9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5DC8A795" wp14:editId="7B8AA4A4">
                        <wp:extent cx="228600" cy="161925"/>
                        <wp:effectExtent l="0" t="0" r="0" b="0"/>
                        <wp:docPr id="44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161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4561B60" w14:textId="77777777" w:rsidR="0093779D" w:rsidRPr="00E43AD0" w:rsidRDefault="0093779D" w:rsidP="0093779D">
            <w:pPr>
              <w:pStyle w:val="Contenudetableau"/>
              <w:snapToGrid w:val="0"/>
            </w:pPr>
          </w:p>
        </w:tc>
      </w:tr>
      <w:tr w:rsidR="0093779D" w:rsidRPr="00E43AD0" w14:paraId="417F3F40" w14:textId="77777777" w:rsidTr="00D46C4A">
        <w:tblPrEx>
          <w:tblCellMar>
            <w:left w:w="70" w:type="dxa"/>
            <w:right w:w="70" w:type="dxa"/>
          </w:tblCellMar>
        </w:tblPrEx>
        <w:trPr>
          <w:gridAfter w:val="1"/>
          <w:wAfter w:w="184" w:type="dxa"/>
        </w:trPr>
        <w:tc>
          <w:tcPr>
            <w:tcW w:w="1126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8750D" w14:textId="77777777" w:rsidR="0093779D" w:rsidRPr="00A705CC" w:rsidRDefault="0093779D" w:rsidP="0093779D">
            <w:pPr>
              <w:pStyle w:val="Contenudetableau"/>
              <w:snapToGrid w:val="0"/>
              <w:jc w:val="center"/>
              <w:rPr>
                <w:b/>
                <w:sz w:val="32"/>
                <w:szCs w:val="32"/>
              </w:rPr>
            </w:pPr>
            <w:r w:rsidRPr="000F23C9">
              <w:rPr>
                <w:b/>
                <w:color w:val="F6C5AC"/>
                <w:sz w:val="32"/>
                <w:szCs w:val="32"/>
              </w:rPr>
              <w:t>Liste des allergènes majeurs</w:t>
            </w:r>
          </w:p>
        </w:tc>
      </w:tr>
      <w:tr w:rsidR="0093779D" w:rsidRPr="00E43AD0" w14:paraId="26F2C1D2" w14:textId="77777777" w:rsidTr="000C0A17">
        <w:tblPrEx>
          <w:tblCellMar>
            <w:left w:w="70" w:type="dxa"/>
            <w:right w:w="70" w:type="dxa"/>
          </w:tblCellMar>
        </w:tblPrEx>
        <w:trPr>
          <w:gridAfter w:val="1"/>
          <w:wAfter w:w="184" w:type="dxa"/>
          <w:trHeight w:val="1851"/>
        </w:trPr>
        <w:tc>
          <w:tcPr>
            <w:tcW w:w="1126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57AF" w14:textId="59068E35" w:rsidR="0093779D" w:rsidRPr="000C0A17" w:rsidRDefault="00D025F4" w:rsidP="0093779D">
            <w:pPr>
              <w:pStyle w:val="Contenudetableau"/>
              <w:snapToGrid w:val="0"/>
              <w:jc w:val="center"/>
              <w:rPr>
                <w:bCs/>
                <w:sz w:val="28"/>
                <w:szCs w:val="28"/>
              </w:rPr>
            </w:pPr>
            <w:r w:rsidRPr="000F23C9">
              <w:rPr>
                <w:noProof/>
                <w:sz w:val="28"/>
                <w:szCs w:val="28"/>
              </w:rPr>
              <w:drawing>
                <wp:inline distT="0" distB="0" distL="0" distR="0" wp14:anchorId="75D1EF72" wp14:editId="60EF57C2">
                  <wp:extent cx="7153275" cy="1314450"/>
                  <wp:effectExtent l="0" t="0" r="0" b="0"/>
                  <wp:docPr id="45" name="Image 3" descr="RÃ©sultat de recherche d'images pour &quot;les 14 allergÃ¨ne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" descr="RÃ©sultat de recherche d'images pour &quot;les 14 allergÃ¨ne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32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79D" w:rsidRPr="004E5168" w14:paraId="4EAA62BA" w14:textId="77777777" w:rsidTr="00D46C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155"/>
        </w:trPr>
        <w:tc>
          <w:tcPr>
            <w:tcW w:w="2409" w:type="dxa"/>
            <w:gridSpan w:val="2"/>
            <w:vAlign w:val="center"/>
          </w:tcPr>
          <w:p w14:paraId="4A0268AF" w14:textId="1AEC0846" w:rsidR="0093779D" w:rsidRDefault="00D025F4" w:rsidP="0093779D">
            <w:pPr>
              <w:rPr>
                <w:b/>
                <w:color w:val="FF0000"/>
              </w:rPr>
            </w:pPr>
            <w:r w:rsidRPr="000F23C9">
              <w:rPr>
                <w:noProof/>
                <w:color w:val="99CC00"/>
                <w:sz w:val="22"/>
                <w:szCs w:val="22"/>
              </w:rPr>
              <w:drawing>
                <wp:inline distT="0" distB="0" distL="0" distR="0" wp14:anchorId="11DBCCF9" wp14:editId="012F9ECE">
                  <wp:extent cx="1295400" cy="819150"/>
                  <wp:effectExtent l="0" t="0" r="0" b="0"/>
                  <wp:docPr id="46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76E1C8" w14:textId="77777777" w:rsidR="0093779D" w:rsidRPr="004E5168" w:rsidRDefault="0093779D" w:rsidP="0093779D">
            <w:pPr>
              <w:rPr>
                <w:b/>
                <w:color w:val="FF0000"/>
              </w:rPr>
            </w:pPr>
          </w:p>
        </w:tc>
        <w:tc>
          <w:tcPr>
            <w:tcW w:w="2555" w:type="dxa"/>
            <w:vAlign w:val="center"/>
          </w:tcPr>
          <w:p w14:paraId="40C09830" w14:textId="286A2317" w:rsidR="0093779D" w:rsidRDefault="00D025F4" w:rsidP="0093779D">
            <w:pPr>
              <w:rPr>
                <w:b/>
                <w:color w:val="FF0000"/>
                <w:highlight w:val="yellow"/>
              </w:rPr>
            </w:pPr>
            <w:r w:rsidRPr="000F23C9">
              <w:rPr>
                <w:noProof/>
                <w:color w:val="3366FF"/>
                <w:sz w:val="22"/>
                <w:szCs w:val="22"/>
              </w:rPr>
              <w:drawing>
                <wp:inline distT="0" distB="0" distL="0" distR="0" wp14:anchorId="385316F1" wp14:editId="454CA531">
                  <wp:extent cx="1428750" cy="762000"/>
                  <wp:effectExtent l="0" t="0" r="0" b="0"/>
                  <wp:docPr id="47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B3DCF" w14:textId="77777777" w:rsidR="0093779D" w:rsidRPr="00166D02" w:rsidRDefault="0093779D" w:rsidP="0093779D">
            <w:pPr>
              <w:rPr>
                <w:b/>
                <w:color w:val="FF0000"/>
                <w:highlight w:val="yellow"/>
              </w:rPr>
            </w:pPr>
          </w:p>
        </w:tc>
        <w:tc>
          <w:tcPr>
            <w:tcW w:w="3727" w:type="dxa"/>
            <w:gridSpan w:val="2"/>
            <w:vAlign w:val="center"/>
          </w:tcPr>
          <w:p w14:paraId="599EF5E8" w14:textId="1C4128E8" w:rsidR="0093779D" w:rsidRPr="004E5168" w:rsidRDefault="00D025F4" w:rsidP="0093779D">
            <w:pPr>
              <w:rPr>
                <w:b/>
                <w:color w:val="FF0000"/>
              </w:rPr>
            </w:pPr>
            <w:r w:rsidRPr="00DE70E2">
              <w:rPr>
                <w:noProof/>
              </w:rPr>
              <w:drawing>
                <wp:inline distT="0" distB="0" distL="0" distR="0" wp14:anchorId="66A3F503" wp14:editId="4ABEFEC8">
                  <wp:extent cx="2095500" cy="904875"/>
                  <wp:effectExtent l="0" t="0" r="0" b="0"/>
                  <wp:docPr id="48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lum brigh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7" w:type="dxa"/>
            <w:gridSpan w:val="2"/>
            <w:vAlign w:val="center"/>
          </w:tcPr>
          <w:p w14:paraId="424C989A" w14:textId="402DF716" w:rsidR="0093779D" w:rsidRDefault="00D025F4" w:rsidP="0093779D">
            <w:pPr>
              <w:rPr>
                <w:b/>
                <w:color w:val="FF0000"/>
              </w:rPr>
            </w:pPr>
            <w:r w:rsidRPr="000F23C9">
              <w:rPr>
                <w:noProof/>
                <w:color w:val="339966"/>
                <w:sz w:val="22"/>
                <w:szCs w:val="22"/>
              </w:rPr>
              <w:drawing>
                <wp:inline distT="0" distB="0" distL="0" distR="0" wp14:anchorId="3AFB6FA6" wp14:editId="20217FBB">
                  <wp:extent cx="1295400" cy="857250"/>
                  <wp:effectExtent l="0" t="0" r="0" b="0"/>
                  <wp:docPr id="4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872530" w14:textId="77777777" w:rsidR="0093779D" w:rsidRPr="004E5168" w:rsidRDefault="0093779D" w:rsidP="0093779D">
            <w:pPr>
              <w:rPr>
                <w:b/>
                <w:color w:val="FF0000"/>
              </w:rPr>
            </w:pPr>
          </w:p>
        </w:tc>
      </w:tr>
    </w:tbl>
    <w:p w14:paraId="2F9E7EE8" w14:textId="23089CB7" w:rsidR="0019721E" w:rsidRDefault="0019721E" w:rsidP="0019721E">
      <w:r>
        <w:tab/>
        <w:t>Le Proviseur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 Secrétaire Générale</w:t>
      </w:r>
      <w:r>
        <w:tab/>
      </w:r>
    </w:p>
    <w:p w14:paraId="6E774BD7" w14:textId="77777777" w:rsidR="0019721E" w:rsidRDefault="0019721E" w:rsidP="0019721E">
      <w:pPr>
        <w:ind w:firstLine="709"/>
      </w:pPr>
      <w:r>
        <w:t>Laurent BOUILLIN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Patricia UNIQUE</w:t>
      </w:r>
    </w:p>
    <w:sectPr w:rsidR="0019721E" w:rsidSect="00A11B92">
      <w:footnotePr>
        <w:pos w:val="beneathText"/>
      </w:footnotePr>
      <w:pgSz w:w="11905" w:h="16837"/>
      <w:pgMar w:top="238" w:right="284" w:bottom="23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33C5D"/>
    <w:multiLevelType w:val="hybridMultilevel"/>
    <w:tmpl w:val="D808649C"/>
    <w:lvl w:ilvl="0" w:tplc="040C000F">
      <w:start w:val="1"/>
      <w:numFmt w:val="decimal"/>
      <w:lvlText w:val="%1."/>
      <w:lvlJc w:val="left"/>
      <w:pPr>
        <w:ind w:left="735" w:hanging="360"/>
      </w:p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194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715"/>
    <w:rsid w:val="000205C1"/>
    <w:rsid w:val="000364B9"/>
    <w:rsid w:val="000507DC"/>
    <w:rsid w:val="00066344"/>
    <w:rsid w:val="00094C0B"/>
    <w:rsid w:val="0009616A"/>
    <w:rsid w:val="000A19CB"/>
    <w:rsid w:val="000C0A17"/>
    <w:rsid w:val="000F23C9"/>
    <w:rsid w:val="00127A0D"/>
    <w:rsid w:val="00151BAA"/>
    <w:rsid w:val="001572E2"/>
    <w:rsid w:val="00166D02"/>
    <w:rsid w:val="00171E72"/>
    <w:rsid w:val="001818FA"/>
    <w:rsid w:val="001910BE"/>
    <w:rsid w:val="0019721E"/>
    <w:rsid w:val="001E4087"/>
    <w:rsid w:val="00234901"/>
    <w:rsid w:val="00244B0B"/>
    <w:rsid w:val="002536C1"/>
    <w:rsid w:val="002916C3"/>
    <w:rsid w:val="00292059"/>
    <w:rsid w:val="002954EC"/>
    <w:rsid w:val="002B6CEA"/>
    <w:rsid w:val="002F7B9B"/>
    <w:rsid w:val="00310715"/>
    <w:rsid w:val="0032121D"/>
    <w:rsid w:val="00323CFE"/>
    <w:rsid w:val="0033209D"/>
    <w:rsid w:val="003A2A89"/>
    <w:rsid w:val="003A4A2D"/>
    <w:rsid w:val="003C6CA5"/>
    <w:rsid w:val="004179A1"/>
    <w:rsid w:val="00460865"/>
    <w:rsid w:val="00460D23"/>
    <w:rsid w:val="004A1DDA"/>
    <w:rsid w:val="004B16A1"/>
    <w:rsid w:val="004D4BC6"/>
    <w:rsid w:val="004E5168"/>
    <w:rsid w:val="00505DED"/>
    <w:rsid w:val="00513E9B"/>
    <w:rsid w:val="005235B7"/>
    <w:rsid w:val="00536595"/>
    <w:rsid w:val="00537C24"/>
    <w:rsid w:val="00543562"/>
    <w:rsid w:val="00543F46"/>
    <w:rsid w:val="00562384"/>
    <w:rsid w:val="00590145"/>
    <w:rsid w:val="0059319F"/>
    <w:rsid w:val="005A607D"/>
    <w:rsid w:val="005E2777"/>
    <w:rsid w:val="00605EED"/>
    <w:rsid w:val="00620922"/>
    <w:rsid w:val="00630271"/>
    <w:rsid w:val="006362B8"/>
    <w:rsid w:val="00643E4F"/>
    <w:rsid w:val="00676AAB"/>
    <w:rsid w:val="00683614"/>
    <w:rsid w:val="0068452D"/>
    <w:rsid w:val="006B2302"/>
    <w:rsid w:val="006C3DC5"/>
    <w:rsid w:val="006E4F73"/>
    <w:rsid w:val="006F19D0"/>
    <w:rsid w:val="007252D4"/>
    <w:rsid w:val="00750F40"/>
    <w:rsid w:val="007552DD"/>
    <w:rsid w:val="00762B74"/>
    <w:rsid w:val="007635E0"/>
    <w:rsid w:val="00764925"/>
    <w:rsid w:val="00772846"/>
    <w:rsid w:val="00775AB2"/>
    <w:rsid w:val="00787EC7"/>
    <w:rsid w:val="00794F7C"/>
    <w:rsid w:val="007B4E95"/>
    <w:rsid w:val="007C363B"/>
    <w:rsid w:val="007C4AF2"/>
    <w:rsid w:val="007C5408"/>
    <w:rsid w:val="007F13EF"/>
    <w:rsid w:val="00804625"/>
    <w:rsid w:val="0081050A"/>
    <w:rsid w:val="00842DDE"/>
    <w:rsid w:val="0089515D"/>
    <w:rsid w:val="008A1F07"/>
    <w:rsid w:val="008C0639"/>
    <w:rsid w:val="008C3A85"/>
    <w:rsid w:val="008F31C8"/>
    <w:rsid w:val="008F7EDE"/>
    <w:rsid w:val="00924B2F"/>
    <w:rsid w:val="0093779D"/>
    <w:rsid w:val="00944F9E"/>
    <w:rsid w:val="0095247D"/>
    <w:rsid w:val="00956D02"/>
    <w:rsid w:val="0096320E"/>
    <w:rsid w:val="00963E1F"/>
    <w:rsid w:val="00984CF4"/>
    <w:rsid w:val="00994561"/>
    <w:rsid w:val="00994F67"/>
    <w:rsid w:val="009C3B2F"/>
    <w:rsid w:val="009C6A7A"/>
    <w:rsid w:val="009D3C73"/>
    <w:rsid w:val="009F2F67"/>
    <w:rsid w:val="009F78B9"/>
    <w:rsid w:val="00A11B92"/>
    <w:rsid w:val="00A20CE8"/>
    <w:rsid w:val="00A22AF4"/>
    <w:rsid w:val="00A27F44"/>
    <w:rsid w:val="00A36D52"/>
    <w:rsid w:val="00A50A34"/>
    <w:rsid w:val="00A5207F"/>
    <w:rsid w:val="00A55F14"/>
    <w:rsid w:val="00A6314D"/>
    <w:rsid w:val="00A705CC"/>
    <w:rsid w:val="00A72DE3"/>
    <w:rsid w:val="00A95753"/>
    <w:rsid w:val="00AA79AC"/>
    <w:rsid w:val="00AD7BCE"/>
    <w:rsid w:val="00AE4A07"/>
    <w:rsid w:val="00AE56EA"/>
    <w:rsid w:val="00B13D5B"/>
    <w:rsid w:val="00B444A8"/>
    <w:rsid w:val="00B50404"/>
    <w:rsid w:val="00B53ACD"/>
    <w:rsid w:val="00BA3701"/>
    <w:rsid w:val="00BB0A86"/>
    <w:rsid w:val="00BB2817"/>
    <w:rsid w:val="00BC72A1"/>
    <w:rsid w:val="00BD07E4"/>
    <w:rsid w:val="00C07AC9"/>
    <w:rsid w:val="00C16B24"/>
    <w:rsid w:val="00C22671"/>
    <w:rsid w:val="00C53184"/>
    <w:rsid w:val="00C64BDB"/>
    <w:rsid w:val="00C82FD7"/>
    <w:rsid w:val="00C96F79"/>
    <w:rsid w:val="00CD39D6"/>
    <w:rsid w:val="00CD4A47"/>
    <w:rsid w:val="00CE4974"/>
    <w:rsid w:val="00D025F4"/>
    <w:rsid w:val="00D04935"/>
    <w:rsid w:val="00D076A1"/>
    <w:rsid w:val="00D1374E"/>
    <w:rsid w:val="00D15C91"/>
    <w:rsid w:val="00D46C4A"/>
    <w:rsid w:val="00D47EDC"/>
    <w:rsid w:val="00D633D3"/>
    <w:rsid w:val="00D92FA8"/>
    <w:rsid w:val="00D97325"/>
    <w:rsid w:val="00D97B8D"/>
    <w:rsid w:val="00DE1637"/>
    <w:rsid w:val="00E1470C"/>
    <w:rsid w:val="00E17434"/>
    <w:rsid w:val="00E17B9C"/>
    <w:rsid w:val="00E24660"/>
    <w:rsid w:val="00E43AD0"/>
    <w:rsid w:val="00E47B00"/>
    <w:rsid w:val="00E73EC5"/>
    <w:rsid w:val="00E93514"/>
    <w:rsid w:val="00EB174A"/>
    <w:rsid w:val="00EC7AF2"/>
    <w:rsid w:val="00ED3EB8"/>
    <w:rsid w:val="00F44739"/>
    <w:rsid w:val="00F459B2"/>
    <w:rsid w:val="00F5117C"/>
    <w:rsid w:val="00F672AB"/>
    <w:rsid w:val="00F70226"/>
    <w:rsid w:val="00F82389"/>
    <w:rsid w:val="00F86125"/>
    <w:rsid w:val="00F8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236FC"/>
  <w15:chartTrackingRefBased/>
  <w15:docId w15:val="{E65AFBB3-3C9D-4725-9346-1953F9DD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99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  <w:rPr>
      <w:rFonts w:cs="Tahoma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  <w:i/>
      <w:iCs/>
    </w:rPr>
  </w:style>
  <w:style w:type="table" w:styleId="Grilledutableau">
    <w:name w:val="Table Grid"/>
    <w:basedOn w:val="TableauNormal"/>
    <w:rsid w:val="007C4AF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link w:val="Style1Car"/>
    <w:qFormat/>
    <w:rsid w:val="00A20CE8"/>
  </w:style>
  <w:style w:type="character" w:customStyle="1" w:styleId="Style1Car">
    <w:name w:val="Style1 Car"/>
    <w:link w:val="Style1"/>
    <w:rsid w:val="00A20CE8"/>
    <w:rPr>
      <w:rFonts w:eastAsia="Lucida Sans Unicode"/>
      <w:sz w:val="24"/>
      <w:szCs w:val="24"/>
    </w:rPr>
  </w:style>
  <w:style w:type="table" w:styleId="TableauGrille1Clair">
    <w:name w:val="Grid Table 1 Light"/>
    <w:basedOn w:val="TableauNormal"/>
    <w:uiPriority w:val="99"/>
    <w:rsid w:val="0093779D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rsid w:val="0093779D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tendance1\Documents\Mod&#232;les%20Office%20personnalis&#233;s\MENU%20AVEC%20ALLERGEN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MENU AVEC ALLERGENE</Template>
  <TotalTime>30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MENUS</vt:lpstr>
    </vt:vector>
  </TitlesOfParts>
  <Company>Lycée Murat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MENUS</dc:title>
  <dc:subject/>
  <dc:creator>intendance1</dc:creator>
  <cp:keywords/>
  <dc:description/>
  <cp:lastModifiedBy>intendance lycee</cp:lastModifiedBy>
  <cp:revision>2</cp:revision>
  <cp:lastPrinted>2024-06-21T09:51:00Z</cp:lastPrinted>
  <dcterms:created xsi:type="dcterms:W3CDTF">2026-09-11T12:31:00Z</dcterms:created>
  <dcterms:modified xsi:type="dcterms:W3CDTF">2026-09-11T13:07:00Z</dcterms:modified>
</cp:coreProperties>
</file>