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70C12" w14:textId="28233237" w:rsidR="00151BAA" w:rsidRPr="006853C2" w:rsidRDefault="006853C2" w:rsidP="0095247D">
      <w:pPr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614F2E19" wp14:editId="47FF1670">
                <wp:extent cx="7153275" cy="558165"/>
                <wp:effectExtent l="0" t="0" r="0" b="635"/>
                <wp:docPr id="1500824990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7153275" cy="558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D04C8E" w14:textId="4557CD67" w:rsidR="006853C2" w:rsidRPr="001E5645" w:rsidRDefault="006853C2" w:rsidP="006853C2">
                            <w:pPr>
                              <w:jc w:val="center"/>
                              <w:rPr>
                                <w:rFonts w:ascii="Arial Black" w:hAnsi="Arial Black"/>
                                <w:color w:val="A603AB"/>
                                <w:sz w:val="32"/>
                                <w:szCs w:val="3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 w:rsidRPr="001E5645">
                              <w:rPr>
                                <w:rFonts w:ascii="Arial Black" w:hAnsi="Arial Black"/>
                                <w:color w:val="A603AB"/>
                                <w:sz w:val="32"/>
                                <w:szCs w:val="3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MENU DU </w:t>
                            </w:r>
                            <w:r w:rsidR="004D4778">
                              <w:rPr>
                                <w:rFonts w:ascii="Arial Black" w:hAnsi="Arial Black"/>
                                <w:color w:val="A603AB"/>
                                <w:sz w:val="32"/>
                                <w:szCs w:val="3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12</w:t>
                            </w:r>
                            <w:r w:rsidR="001E5645" w:rsidRPr="001E5645">
                              <w:rPr>
                                <w:rFonts w:ascii="Arial Black" w:hAnsi="Arial Black"/>
                                <w:color w:val="A603AB"/>
                                <w:sz w:val="32"/>
                                <w:szCs w:val="3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 AU </w:t>
                            </w:r>
                            <w:r w:rsidR="004D4778">
                              <w:rPr>
                                <w:rFonts w:ascii="Arial Black" w:hAnsi="Arial Black"/>
                                <w:color w:val="A603AB"/>
                                <w:sz w:val="32"/>
                                <w:szCs w:val="3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16</w:t>
                            </w:r>
                            <w:r w:rsidR="001E5645" w:rsidRPr="001E5645">
                              <w:rPr>
                                <w:rFonts w:ascii="Arial Black" w:hAnsi="Arial Black"/>
                                <w:color w:val="A603AB"/>
                                <w:sz w:val="32"/>
                                <w:szCs w:val="3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 OCTOBRE</w:t>
                            </w:r>
                            <w:r w:rsidRPr="001E5645">
                              <w:rPr>
                                <w:rFonts w:ascii="Arial Black" w:hAnsi="Arial Black"/>
                                <w:color w:val="A603AB"/>
                                <w:sz w:val="32"/>
                                <w:szCs w:val="3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14F2E19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563.25pt;height:4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" filled="f" stroked="f">
                <o:lock v:ext="edit" shapetype="t"/>
                <v:textbox style="mso-fit-shape-to-text:t">
                  <w:txbxContent>
                    <w:p w14:paraId="61D04C8E" w14:textId="4557CD67" w:rsidR="006853C2" w:rsidRPr="001E5645" w:rsidRDefault="006853C2" w:rsidP="006853C2">
                      <w:pPr>
                        <w:jc w:val="center"/>
                        <w:rPr>
                          <w:rFonts w:ascii="Arial Black" w:hAnsi="Arial Black"/>
                          <w:color w:val="A603AB"/>
                          <w:sz w:val="32"/>
                          <w:szCs w:val="3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pPr>
                      <w:r w:rsidRPr="001E5645">
                        <w:rPr>
                          <w:rFonts w:ascii="Arial Black" w:hAnsi="Arial Black"/>
                          <w:color w:val="A603AB"/>
                          <w:sz w:val="32"/>
                          <w:szCs w:val="3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MENU DU </w:t>
                      </w:r>
                      <w:r w:rsidR="004D4778">
                        <w:rPr>
                          <w:rFonts w:ascii="Arial Black" w:hAnsi="Arial Black"/>
                          <w:color w:val="A603AB"/>
                          <w:sz w:val="32"/>
                          <w:szCs w:val="3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12</w:t>
                      </w:r>
                      <w:r w:rsidR="001E5645" w:rsidRPr="001E5645">
                        <w:rPr>
                          <w:rFonts w:ascii="Arial Black" w:hAnsi="Arial Black"/>
                          <w:color w:val="A603AB"/>
                          <w:sz w:val="32"/>
                          <w:szCs w:val="3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 AU </w:t>
                      </w:r>
                      <w:r w:rsidR="004D4778">
                        <w:rPr>
                          <w:rFonts w:ascii="Arial Black" w:hAnsi="Arial Black"/>
                          <w:color w:val="A603AB"/>
                          <w:sz w:val="32"/>
                          <w:szCs w:val="3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16</w:t>
                      </w:r>
                      <w:r w:rsidR="001E5645" w:rsidRPr="001E5645">
                        <w:rPr>
                          <w:rFonts w:ascii="Arial Black" w:hAnsi="Arial Black"/>
                          <w:color w:val="A603AB"/>
                          <w:sz w:val="32"/>
                          <w:szCs w:val="3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 OCTOBRE</w:t>
                      </w:r>
                      <w:r w:rsidRPr="001E5645">
                        <w:rPr>
                          <w:rFonts w:ascii="Arial Black" w:hAnsi="Arial Black"/>
                          <w:color w:val="A603AB"/>
                          <w:sz w:val="32"/>
                          <w:szCs w:val="3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 2026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448" w:type="dxa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32"/>
        <w:gridCol w:w="277"/>
        <w:gridCol w:w="2555"/>
        <w:gridCol w:w="2554"/>
        <w:gridCol w:w="1173"/>
        <w:gridCol w:w="2654"/>
        <w:gridCol w:w="103"/>
      </w:tblGrid>
      <w:tr w:rsidR="00D633D3" w:rsidRPr="00E43AD0" w14:paraId="6830F90B" w14:textId="77777777" w:rsidTr="001E5645">
        <w:trPr>
          <w:gridAfter w:val="1"/>
          <w:wAfter w:w="103" w:type="dxa"/>
          <w:trHeight w:val="334"/>
          <w:tblHeader/>
        </w:trPr>
        <w:tc>
          <w:tcPr>
            <w:tcW w:w="2132" w:type="dxa"/>
          </w:tcPr>
          <w:p w14:paraId="4E26F4D1" w14:textId="77777777" w:rsidR="00D633D3" w:rsidRPr="00E43AD0" w:rsidRDefault="00D633D3" w:rsidP="00CE4974">
            <w:pPr>
              <w:pStyle w:val="Titredetableau"/>
              <w:jc w:val="left"/>
            </w:pPr>
          </w:p>
        </w:tc>
        <w:tc>
          <w:tcPr>
            <w:tcW w:w="5386" w:type="dxa"/>
            <w:gridSpan w:val="3"/>
          </w:tcPr>
          <w:p w14:paraId="478ACD84" w14:textId="77777777" w:rsidR="00D633D3" w:rsidRPr="00166D02" w:rsidRDefault="00D633D3" w:rsidP="006E4F73">
            <w:pPr>
              <w:pStyle w:val="Titredetableau"/>
              <w:rPr>
                <w:b w:val="0"/>
                <w:i w:val="0"/>
                <w:iCs w:val="0"/>
                <w:sz w:val="30"/>
                <w:szCs w:val="30"/>
              </w:rPr>
            </w:pPr>
            <w:r w:rsidRPr="00166D02">
              <w:rPr>
                <w:b w:val="0"/>
                <w:i w:val="0"/>
                <w:iCs w:val="0"/>
                <w:sz w:val="30"/>
                <w:szCs w:val="30"/>
              </w:rPr>
              <w:t>DEJEUNE</w:t>
            </w:r>
            <w:r w:rsidR="006E4F73" w:rsidRPr="00166D02">
              <w:rPr>
                <w:b w:val="0"/>
                <w:i w:val="0"/>
                <w:iCs w:val="0"/>
                <w:sz w:val="30"/>
                <w:szCs w:val="30"/>
              </w:rPr>
              <w:t>R</w:t>
            </w:r>
          </w:p>
        </w:tc>
        <w:tc>
          <w:tcPr>
            <w:tcW w:w="3827" w:type="dxa"/>
            <w:gridSpan w:val="2"/>
          </w:tcPr>
          <w:p w14:paraId="32FB27C2" w14:textId="77777777" w:rsidR="00D633D3" w:rsidRPr="00166D02" w:rsidRDefault="006E4F73" w:rsidP="006E4F73">
            <w:pPr>
              <w:pStyle w:val="Titredetableau"/>
              <w:rPr>
                <w:b w:val="0"/>
                <w:i w:val="0"/>
                <w:iCs w:val="0"/>
                <w:sz w:val="30"/>
                <w:szCs w:val="30"/>
              </w:rPr>
            </w:pPr>
            <w:r w:rsidRPr="00166D02">
              <w:rPr>
                <w:b w:val="0"/>
                <w:i w:val="0"/>
                <w:iCs w:val="0"/>
                <w:sz w:val="30"/>
                <w:szCs w:val="30"/>
              </w:rPr>
              <w:t>DINER</w:t>
            </w:r>
          </w:p>
        </w:tc>
      </w:tr>
      <w:tr w:rsidR="004D4778" w:rsidRPr="00E43AD0" w14:paraId="6490D416" w14:textId="77777777" w:rsidTr="001E5645">
        <w:trPr>
          <w:gridAfter w:val="1"/>
          <w:wAfter w:w="103" w:type="dxa"/>
        </w:trPr>
        <w:tc>
          <w:tcPr>
            <w:tcW w:w="2132" w:type="dxa"/>
          </w:tcPr>
          <w:p w14:paraId="39CF0459" w14:textId="77777777" w:rsidR="004D4778" w:rsidRPr="00166D02" w:rsidRDefault="004D4778" w:rsidP="004D4778">
            <w:pPr>
              <w:pStyle w:val="Contenudetableau"/>
              <w:snapToGrid w:val="0"/>
              <w:jc w:val="center"/>
              <w:rPr>
                <w:sz w:val="30"/>
                <w:szCs w:val="30"/>
              </w:rPr>
            </w:pPr>
          </w:p>
          <w:p w14:paraId="55E68CA4" w14:textId="77777777" w:rsidR="004D4778" w:rsidRPr="00166D02" w:rsidRDefault="004D4778" w:rsidP="004D4778">
            <w:pPr>
              <w:pStyle w:val="Contenudetableau"/>
              <w:jc w:val="center"/>
              <w:rPr>
                <w:sz w:val="30"/>
                <w:szCs w:val="30"/>
              </w:rPr>
            </w:pPr>
          </w:p>
          <w:p w14:paraId="08AE6645" w14:textId="77777777" w:rsidR="004D4778" w:rsidRPr="00166D02" w:rsidRDefault="004D4778" w:rsidP="004D4778">
            <w:pPr>
              <w:pStyle w:val="Contenudetableau"/>
              <w:jc w:val="center"/>
              <w:rPr>
                <w:bCs/>
                <w:sz w:val="30"/>
                <w:szCs w:val="30"/>
              </w:rPr>
            </w:pPr>
            <w:r w:rsidRPr="00166D02">
              <w:rPr>
                <w:bCs/>
                <w:sz w:val="30"/>
                <w:szCs w:val="30"/>
              </w:rPr>
              <w:t xml:space="preserve">LUNDI </w:t>
            </w:r>
          </w:p>
          <w:p w14:paraId="25960DC1" w14:textId="77777777" w:rsidR="004D4778" w:rsidRPr="00166D02" w:rsidRDefault="004D4778" w:rsidP="004D4778">
            <w:pPr>
              <w:pStyle w:val="Contenudetableau"/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5386" w:type="dxa"/>
            <w:gridSpan w:val="3"/>
          </w:tcPr>
          <w:p w14:paraId="00989A2B" w14:textId="5E7CDAE1" w:rsidR="004D4778" w:rsidRPr="004D4778" w:rsidRDefault="004D4778" w:rsidP="004D4778">
            <w:pPr>
              <w:pStyle w:val="Contenudetableau"/>
              <w:jc w:val="center"/>
              <w:rPr>
                <w:color w:val="92D050"/>
              </w:rPr>
            </w:pPr>
            <w:r w:rsidRPr="004D4778">
              <w:rPr>
                <w:color w:val="92D050"/>
              </w:rPr>
              <w:t xml:space="preserve">Salade verte / Salade de haricots verts tomate mozzarella / Chou-fleur </w:t>
            </w:r>
            <w:r w:rsidR="00300BA8">
              <w:rPr>
                <w:color w:val="92D050"/>
              </w:rPr>
              <w:t xml:space="preserve">et </w:t>
            </w:r>
            <w:r w:rsidRPr="004D4778">
              <w:rPr>
                <w:color w:val="92D050"/>
              </w:rPr>
              <w:t>poulet grillé</w:t>
            </w:r>
            <w:r w:rsidR="002F1C83">
              <w:rPr>
                <w:color w:val="92D050"/>
              </w:rPr>
              <w:t xml:space="preserve"> en vinaigrette</w:t>
            </w:r>
            <w:r w:rsidRPr="004D4778">
              <w:rPr>
                <w:color w:val="92D050"/>
              </w:rPr>
              <w:t xml:space="preserve"> </w:t>
            </w:r>
          </w:p>
          <w:p w14:paraId="795F0BDB" w14:textId="77777777" w:rsidR="004D4778" w:rsidRPr="004D4778" w:rsidRDefault="004D4778" w:rsidP="004D4778">
            <w:pPr>
              <w:pStyle w:val="Contenudetableau"/>
              <w:jc w:val="center"/>
              <w:rPr>
                <w:color w:val="EE0000"/>
              </w:rPr>
            </w:pPr>
            <w:r w:rsidRPr="004D4778">
              <w:rPr>
                <w:color w:val="EE0000"/>
              </w:rPr>
              <w:t>Bouchée à la reine / Bouchée aux fruits de mer</w:t>
            </w:r>
          </w:p>
          <w:p w14:paraId="4E56BF27" w14:textId="3A5BA484" w:rsidR="004D4778" w:rsidRPr="004D4778" w:rsidRDefault="004D4778" w:rsidP="004D4778">
            <w:pPr>
              <w:pStyle w:val="Contenudetableau"/>
              <w:jc w:val="center"/>
              <w:rPr>
                <w:color w:val="92D050"/>
              </w:rPr>
            </w:pPr>
            <w:r w:rsidRPr="004D4778">
              <w:rPr>
                <w:color w:val="E97132" w:themeColor="accent2"/>
              </w:rPr>
              <w:t xml:space="preserve">Riz </w:t>
            </w:r>
            <w:r>
              <w:rPr>
                <w:color w:val="E97132" w:themeColor="accent2"/>
              </w:rPr>
              <w:t>bio</w:t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29369E20" wp14:editId="2F5D0C24">
                  <wp:extent cx="247650" cy="200025"/>
                  <wp:effectExtent l="0" t="0" r="0" b="0"/>
                  <wp:docPr id="223791767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/ </w:t>
            </w:r>
            <w:r w:rsidRPr="004D4778">
              <w:rPr>
                <w:color w:val="92D050"/>
              </w:rPr>
              <w:t>Courgettes bio à l’ail</w:t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68C32994" wp14:editId="221EF380">
                  <wp:extent cx="247650" cy="200025"/>
                  <wp:effectExtent l="0" t="0" r="0" b="0"/>
                  <wp:docPr id="1470001900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F02471" w14:textId="19EF9B01" w:rsidR="004D4778" w:rsidRPr="004D4778" w:rsidRDefault="004D4778" w:rsidP="004D4778">
            <w:pPr>
              <w:pStyle w:val="Contenudetableau"/>
              <w:jc w:val="center"/>
              <w:rPr>
                <w:color w:val="0070C0"/>
              </w:rPr>
            </w:pPr>
            <w:r w:rsidRPr="004D4778">
              <w:rPr>
                <w:color w:val="0070C0"/>
              </w:rPr>
              <w:t>Morbier</w:t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29977FF9" wp14:editId="34152B21">
                  <wp:extent cx="180975" cy="171450"/>
                  <wp:effectExtent l="0" t="0" r="0" b="0"/>
                  <wp:docPr id="1389092043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4778">
              <w:rPr>
                <w:color w:val="0070C0"/>
              </w:rPr>
              <w:t xml:space="preserve"> /</w:t>
            </w:r>
            <w:r w:rsidR="002F1C83">
              <w:rPr>
                <w:color w:val="0070C0"/>
              </w:rPr>
              <w:t>F</w:t>
            </w:r>
            <w:r w:rsidRPr="004D4778">
              <w:rPr>
                <w:color w:val="0070C0"/>
              </w:rPr>
              <w:t>romage portion</w:t>
            </w:r>
          </w:p>
          <w:p w14:paraId="13F74795" w14:textId="1F0FFB36" w:rsidR="004D4778" w:rsidRPr="00866D4A" w:rsidRDefault="004D4778" w:rsidP="004D4778">
            <w:pPr>
              <w:pStyle w:val="Contenudetableau"/>
              <w:jc w:val="center"/>
              <w:rPr>
                <w:color w:val="92D050"/>
              </w:rPr>
            </w:pPr>
            <w:r w:rsidRPr="002F1C83">
              <w:rPr>
                <w:color w:val="92D050"/>
              </w:rPr>
              <w:t>Fruits</w:t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4325131E" wp14:editId="005B5133">
                  <wp:extent cx="228600" cy="161925"/>
                  <wp:effectExtent l="0" t="0" r="0" b="0"/>
                  <wp:docPr id="733410253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/ </w:t>
            </w:r>
            <w:r w:rsidRPr="004D4778">
              <w:rPr>
                <w:color w:val="D86DCB" w:themeColor="accent5" w:themeTint="99"/>
              </w:rPr>
              <w:t>Mousse au chocolat/Mousse au citron</w:t>
            </w:r>
          </w:p>
        </w:tc>
        <w:tc>
          <w:tcPr>
            <w:tcW w:w="3827" w:type="dxa"/>
            <w:gridSpan w:val="2"/>
          </w:tcPr>
          <w:p w14:paraId="34FEBAEC" w14:textId="77777777" w:rsidR="004D4778" w:rsidRPr="004D4778" w:rsidRDefault="004D4778" w:rsidP="004D4778">
            <w:pPr>
              <w:pStyle w:val="Contenudetableau"/>
              <w:jc w:val="center"/>
              <w:rPr>
                <w:color w:val="92D050"/>
              </w:rPr>
            </w:pPr>
            <w:r w:rsidRPr="004D4778">
              <w:rPr>
                <w:color w:val="92D050"/>
              </w:rPr>
              <w:t>Salade verte / Potage de légumes</w:t>
            </w:r>
          </w:p>
          <w:p w14:paraId="2B55BE69" w14:textId="77777777" w:rsidR="004D4778" w:rsidRPr="004D4778" w:rsidRDefault="004D4778" w:rsidP="004D4778">
            <w:pPr>
              <w:pStyle w:val="Contenudetableau"/>
              <w:jc w:val="center"/>
              <w:rPr>
                <w:color w:val="EE0000"/>
              </w:rPr>
            </w:pPr>
            <w:r w:rsidRPr="004D4778">
              <w:rPr>
                <w:color w:val="EE0000"/>
              </w:rPr>
              <w:t>Saucisse montbéliarde</w:t>
            </w:r>
          </w:p>
          <w:p w14:paraId="13769159" w14:textId="0D04A612" w:rsidR="004D4778" w:rsidRDefault="004D4778" w:rsidP="004D4778">
            <w:pPr>
              <w:pStyle w:val="Contenudetableau"/>
              <w:jc w:val="center"/>
            </w:pPr>
            <w:r w:rsidRPr="004D4778">
              <w:rPr>
                <w:color w:val="E97132" w:themeColor="accent2"/>
              </w:rPr>
              <w:t>Lentilles</w:t>
            </w:r>
            <w:r>
              <w:rPr>
                <w:color w:val="E97132" w:themeColor="accent2"/>
              </w:rPr>
              <w:t xml:space="preserve"> du Puy</w:t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03192CFD" wp14:editId="77DF994F">
                  <wp:extent cx="180975" cy="171450"/>
                  <wp:effectExtent l="0" t="0" r="0" b="0"/>
                  <wp:docPr id="75519063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0663C9D3" wp14:editId="3D42497E">
                  <wp:extent cx="266700" cy="161925"/>
                  <wp:effectExtent l="0" t="0" r="0" b="0"/>
                  <wp:docPr id="1766587501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/ </w:t>
            </w:r>
            <w:r w:rsidRPr="004D4778">
              <w:rPr>
                <w:color w:val="92D050"/>
              </w:rPr>
              <w:t>Choux de Bruxelles</w:t>
            </w:r>
          </w:p>
          <w:p w14:paraId="46B2B695" w14:textId="5D2455BF" w:rsidR="004D4778" w:rsidRPr="004D4778" w:rsidRDefault="004D4778" w:rsidP="004D4778">
            <w:pPr>
              <w:pStyle w:val="Contenudetableau"/>
              <w:jc w:val="center"/>
              <w:rPr>
                <w:color w:val="0070C0"/>
              </w:rPr>
            </w:pPr>
            <w:r w:rsidRPr="004D4778">
              <w:rPr>
                <w:color w:val="0070C0"/>
              </w:rPr>
              <w:t>Yaourt nature bio</w:t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72B36D62" wp14:editId="68784AE6">
                  <wp:extent cx="247650" cy="200025"/>
                  <wp:effectExtent l="0" t="0" r="0" b="0"/>
                  <wp:docPr id="671611509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55FA5CEC" wp14:editId="00CBB017">
                  <wp:extent cx="266700" cy="161925"/>
                  <wp:effectExtent l="0" t="0" r="0" b="0"/>
                  <wp:docPr id="97696250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3738F4" w14:textId="51135542" w:rsidR="004D4778" w:rsidRPr="00866D4A" w:rsidRDefault="004D4778" w:rsidP="004D4778">
            <w:pPr>
              <w:pStyle w:val="Contenudetableau"/>
              <w:snapToGrid w:val="0"/>
              <w:jc w:val="center"/>
              <w:rPr>
                <w:color w:val="92D050"/>
              </w:rPr>
            </w:pPr>
            <w:r w:rsidRPr="004D4778">
              <w:rPr>
                <w:color w:val="92D050"/>
              </w:rPr>
              <w:t>Fruit / Compote de fruits bio</w:t>
            </w:r>
          </w:p>
        </w:tc>
      </w:tr>
      <w:tr w:rsidR="004D4778" w:rsidRPr="00E43AD0" w14:paraId="2BC245FF" w14:textId="77777777" w:rsidTr="001E5645">
        <w:trPr>
          <w:gridAfter w:val="1"/>
          <w:wAfter w:w="103" w:type="dxa"/>
          <w:trHeight w:val="1913"/>
        </w:trPr>
        <w:tc>
          <w:tcPr>
            <w:tcW w:w="2132" w:type="dxa"/>
          </w:tcPr>
          <w:p w14:paraId="23253BF7" w14:textId="77777777" w:rsidR="004D4778" w:rsidRPr="00166D02" w:rsidRDefault="004D4778" w:rsidP="004D4778">
            <w:pPr>
              <w:pStyle w:val="Contenudetableau"/>
              <w:snapToGrid w:val="0"/>
              <w:jc w:val="center"/>
              <w:rPr>
                <w:sz w:val="30"/>
                <w:szCs w:val="30"/>
              </w:rPr>
            </w:pPr>
          </w:p>
          <w:p w14:paraId="667A42C0" w14:textId="77777777" w:rsidR="004D4778" w:rsidRPr="00166D02" w:rsidRDefault="004D4778" w:rsidP="004D4778">
            <w:pPr>
              <w:pStyle w:val="Contenudetableau"/>
              <w:jc w:val="center"/>
              <w:rPr>
                <w:sz w:val="30"/>
                <w:szCs w:val="30"/>
              </w:rPr>
            </w:pPr>
          </w:p>
          <w:p w14:paraId="7B5FBFA6" w14:textId="77777777" w:rsidR="004D4778" w:rsidRPr="00166D02" w:rsidRDefault="004D4778" w:rsidP="004D4778">
            <w:pPr>
              <w:pStyle w:val="Contenudetableau"/>
              <w:jc w:val="center"/>
              <w:rPr>
                <w:sz w:val="30"/>
                <w:szCs w:val="30"/>
              </w:rPr>
            </w:pPr>
            <w:r w:rsidRPr="00166D02">
              <w:rPr>
                <w:bCs/>
                <w:sz w:val="30"/>
                <w:szCs w:val="30"/>
              </w:rPr>
              <w:t xml:space="preserve">MARDI </w:t>
            </w:r>
          </w:p>
        </w:tc>
        <w:tc>
          <w:tcPr>
            <w:tcW w:w="5386" w:type="dxa"/>
            <w:gridSpan w:val="3"/>
          </w:tcPr>
          <w:p w14:paraId="6DBAAABA" w14:textId="77777777" w:rsidR="004D4778" w:rsidRDefault="004D4778" w:rsidP="004D4778">
            <w:pPr>
              <w:pStyle w:val="Contenudetableau"/>
              <w:jc w:val="center"/>
            </w:pPr>
            <w:r w:rsidRPr="004D4778">
              <w:rPr>
                <w:color w:val="92D050"/>
              </w:rPr>
              <w:t xml:space="preserve">Salade verte / Salade piémontaise </w:t>
            </w:r>
            <w:r>
              <w:t xml:space="preserve">/ </w:t>
            </w:r>
          </w:p>
          <w:p w14:paraId="2D349509" w14:textId="2B868A44" w:rsidR="004D4778" w:rsidRPr="004D4778" w:rsidRDefault="004D4778" w:rsidP="004D4778">
            <w:pPr>
              <w:pStyle w:val="Contenudetableau"/>
              <w:jc w:val="center"/>
              <w:rPr>
                <w:color w:val="EE0000"/>
              </w:rPr>
            </w:pPr>
            <w:r w:rsidRPr="004D4778">
              <w:rPr>
                <w:color w:val="EE0000"/>
              </w:rPr>
              <w:t xml:space="preserve">Couscous végétal </w:t>
            </w:r>
            <w:r w:rsidRPr="00DE70E2">
              <w:rPr>
                <w:noProof/>
              </w:rPr>
              <w:drawing>
                <wp:inline distT="0" distB="0" distL="0" distR="0" wp14:anchorId="63731EC1" wp14:editId="526FB9F7">
                  <wp:extent cx="323850" cy="142875"/>
                  <wp:effectExtent l="0" t="0" r="0" b="0"/>
                  <wp:docPr id="1005513756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4778">
              <w:rPr>
                <w:color w:val="EE0000"/>
              </w:rPr>
              <w:t>/ Nuggets végétal</w:t>
            </w:r>
            <w:r w:rsidRPr="00DE70E2">
              <w:rPr>
                <w:noProof/>
              </w:rPr>
              <w:drawing>
                <wp:inline distT="0" distB="0" distL="0" distR="0" wp14:anchorId="5E0DADB1" wp14:editId="4DCD505E">
                  <wp:extent cx="323850" cy="142875"/>
                  <wp:effectExtent l="0" t="0" r="0" b="0"/>
                  <wp:docPr id="809261021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4650A9" w14:textId="77777777" w:rsidR="004D4778" w:rsidRPr="004D4778" w:rsidRDefault="004D4778" w:rsidP="004D4778">
            <w:pPr>
              <w:pStyle w:val="Contenudetableau"/>
              <w:jc w:val="center"/>
              <w:rPr>
                <w:color w:val="92D050"/>
              </w:rPr>
            </w:pPr>
            <w:r w:rsidRPr="004D4778">
              <w:rPr>
                <w:color w:val="E97132" w:themeColor="accent2"/>
              </w:rPr>
              <w:t>Semoule</w:t>
            </w:r>
            <w:r>
              <w:t xml:space="preserve"> / </w:t>
            </w:r>
            <w:r w:rsidRPr="004D4778">
              <w:rPr>
                <w:color w:val="92D050"/>
              </w:rPr>
              <w:t>Légumes à couscous</w:t>
            </w:r>
          </w:p>
          <w:p w14:paraId="05914DCC" w14:textId="5F419259" w:rsidR="004D4778" w:rsidRPr="004D4778" w:rsidRDefault="004D4778" w:rsidP="004D4778">
            <w:pPr>
              <w:pStyle w:val="Contenudetableau"/>
              <w:jc w:val="center"/>
              <w:rPr>
                <w:color w:val="0070C0"/>
              </w:rPr>
            </w:pPr>
            <w:r w:rsidRPr="004D4778">
              <w:rPr>
                <w:color w:val="0070C0"/>
              </w:rPr>
              <w:t>Fromage blanc bio</w:t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7198439C" wp14:editId="7966AB5C">
                  <wp:extent cx="247650" cy="200025"/>
                  <wp:effectExtent l="0" t="0" r="0" b="0"/>
                  <wp:docPr id="870687025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CF6EAD" w14:textId="53A8EB97" w:rsidR="004D4778" w:rsidRPr="00E43AD0" w:rsidRDefault="004D4778" w:rsidP="004D4778">
            <w:pPr>
              <w:pStyle w:val="Contenudetableau"/>
              <w:jc w:val="center"/>
            </w:pPr>
            <w:r w:rsidRPr="004D4778">
              <w:rPr>
                <w:color w:val="92D050"/>
              </w:rPr>
              <w:t xml:space="preserve">Fruits </w:t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3366B0B2" wp14:editId="0595595C">
                  <wp:extent cx="228600" cy="161925"/>
                  <wp:effectExtent l="0" t="0" r="0" b="0"/>
                  <wp:docPr id="1517598304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4778">
              <w:rPr>
                <w:color w:val="92D050"/>
              </w:rPr>
              <w:t xml:space="preserve">/ Salade de fruits  </w:t>
            </w:r>
          </w:p>
        </w:tc>
        <w:tc>
          <w:tcPr>
            <w:tcW w:w="3827" w:type="dxa"/>
            <w:gridSpan w:val="2"/>
          </w:tcPr>
          <w:p w14:paraId="7DA056D1" w14:textId="77777777" w:rsidR="004D4778" w:rsidRPr="004D4778" w:rsidRDefault="004D4778" w:rsidP="004D4778">
            <w:pPr>
              <w:pStyle w:val="Contenudetableau"/>
              <w:jc w:val="center"/>
              <w:rPr>
                <w:color w:val="92D050"/>
              </w:rPr>
            </w:pPr>
            <w:r w:rsidRPr="004D4778">
              <w:rPr>
                <w:color w:val="92D050"/>
              </w:rPr>
              <w:t>Salade verte / Poireaux œuf dur en vinaigrette</w:t>
            </w:r>
          </w:p>
          <w:p w14:paraId="0B2F8A96" w14:textId="77777777" w:rsidR="004D4778" w:rsidRPr="004D4778" w:rsidRDefault="004D4778" w:rsidP="004D4778">
            <w:pPr>
              <w:pStyle w:val="Contenudetableau"/>
              <w:jc w:val="center"/>
              <w:rPr>
                <w:color w:val="EE0000"/>
              </w:rPr>
            </w:pPr>
            <w:r w:rsidRPr="004D4778">
              <w:rPr>
                <w:color w:val="EE0000"/>
              </w:rPr>
              <w:t xml:space="preserve">Saute d’agneau </w:t>
            </w:r>
          </w:p>
          <w:p w14:paraId="39E45D4E" w14:textId="77777777" w:rsidR="004D4778" w:rsidRPr="004D4778" w:rsidRDefault="004D4778" w:rsidP="004D4778">
            <w:pPr>
              <w:pStyle w:val="Contenudetableau"/>
              <w:jc w:val="center"/>
              <w:rPr>
                <w:color w:val="92D050"/>
              </w:rPr>
            </w:pPr>
            <w:r w:rsidRPr="004D4778">
              <w:rPr>
                <w:color w:val="E97132" w:themeColor="accent2"/>
              </w:rPr>
              <w:t xml:space="preserve">Haricots blancs à la tomate </w:t>
            </w:r>
            <w:r w:rsidRPr="004D4778">
              <w:rPr>
                <w:color w:val="92D050"/>
              </w:rPr>
              <w:t>/Tomate provençale</w:t>
            </w:r>
          </w:p>
          <w:p w14:paraId="08DC57C0" w14:textId="0B30B68B" w:rsidR="004D4778" w:rsidRPr="004D4778" w:rsidRDefault="004D4778" w:rsidP="004D4778">
            <w:pPr>
              <w:pStyle w:val="Contenudetableau"/>
              <w:jc w:val="center"/>
              <w:rPr>
                <w:color w:val="0070C0"/>
              </w:rPr>
            </w:pPr>
            <w:r w:rsidRPr="004D4778">
              <w:rPr>
                <w:color w:val="0070C0"/>
              </w:rPr>
              <w:t>Fourme de Montbrison</w:t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66D7A1EC" wp14:editId="796BDA1C">
                  <wp:extent cx="180975" cy="171450"/>
                  <wp:effectExtent l="0" t="0" r="0" b="0"/>
                  <wp:docPr id="1603689579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950A8A" w14:textId="081F0F22" w:rsidR="004D4778" w:rsidRPr="004D4778" w:rsidRDefault="004D4778" w:rsidP="004D4778">
            <w:pPr>
              <w:pStyle w:val="Titredetableau"/>
              <w:rPr>
                <w:b w:val="0"/>
                <w:bCs w:val="0"/>
                <w:i w:val="0"/>
                <w:iCs w:val="0"/>
              </w:rPr>
            </w:pPr>
            <w:r w:rsidRPr="004D4778">
              <w:rPr>
                <w:b w:val="0"/>
                <w:bCs w:val="0"/>
                <w:i w:val="0"/>
                <w:iCs w:val="0"/>
                <w:color w:val="92D050"/>
              </w:rPr>
              <w:t xml:space="preserve">Fruit </w:t>
            </w:r>
            <w:r w:rsidRPr="004D4778">
              <w:rPr>
                <w:b w:val="0"/>
                <w:bCs w:val="0"/>
                <w:i w:val="0"/>
                <w:iCs w:val="0"/>
              </w:rPr>
              <w:t xml:space="preserve">/ </w:t>
            </w:r>
            <w:r w:rsidRPr="004D4778">
              <w:rPr>
                <w:b w:val="0"/>
                <w:bCs w:val="0"/>
                <w:i w:val="0"/>
                <w:iCs w:val="0"/>
                <w:color w:val="D86DCB" w:themeColor="accent5" w:themeTint="99"/>
              </w:rPr>
              <w:t>Flognarde aux poires</w:t>
            </w:r>
          </w:p>
        </w:tc>
      </w:tr>
      <w:tr w:rsidR="004D4778" w:rsidRPr="00E43AD0" w14:paraId="20370A38" w14:textId="77777777" w:rsidTr="001E5645">
        <w:trPr>
          <w:gridAfter w:val="1"/>
          <w:wAfter w:w="103" w:type="dxa"/>
          <w:trHeight w:val="1249"/>
        </w:trPr>
        <w:tc>
          <w:tcPr>
            <w:tcW w:w="2132" w:type="dxa"/>
          </w:tcPr>
          <w:p w14:paraId="570416D6" w14:textId="77777777" w:rsidR="004D4778" w:rsidRPr="00166D02" w:rsidRDefault="004D4778" w:rsidP="004D4778">
            <w:pPr>
              <w:pStyle w:val="Contenudetableau"/>
              <w:snapToGrid w:val="0"/>
              <w:jc w:val="center"/>
              <w:rPr>
                <w:sz w:val="30"/>
                <w:szCs w:val="30"/>
              </w:rPr>
            </w:pPr>
          </w:p>
          <w:p w14:paraId="52ECE95B" w14:textId="77777777" w:rsidR="004D4778" w:rsidRPr="00166D02" w:rsidRDefault="004D4778" w:rsidP="004D4778">
            <w:pPr>
              <w:pStyle w:val="Contenudetableau"/>
              <w:jc w:val="center"/>
              <w:rPr>
                <w:sz w:val="30"/>
                <w:szCs w:val="30"/>
              </w:rPr>
            </w:pPr>
          </w:p>
          <w:p w14:paraId="65C12B30" w14:textId="77777777" w:rsidR="004D4778" w:rsidRPr="00166D02" w:rsidRDefault="004D4778" w:rsidP="004D4778">
            <w:pPr>
              <w:pStyle w:val="Contenudetableau"/>
              <w:jc w:val="center"/>
              <w:rPr>
                <w:bCs/>
                <w:sz w:val="30"/>
                <w:szCs w:val="30"/>
              </w:rPr>
            </w:pPr>
            <w:r w:rsidRPr="00166D02">
              <w:rPr>
                <w:bCs/>
                <w:sz w:val="30"/>
                <w:szCs w:val="30"/>
              </w:rPr>
              <w:t xml:space="preserve">MERCREDI </w:t>
            </w:r>
          </w:p>
        </w:tc>
        <w:tc>
          <w:tcPr>
            <w:tcW w:w="5386" w:type="dxa"/>
            <w:gridSpan w:val="3"/>
          </w:tcPr>
          <w:p w14:paraId="2A944F8A" w14:textId="60878B38" w:rsidR="004D4778" w:rsidRPr="004D4778" w:rsidRDefault="004D4778" w:rsidP="004D4778">
            <w:pPr>
              <w:pStyle w:val="Contenudetableau"/>
              <w:jc w:val="center"/>
              <w:rPr>
                <w:color w:val="92D050"/>
              </w:rPr>
            </w:pPr>
            <w:r w:rsidRPr="004D4778">
              <w:rPr>
                <w:color w:val="92D050"/>
              </w:rPr>
              <w:t>Salade verte /Terrine de légumes</w:t>
            </w:r>
          </w:p>
          <w:p w14:paraId="16BC1FDA" w14:textId="77777777" w:rsidR="004D4778" w:rsidRPr="004D4778" w:rsidRDefault="004D4778" w:rsidP="004D4778">
            <w:pPr>
              <w:pStyle w:val="Contenudetableau"/>
              <w:jc w:val="center"/>
              <w:rPr>
                <w:color w:val="EE0000"/>
              </w:rPr>
            </w:pPr>
            <w:r w:rsidRPr="004D4778">
              <w:rPr>
                <w:color w:val="EE0000"/>
              </w:rPr>
              <w:t>Bœuf braisé / Poulet rôti</w:t>
            </w:r>
          </w:p>
          <w:p w14:paraId="4A1EA2F2" w14:textId="1DC96A8D" w:rsidR="004D4778" w:rsidRPr="004D4778" w:rsidRDefault="004D4778" w:rsidP="004D4778">
            <w:pPr>
              <w:pStyle w:val="Contenudetableau"/>
              <w:jc w:val="center"/>
              <w:rPr>
                <w:color w:val="92D050"/>
              </w:rPr>
            </w:pPr>
            <w:r w:rsidRPr="004D4778">
              <w:rPr>
                <w:color w:val="E97132" w:themeColor="accent2"/>
              </w:rPr>
              <w:t xml:space="preserve">Boulgour aux petits légumes </w:t>
            </w:r>
            <w:r>
              <w:t xml:space="preserve">/ </w:t>
            </w:r>
            <w:r w:rsidRPr="004D4778">
              <w:rPr>
                <w:color w:val="92D050"/>
              </w:rPr>
              <w:t xml:space="preserve">Chou-fleur bio </w:t>
            </w:r>
            <w:r w:rsidR="002F1C83" w:rsidRPr="000F23C9">
              <w:rPr>
                <w:noProof/>
                <w:sz w:val="18"/>
                <w:szCs w:val="18"/>
              </w:rPr>
              <w:drawing>
                <wp:inline distT="0" distB="0" distL="0" distR="0" wp14:anchorId="53095832" wp14:editId="2889601D">
                  <wp:extent cx="247650" cy="200025"/>
                  <wp:effectExtent l="0" t="0" r="0" b="0"/>
                  <wp:docPr id="1901182546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4778">
              <w:rPr>
                <w:color w:val="92D050"/>
              </w:rPr>
              <w:t>au jus</w:t>
            </w:r>
          </w:p>
          <w:p w14:paraId="145DF2F6" w14:textId="395C355D" w:rsidR="004D4778" w:rsidRPr="004D4778" w:rsidRDefault="004D4778" w:rsidP="004D4778">
            <w:pPr>
              <w:pStyle w:val="Contenudetableau"/>
              <w:jc w:val="center"/>
              <w:rPr>
                <w:color w:val="0070C0"/>
              </w:rPr>
            </w:pPr>
            <w:r w:rsidRPr="004D4778">
              <w:rPr>
                <w:color w:val="0070C0"/>
              </w:rPr>
              <w:t>Cantal Entre-Deux</w:t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0C9BEACC" wp14:editId="548B59A4">
                  <wp:extent cx="180975" cy="171450"/>
                  <wp:effectExtent l="0" t="0" r="0" b="0"/>
                  <wp:docPr id="1190565338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217811AB" wp14:editId="164AA1A5">
                  <wp:extent cx="266700" cy="161925"/>
                  <wp:effectExtent l="0" t="0" r="0" b="0"/>
                  <wp:docPr id="135866828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376726" w14:textId="06ED63DD" w:rsidR="004D4778" w:rsidRPr="0081050A" w:rsidRDefault="004D4778" w:rsidP="004D4778">
            <w:pPr>
              <w:pStyle w:val="Contenudetableau"/>
              <w:jc w:val="center"/>
              <w:rPr>
                <w:vertAlign w:val="superscript"/>
              </w:rPr>
            </w:pPr>
            <w:r w:rsidRPr="004D4778">
              <w:rPr>
                <w:color w:val="92D050"/>
              </w:rPr>
              <w:t xml:space="preserve">Fruits </w:t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5C1CBC9F" wp14:editId="557D0776">
                  <wp:extent cx="228600" cy="161925"/>
                  <wp:effectExtent l="0" t="0" r="0" b="0"/>
                  <wp:docPr id="868669592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/ </w:t>
            </w:r>
            <w:r w:rsidRPr="004D4778">
              <w:rPr>
                <w:color w:val="0070C0"/>
              </w:rPr>
              <w:t xml:space="preserve">Flan vanille </w:t>
            </w:r>
          </w:p>
        </w:tc>
        <w:tc>
          <w:tcPr>
            <w:tcW w:w="3827" w:type="dxa"/>
            <w:gridSpan w:val="2"/>
          </w:tcPr>
          <w:p w14:paraId="3FEA1768" w14:textId="77777777" w:rsidR="004D4778" w:rsidRPr="004D4778" w:rsidRDefault="004D4778" w:rsidP="004D4778">
            <w:pPr>
              <w:pStyle w:val="Contenudetableau"/>
              <w:jc w:val="center"/>
              <w:rPr>
                <w:color w:val="E97132" w:themeColor="accent2"/>
              </w:rPr>
            </w:pPr>
            <w:r w:rsidRPr="004D4778">
              <w:rPr>
                <w:color w:val="92D050"/>
              </w:rPr>
              <w:t xml:space="preserve">Salade verte </w:t>
            </w:r>
            <w:r>
              <w:t xml:space="preserve">/ </w:t>
            </w:r>
            <w:r w:rsidRPr="004D4778">
              <w:rPr>
                <w:color w:val="E97132" w:themeColor="accent2"/>
              </w:rPr>
              <w:t>Taboulé</w:t>
            </w:r>
          </w:p>
          <w:p w14:paraId="1290CD78" w14:textId="36AC1D59" w:rsidR="004D4778" w:rsidRDefault="004D4778" w:rsidP="004D4778">
            <w:pPr>
              <w:pStyle w:val="Contenudetableau"/>
              <w:jc w:val="center"/>
            </w:pPr>
            <w:r w:rsidRPr="004D4778">
              <w:rPr>
                <w:color w:val="EE0000"/>
              </w:rPr>
              <w:t>Filet de limande au citron</w:t>
            </w:r>
          </w:p>
          <w:p w14:paraId="58274285" w14:textId="77777777" w:rsidR="004D4778" w:rsidRPr="004D4778" w:rsidRDefault="004D4778" w:rsidP="004D4778">
            <w:pPr>
              <w:pStyle w:val="Contenudetableau"/>
              <w:jc w:val="center"/>
              <w:rPr>
                <w:color w:val="E97132" w:themeColor="accent2"/>
              </w:rPr>
            </w:pPr>
            <w:r w:rsidRPr="004D4778">
              <w:rPr>
                <w:color w:val="92D050"/>
              </w:rPr>
              <w:t>Ratatouille</w:t>
            </w:r>
            <w:r>
              <w:t xml:space="preserve"> / </w:t>
            </w:r>
            <w:r w:rsidRPr="004D4778">
              <w:rPr>
                <w:color w:val="E97132" w:themeColor="accent2"/>
              </w:rPr>
              <w:t>Blé</w:t>
            </w:r>
          </w:p>
          <w:p w14:paraId="752FBE8E" w14:textId="77777777" w:rsidR="004D4778" w:rsidRPr="004D4778" w:rsidRDefault="004D4778" w:rsidP="004D4778">
            <w:pPr>
              <w:pStyle w:val="Contenudetableau"/>
              <w:jc w:val="center"/>
              <w:rPr>
                <w:color w:val="0070C0"/>
              </w:rPr>
            </w:pPr>
            <w:r w:rsidRPr="004D4778">
              <w:rPr>
                <w:color w:val="0070C0"/>
              </w:rPr>
              <w:t>Fromage</w:t>
            </w:r>
          </w:p>
          <w:p w14:paraId="43AE5069" w14:textId="38CF46B0" w:rsidR="004D4778" w:rsidRPr="004D4778" w:rsidRDefault="00300BA8" w:rsidP="004D4778">
            <w:pPr>
              <w:pStyle w:val="Contenudetableau"/>
              <w:jc w:val="center"/>
              <w:rPr>
                <w:color w:val="92D050"/>
              </w:rPr>
            </w:pPr>
            <w:r>
              <w:rPr>
                <w:color w:val="0070C0"/>
              </w:rPr>
              <w:t>Yaourt aux fruits</w:t>
            </w:r>
            <w:r w:rsidR="004D4778" w:rsidRPr="004D4778">
              <w:rPr>
                <w:color w:val="0070C0"/>
              </w:rPr>
              <w:t xml:space="preserve"> </w:t>
            </w:r>
            <w:r w:rsidR="004D4778">
              <w:t>/</w:t>
            </w:r>
            <w:r w:rsidR="004D4778" w:rsidRPr="004D4778">
              <w:rPr>
                <w:color w:val="92D050"/>
              </w:rPr>
              <w:t>Fruit</w:t>
            </w:r>
          </w:p>
          <w:p w14:paraId="4BD0B185" w14:textId="6E7506C6" w:rsidR="004D4778" w:rsidRPr="001E5645" w:rsidRDefault="004D4778" w:rsidP="004D4778">
            <w:pPr>
              <w:pStyle w:val="Titredetableau"/>
              <w:rPr>
                <w:b w:val="0"/>
                <w:bCs w:val="0"/>
                <w:i w:val="0"/>
                <w:iCs w:val="0"/>
                <w:color w:val="92D050"/>
                <w:vertAlign w:val="superscript"/>
              </w:rPr>
            </w:pPr>
          </w:p>
        </w:tc>
      </w:tr>
      <w:tr w:rsidR="004D4778" w:rsidRPr="00E43AD0" w14:paraId="7F4D485C" w14:textId="77777777" w:rsidTr="001E5645">
        <w:trPr>
          <w:gridAfter w:val="1"/>
          <w:wAfter w:w="103" w:type="dxa"/>
          <w:trHeight w:val="1659"/>
        </w:trPr>
        <w:tc>
          <w:tcPr>
            <w:tcW w:w="2132" w:type="dxa"/>
          </w:tcPr>
          <w:p w14:paraId="7A8FC415" w14:textId="6AEE6C6A" w:rsidR="004D4778" w:rsidRPr="00166D02" w:rsidRDefault="004D4778" w:rsidP="004D4778">
            <w:pPr>
              <w:pStyle w:val="Contenudetableau"/>
              <w:snapToGrid w:val="0"/>
              <w:jc w:val="center"/>
              <w:rPr>
                <w:sz w:val="30"/>
                <w:szCs w:val="30"/>
              </w:rPr>
            </w:pPr>
          </w:p>
          <w:p w14:paraId="78624D3D" w14:textId="77777777" w:rsidR="004D4778" w:rsidRPr="00166D02" w:rsidRDefault="004D4778" w:rsidP="004D4778">
            <w:pPr>
              <w:pStyle w:val="Contenudetableau"/>
              <w:jc w:val="center"/>
              <w:rPr>
                <w:sz w:val="30"/>
                <w:szCs w:val="30"/>
              </w:rPr>
            </w:pPr>
          </w:p>
          <w:p w14:paraId="6E3A27DA" w14:textId="77777777" w:rsidR="004D4778" w:rsidRPr="00166D02" w:rsidRDefault="004D4778" w:rsidP="004D4778">
            <w:pPr>
              <w:pStyle w:val="Contenudetableau"/>
              <w:jc w:val="center"/>
              <w:rPr>
                <w:bCs/>
                <w:sz w:val="30"/>
                <w:szCs w:val="30"/>
              </w:rPr>
            </w:pPr>
            <w:r w:rsidRPr="00166D02">
              <w:rPr>
                <w:bCs/>
                <w:sz w:val="30"/>
                <w:szCs w:val="30"/>
              </w:rPr>
              <w:t xml:space="preserve">JEUDI </w:t>
            </w:r>
          </w:p>
          <w:p w14:paraId="4817B86D" w14:textId="41209B5A" w:rsidR="004D4778" w:rsidRPr="00166D02" w:rsidRDefault="004D4778" w:rsidP="004D4778">
            <w:pPr>
              <w:pStyle w:val="Contenudetableau"/>
              <w:rPr>
                <w:sz w:val="30"/>
                <w:szCs w:val="30"/>
              </w:rPr>
            </w:pPr>
          </w:p>
        </w:tc>
        <w:tc>
          <w:tcPr>
            <w:tcW w:w="5386" w:type="dxa"/>
            <w:gridSpan w:val="3"/>
          </w:tcPr>
          <w:p w14:paraId="114FABAE" w14:textId="77777777" w:rsidR="004D4778" w:rsidRDefault="004D4778" w:rsidP="004D4778">
            <w:pPr>
              <w:pStyle w:val="Contenudetableau"/>
              <w:jc w:val="center"/>
            </w:pPr>
            <w:r w:rsidRPr="004D4778">
              <w:rPr>
                <w:color w:val="92D050"/>
              </w:rPr>
              <w:t xml:space="preserve">Salade verte </w:t>
            </w:r>
            <w:r>
              <w:t xml:space="preserve">/ </w:t>
            </w:r>
            <w:r w:rsidRPr="004D4778">
              <w:rPr>
                <w:highlight w:val="yellow"/>
              </w:rPr>
              <w:t>Feuilleté au fromage / Feuilleté aux légumes</w:t>
            </w:r>
          </w:p>
          <w:p w14:paraId="3879FC64" w14:textId="34D3E561" w:rsidR="004D4778" w:rsidRPr="004D4778" w:rsidRDefault="004D4778" w:rsidP="004D4778">
            <w:pPr>
              <w:pStyle w:val="Contenudetableau"/>
              <w:jc w:val="center"/>
              <w:rPr>
                <w:color w:val="EE0000"/>
              </w:rPr>
            </w:pPr>
            <w:r w:rsidRPr="004D4778">
              <w:rPr>
                <w:color w:val="EE0000"/>
              </w:rPr>
              <w:t>Rôti de porc</w:t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40137B5A" wp14:editId="466FFF9D">
                  <wp:extent cx="266700" cy="161925"/>
                  <wp:effectExtent l="0" t="0" r="0" b="0"/>
                  <wp:docPr id="1481750985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4778">
              <w:rPr>
                <w:color w:val="EE0000"/>
              </w:rPr>
              <w:t xml:space="preserve"> / Sauté de dinde à la moutarde</w:t>
            </w:r>
          </w:p>
          <w:p w14:paraId="3AD45B6D" w14:textId="77777777" w:rsidR="004D4778" w:rsidRPr="004D4778" w:rsidRDefault="004D4778" w:rsidP="004D4778">
            <w:pPr>
              <w:pStyle w:val="Contenudetableau"/>
              <w:jc w:val="center"/>
              <w:rPr>
                <w:color w:val="92D050"/>
              </w:rPr>
            </w:pPr>
            <w:r w:rsidRPr="004D4778">
              <w:rPr>
                <w:color w:val="92D050"/>
              </w:rPr>
              <w:t>Purée de brocolis</w:t>
            </w:r>
          </w:p>
          <w:p w14:paraId="7FC428EE" w14:textId="3A38CC49" w:rsidR="004D4778" w:rsidRPr="004D4778" w:rsidRDefault="004D4778" w:rsidP="004D4778">
            <w:pPr>
              <w:pStyle w:val="Contenudetableau"/>
              <w:jc w:val="center"/>
              <w:rPr>
                <w:color w:val="0070C0"/>
              </w:rPr>
            </w:pPr>
            <w:r w:rsidRPr="004D4778">
              <w:rPr>
                <w:color w:val="0070C0"/>
              </w:rPr>
              <w:t>Yaourt nature bio</w:t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6E63C635" wp14:editId="04B7DD23">
                  <wp:extent cx="247650" cy="200025"/>
                  <wp:effectExtent l="0" t="0" r="0" b="0"/>
                  <wp:docPr id="7615913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3001EC35" wp14:editId="54CF6A78">
                  <wp:extent cx="266700" cy="161925"/>
                  <wp:effectExtent l="0" t="0" r="0" b="0"/>
                  <wp:docPr id="1432384495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0CA63B" w14:textId="0929DCC7" w:rsidR="004D4778" w:rsidRPr="00866D4A" w:rsidRDefault="004D4778" w:rsidP="004D4778">
            <w:pPr>
              <w:pStyle w:val="Contenudetableau"/>
              <w:snapToGrid w:val="0"/>
              <w:jc w:val="center"/>
              <w:rPr>
                <w:color w:val="92D050"/>
              </w:rPr>
            </w:pPr>
            <w:r w:rsidRPr="004D4778">
              <w:rPr>
                <w:color w:val="92D050"/>
              </w:rPr>
              <w:t>Fruit</w:t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2607748B" wp14:editId="070EBF75">
                  <wp:extent cx="228600" cy="161925"/>
                  <wp:effectExtent l="0" t="0" r="0" b="0"/>
                  <wp:docPr id="597573080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4778">
              <w:rPr>
                <w:color w:val="92D050"/>
              </w:rPr>
              <w:t xml:space="preserve"> </w:t>
            </w:r>
            <w:r>
              <w:t xml:space="preserve">/ </w:t>
            </w:r>
            <w:r w:rsidRPr="004D4778">
              <w:rPr>
                <w:color w:val="D86DCB" w:themeColor="accent5" w:themeTint="99"/>
              </w:rPr>
              <w:t>Liégeois vanille/ Liégeois caramel</w:t>
            </w:r>
          </w:p>
        </w:tc>
        <w:tc>
          <w:tcPr>
            <w:tcW w:w="3827" w:type="dxa"/>
            <w:gridSpan w:val="2"/>
          </w:tcPr>
          <w:p w14:paraId="2DA18C44" w14:textId="77777777" w:rsidR="004D4778" w:rsidRPr="004D4778" w:rsidRDefault="004D4778" w:rsidP="004D4778">
            <w:pPr>
              <w:pStyle w:val="Contenudetableau"/>
              <w:jc w:val="center"/>
              <w:rPr>
                <w:color w:val="EE0000"/>
              </w:rPr>
            </w:pPr>
            <w:r w:rsidRPr="004D4778">
              <w:rPr>
                <w:color w:val="92D050"/>
              </w:rPr>
              <w:t>Salade verte /</w:t>
            </w:r>
            <w:r>
              <w:t xml:space="preserve"> </w:t>
            </w:r>
            <w:r w:rsidRPr="004D4778">
              <w:rPr>
                <w:color w:val="EE0000"/>
              </w:rPr>
              <w:t>Thon tomate en vinaigrette</w:t>
            </w:r>
          </w:p>
          <w:p w14:paraId="298EE977" w14:textId="58268B42" w:rsidR="004D4778" w:rsidRPr="004D4778" w:rsidRDefault="004D4778" w:rsidP="004D4778">
            <w:pPr>
              <w:pStyle w:val="Contenudetableau"/>
              <w:jc w:val="center"/>
              <w:rPr>
                <w:color w:val="92D050"/>
              </w:rPr>
            </w:pPr>
            <w:r w:rsidRPr="004D4778">
              <w:rPr>
                <w:color w:val="EE0000"/>
              </w:rPr>
              <w:t xml:space="preserve">Moussaka </w:t>
            </w:r>
            <w:r w:rsidRPr="004D4778">
              <w:rPr>
                <w:color w:val="92D050"/>
              </w:rPr>
              <w:t>végétarienne</w:t>
            </w:r>
            <w:r w:rsidRPr="00DE70E2">
              <w:rPr>
                <w:noProof/>
              </w:rPr>
              <w:drawing>
                <wp:inline distT="0" distB="0" distL="0" distR="0" wp14:anchorId="59B94C66" wp14:editId="34B4D4B3">
                  <wp:extent cx="323850" cy="142875"/>
                  <wp:effectExtent l="0" t="0" r="0" b="0"/>
                  <wp:docPr id="1422034237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9F4F1F" w14:textId="42498407" w:rsidR="004D4778" w:rsidRPr="004D4778" w:rsidRDefault="004D4778" w:rsidP="004D4778">
            <w:pPr>
              <w:pStyle w:val="Contenudetableau"/>
              <w:jc w:val="center"/>
              <w:rPr>
                <w:color w:val="92D050"/>
              </w:rPr>
            </w:pPr>
            <w:r w:rsidRPr="002F1C83">
              <w:rPr>
                <w:color w:val="0070C0"/>
              </w:rPr>
              <w:t>Abondance</w:t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195AD810" wp14:editId="4D1F9748">
                  <wp:extent cx="180975" cy="171450"/>
                  <wp:effectExtent l="0" t="0" r="0" b="0"/>
                  <wp:docPr id="2096154630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A4CCAF" w14:textId="34F3EE9E" w:rsidR="004D4778" w:rsidRPr="002916C3" w:rsidRDefault="004D4778" w:rsidP="004D4778">
            <w:pPr>
              <w:pStyle w:val="Contenudetableau"/>
              <w:snapToGrid w:val="0"/>
              <w:jc w:val="center"/>
              <w:rPr>
                <w:vertAlign w:val="superscript"/>
              </w:rPr>
            </w:pPr>
            <w:bookmarkStart w:id="0" w:name="_GoBack"/>
            <w:bookmarkEnd w:id="0"/>
            <w:r w:rsidRPr="004D4778">
              <w:rPr>
                <w:color w:val="E97132" w:themeColor="accent2"/>
              </w:rPr>
              <w:t xml:space="preserve"> Tapioca </w:t>
            </w:r>
            <w:r w:rsidRPr="004D4778">
              <w:rPr>
                <w:color w:val="0070C0"/>
              </w:rPr>
              <w:t>au lait</w:t>
            </w:r>
          </w:p>
        </w:tc>
      </w:tr>
      <w:tr w:rsidR="004D4778" w:rsidRPr="00CE4974" w14:paraId="0F7EFD86" w14:textId="77777777" w:rsidTr="001E5645">
        <w:tblPrEx>
          <w:tblCellMar>
            <w:left w:w="70" w:type="dxa"/>
            <w:right w:w="70" w:type="dxa"/>
          </w:tblCellMar>
        </w:tblPrEx>
        <w:trPr>
          <w:gridAfter w:val="1"/>
          <w:wAfter w:w="103" w:type="dxa"/>
          <w:trHeight w:val="2029"/>
        </w:trPr>
        <w:tc>
          <w:tcPr>
            <w:tcW w:w="2132" w:type="dxa"/>
          </w:tcPr>
          <w:p w14:paraId="52DDFC1D" w14:textId="77777777" w:rsidR="004D4778" w:rsidRPr="00166D02" w:rsidRDefault="004D4778" w:rsidP="004D4778">
            <w:pPr>
              <w:pStyle w:val="Contenudetableau"/>
              <w:snapToGrid w:val="0"/>
              <w:rPr>
                <w:bCs/>
                <w:sz w:val="30"/>
                <w:szCs w:val="30"/>
              </w:rPr>
            </w:pPr>
          </w:p>
          <w:p w14:paraId="291DC6C5" w14:textId="77777777" w:rsidR="004D4778" w:rsidRPr="00166D02" w:rsidRDefault="004D4778" w:rsidP="004D4778">
            <w:pPr>
              <w:pStyle w:val="Contenudetableau"/>
              <w:snapToGrid w:val="0"/>
              <w:rPr>
                <w:bCs/>
                <w:sz w:val="30"/>
                <w:szCs w:val="30"/>
              </w:rPr>
            </w:pPr>
          </w:p>
          <w:p w14:paraId="765F2C0F" w14:textId="77777777" w:rsidR="004D4778" w:rsidRPr="00166D02" w:rsidRDefault="004D4778" w:rsidP="004D4778">
            <w:pPr>
              <w:pStyle w:val="Contenudetableau"/>
              <w:snapToGrid w:val="0"/>
              <w:jc w:val="center"/>
              <w:rPr>
                <w:sz w:val="30"/>
                <w:szCs w:val="30"/>
              </w:rPr>
            </w:pPr>
            <w:r w:rsidRPr="00166D02">
              <w:rPr>
                <w:bCs/>
                <w:sz w:val="30"/>
                <w:szCs w:val="30"/>
              </w:rPr>
              <w:t xml:space="preserve">VENDREDI </w:t>
            </w:r>
          </w:p>
          <w:p w14:paraId="3C2A3A01" w14:textId="77777777" w:rsidR="004D4778" w:rsidRPr="00166D02" w:rsidRDefault="004D4778" w:rsidP="004D4778">
            <w:pPr>
              <w:pStyle w:val="Contenudetableau"/>
              <w:rPr>
                <w:sz w:val="30"/>
                <w:szCs w:val="30"/>
              </w:rPr>
            </w:pPr>
          </w:p>
          <w:p w14:paraId="3B000A43" w14:textId="77777777" w:rsidR="004D4778" w:rsidRPr="00166D02" w:rsidRDefault="004D4778" w:rsidP="004D4778">
            <w:pPr>
              <w:pStyle w:val="Contenudetableau"/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5386" w:type="dxa"/>
            <w:gridSpan w:val="3"/>
          </w:tcPr>
          <w:p w14:paraId="7D024F95" w14:textId="3390AE28" w:rsidR="004D4778" w:rsidRPr="004D4778" w:rsidRDefault="004D4778" w:rsidP="004D4778">
            <w:pPr>
              <w:pStyle w:val="Contenudetableau"/>
              <w:jc w:val="center"/>
              <w:rPr>
                <w:color w:val="92D050"/>
              </w:rPr>
            </w:pPr>
            <w:r w:rsidRPr="004D4778">
              <w:rPr>
                <w:color w:val="92D050"/>
              </w:rPr>
              <w:t>Salade verte/</w:t>
            </w:r>
            <w:r>
              <w:rPr>
                <w:color w:val="92D050"/>
              </w:rPr>
              <w:t>M</w:t>
            </w:r>
            <w:r w:rsidRPr="004D4778">
              <w:rPr>
                <w:color w:val="92D050"/>
              </w:rPr>
              <w:t xml:space="preserve">acédoine </w:t>
            </w:r>
            <w:r>
              <w:rPr>
                <w:color w:val="92D050"/>
              </w:rPr>
              <w:t>de légumes</w:t>
            </w:r>
            <w:r w:rsidRPr="004D4778">
              <w:rPr>
                <w:color w:val="92D050"/>
              </w:rPr>
              <w:t xml:space="preserve">/ </w:t>
            </w:r>
            <w:r>
              <w:rPr>
                <w:color w:val="92D050"/>
              </w:rPr>
              <w:t>B</w:t>
            </w:r>
            <w:r w:rsidRPr="004D4778">
              <w:rPr>
                <w:color w:val="92D050"/>
              </w:rPr>
              <w:t>etterave rouge / salade composée</w:t>
            </w:r>
          </w:p>
          <w:p w14:paraId="5CB41005" w14:textId="70E5E6AF" w:rsidR="004D4778" w:rsidRPr="004D4778" w:rsidRDefault="004D4778" w:rsidP="004D4778">
            <w:pPr>
              <w:pStyle w:val="Contenudetableau"/>
              <w:jc w:val="center"/>
              <w:rPr>
                <w:color w:val="EE0000"/>
              </w:rPr>
            </w:pPr>
            <w:r w:rsidRPr="004D4778">
              <w:rPr>
                <w:color w:val="EE0000"/>
              </w:rPr>
              <w:t>Omelette</w:t>
            </w:r>
            <w:r w:rsidRPr="00DE70E2">
              <w:rPr>
                <w:noProof/>
              </w:rPr>
              <w:drawing>
                <wp:inline distT="0" distB="0" distL="0" distR="0" wp14:anchorId="38BA52E2" wp14:editId="5F0A798C">
                  <wp:extent cx="323850" cy="142875"/>
                  <wp:effectExtent l="0" t="0" r="0" b="0"/>
                  <wp:docPr id="1827546648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4778">
              <w:rPr>
                <w:color w:val="EE0000"/>
              </w:rPr>
              <w:t xml:space="preserve"> / Steak haché bio</w:t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3ECFB592" wp14:editId="41756E64">
                  <wp:extent cx="247650" cy="200025"/>
                  <wp:effectExtent l="0" t="0" r="0" b="0"/>
                  <wp:docPr id="468656323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D78AA1" w14:textId="068E6F6C" w:rsidR="004D4778" w:rsidRDefault="004D4778" w:rsidP="004D4778">
            <w:pPr>
              <w:pStyle w:val="Contenudetableau"/>
              <w:jc w:val="center"/>
            </w:pPr>
            <w:r w:rsidRPr="004D4778">
              <w:rPr>
                <w:highlight w:val="yellow"/>
              </w:rPr>
              <w:t>/Frites</w:t>
            </w:r>
          </w:p>
          <w:p w14:paraId="21EDEACD" w14:textId="4FC54B44" w:rsidR="004D4778" w:rsidRPr="004D4778" w:rsidRDefault="004D4778" w:rsidP="004D4778">
            <w:pPr>
              <w:pStyle w:val="Contenudetableau"/>
              <w:jc w:val="center"/>
              <w:rPr>
                <w:color w:val="0070C0"/>
              </w:rPr>
            </w:pPr>
            <w:r w:rsidRPr="004D4778">
              <w:rPr>
                <w:color w:val="0070C0"/>
              </w:rPr>
              <w:t>Fromage portion /Comté</w:t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5EE55514" wp14:editId="1EFDD741">
                  <wp:extent cx="180975" cy="171450"/>
                  <wp:effectExtent l="0" t="0" r="0" b="0"/>
                  <wp:docPr id="1603774038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0B7EF3" w14:textId="671E36FB" w:rsidR="004D4778" w:rsidRPr="006853C2" w:rsidRDefault="004D4778" w:rsidP="004D4778">
            <w:pPr>
              <w:pStyle w:val="Contenudetableau"/>
              <w:jc w:val="center"/>
            </w:pPr>
            <w:r w:rsidRPr="004D4778">
              <w:rPr>
                <w:color w:val="92D050"/>
              </w:rPr>
              <w:t>Fruits</w:t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0D302330" wp14:editId="0AC2A06A">
                  <wp:extent cx="228600" cy="161925"/>
                  <wp:effectExtent l="0" t="0" r="0" b="0"/>
                  <wp:docPr id="1127311118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gridSpan w:val="2"/>
          </w:tcPr>
          <w:p w14:paraId="220EF0B6" w14:textId="445F04EB" w:rsidR="004D4778" w:rsidRPr="006853C2" w:rsidRDefault="004D4778" w:rsidP="004D4778">
            <w:pPr>
              <w:widowControl/>
              <w:suppressAutoHyphens w:val="0"/>
              <w:rPr>
                <w:noProof/>
                <w:sz w:val="18"/>
                <w:szCs w:val="18"/>
              </w:rPr>
            </w:pPr>
            <w:r w:rsidRPr="00BB0A86">
              <w:rPr>
                <w:color w:val="000000"/>
                <w:sz w:val="18"/>
                <w:szCs w:val="18"/>
              </w:rPr>
              <w:t>Approvisionnement local</w:t>
            </w:r>
            <w:r w:rsidRPr="000F23C9">
              <w:rPr>
                <w:noProof/>
                <w:sz w:val="18"/>
                <w:szCs w:val="18"/>
              </w:rPr>
              <w:drawing>
                <wp:inline distT="0" distB="0" distL="0" distR="0" wp14:anchorId="5585C2DC" wp14:editId="3F6C9A0F">
                  <wp:extent cx="266700" cy="161925"/>
                  <wp:effectExtent l="0" t="0" r="0" b="0"/>
                  <wp:docPr id="982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352D6A" w14:textId="45D70D95" w:rsidR="004D4778" w:rsidRPr="00BB0A86" w:rsidRDefault="004D4778" w:rsidP="004D4778">
            <w:pPr>
              <w:widowControl/>
              <w:suppressAutoHyphens w:val="0"/>
              <w:rPr>
                <w:rFonts w:eastAsia="Times New Roman"/>
                <w:color w:val="000000"/>
                <w:sz w:val="18"/>
                <w:szCs w:val="18"/>
              </w:rPr>
            </w:pPr>
            <w:r w:rsidRPr="00BB0A86">
              <w:rPr>
                <w:color w:val="000000"/>
                <w:sz w:val="18"/>
                <w:szCs w:val="18"/>
              </w:rPr>
              <w:t>Menu alternatif sans viande ni poisson</w:t>
            </w:r>
            <w:r w:rsidRPr="00DE70E2">
              <w:rPr>
                <w:noProof/>
              </w:rPr>
              <w:drawing>
                <wp:inline distT="0" distB="0" distL="0" distR="0" wp14:anchorId="07914865" wp14:editId="096D6C0E">
                  <wp:extent cx="323850" cy="142875"/>
                  <wp:effectExtent l="0" t="0" r="0" b="0"/>
                  <wp:docPr id="983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26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680"/>
            </w:tblGrid>
            <w:tr w:rsidR="004D4778" w:rsidRPr="00BB0A86" w14:paraId="79B685A3" w14:textId="77777777" w:rsidTr="00BB0A86">
              <w:trPr>
                <w:trHeight w:val="342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1C174C" w14:textId="6D7BC940" w:rsidR="004D4778" w:rsidRPr="00BB0A86" w:rsidRDefault="004D4778" w:rsidP="004D4778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 w:rsidRPr="00BB0A86">
                    <w:rPr>
                      <w:rFonts w:eastAsia="Times New Roman"/>
                      <w:color w:val="000000"/>
                      <w:sz w:val="18"/>
                      <w:szCs w:val="18"/>
                    </w:rPr>
                    <w:t xml:space="preserve">Produit biologique   </w:t>
                  </w:r>
                  <w:r w:rsidRPr="000F23C9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6B92EF54" wp14:editId="33A574BA">
                        <wp:extent cx="247650" cy="200025"/>
                        <wp:effectExtent l="0" t="0" r="0" b="0"/>
                        <wp:docPr id="984" name="Imag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D4778" w:rsidRPr="00BB0A86" w14:paraId="128253B0" w14:textId="77777777" w:rsidTr="00BB0A86">
              <w:trPr>
                <w:trHeight w:val="342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31C5E8" w14:textId="408CD222" w:rsidR="004D4778" w:rsidRPr="00BB0A86" w:rsidRDefault="004D4778" w:rsidP="004D4778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 w:rsidRPr="00BB0A86">
                    <w:rPr>
                      <w:rFonts w:eastAsia="Times New Roman"/>
                      <w:color w:val="000000"/>
                      <w:sz w:val="18"/>
                      <w:szCs w:val="18"/>
                    </w:rPr>
                    <w:t xml:space="preserve">Plat fait maison        </w:t>
                  </w:r>
                  <w:r w:rsidRPr="000F23C9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7EF462E5" wp14:editId="53C17AB2">
                        <wp:extent cx="228600" cy="161925"/>
                        <wp:effectExtent l="0" t="0" r="0" b="0"/>
                        <wp:docPr id="985" name="Imag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D4778" w:rsidRPr="00BB0A86" w14:paraId="743049DB" w14:textId="77777777" w:rsidTr="00BB0A86">
              <w:trPr>
                <w:trHeight w:val="342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D14AD3" w14:textId="0F77C816" w:rsidR="004D4778" w:rsidRPr="00BB0A86" w:rsidRDefault="004D4778" w:rsidP="004D4778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 w:rsidRPr="00BB0A86">
                    <w:rPr>
                      <w:rFonts w:eastAsia="Times New Roman"/>
                      <w:color w:val="000000"/>
                      <w:sz w:val="18"/>
                      <w:szCs w:val="18"/>
                    </w:rPr>
                    <w:t xml:space="preserve">AOP                           </w:t>
                  </w:r>
                  <w:r w:rsidRPr="000F23C9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0082F54A" wp14:editId="5CA70BAD">
                        <wp:extent cx="180975" cy="171450"/>
                        <wp:effectExtent l="0" t="0" r="0" b="0"/>
                        <wp:docPr id="986" name="Imag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D4778" w:rsidRPr="00BB0A86" w14:paraId="1B8CCC14" w14:textId="77777777" w:rsidTr="00BB0A86">
              <w:trPr>
                <w:trHeight w:val="342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</w:tcPr>
                <w:p w14:paraId="7B8E4227" w14:textId="637D2DC3" w:rsidR="004D4778" w:rsidRPr="00BB0A86" w:rsidRDefault="004D4778" w:rsidP="004D4778">
                  <w:pPr>
                    <w:widowControl/>
                    <w:suppressAutoHyphens w:val="0"/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  <w:r w:rsidRPr="00BB0A86">
                    <w:rPr>
                      <w:rFonts w:eastAsia="Times New Roman"/>
                      <w:color w:val="000000"/>
                      <w:sz w:val="18"/>
                      <w:szCs w:val="18"/>
                    </w:rPr>
                    <w:t>Fruits et légumes de saison</w:t>
                  </w:r>
                  <w:r w:rsidRPr="000F23C9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3B08C25E" wp14:editId="63D0FCC0">
                        <wp:extent cx="228600" cy="161925"/>
                        <wp:effectExtent l="0" t="0" r="0" b="0"/>
                        <wp:docPr id="987" name="Imag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37DE320" w14:textId="77777777" w:rsidR="004D4778" w:rsidRPr="00E43AD0" w:rsidRDefault="004D4778" w:rsidP="004D4778">
            <w:pPr>
              <w:pStyle w:val="Contenudetableau"/>
              <w:snapToGrid w:val="0"/>
            </w:pPr>
          </w:p>
        </w:tc>
      </w:tr>
      <w:tr w:rsidR="004D4778" w:rsidRPr="00E43AD0" w14:paraId="00D5EC78" w14:textId="77777777" w:rsidTr="00B93403">
        <w:tblPrEx>
          <w:tblCellMar>
            <w:left w:w="70" w:type="dxa"/>
            <w:right w:w="70" w:type="dxa"/>
          </w:tblCellMar>
        </w:tblPrEx>
        <w:trPr>
          <w:gridAfter w:val="1"/>
          <w:wAfter w:w="103" w:type="dxa"/>
        </w:trPr>
        <w:tc>
          <w:tcPr>
            <w:tcW w:w="113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D0A851" w14:textId="77777777" w:rsidR="004D4778" w:rsidRPr="006853C2" w:rsidRDefault="004D4778" w:rsidP="004D4778">
            <w:pPr>
              <w:pStyle w:val="Contenudetableau"/>
              <w:snapToGrid w:val="0"/>
              <w:jc w:val="center"/>
              <w:rPr>
                <w:b/>
              </w:rPr>
            </w:pPr>
            <w:r w:rsidRPr="006853C2">
              <w:rPr>
                <w:b/>
                <w:color w:val="F6C5AC"/>
              </w:rPr>
              <w:t>Liste des allergènes majeurs</w:t>
            </w:r>
          </w:p>
        </w:tc>
      </w:tr>
      <w:tr w:rsidR="004D4778" w:rsidRPr="00E43AD0" w14:paraId="2C72F975" w14:textId="77777777" w:rsidTr="00B93403">
        <w:tblPrEx>
          <w:tblCellMar>
            <w:left w:w="70" w:type="dxa"/>
            <w:right w:w="70" w:type="dxa"/>
          </w:tblCellMar>
        </w:tblPrEx>
        <w:trPr>
          <w:gridAfter w:val="1"/>
          <w:wAfter w:w="103" w:type="dxa"/>
          <w:trHeight w:val="1779"/>
        </w:trPr>
        <w:tc>
          <w:tcPr>
            <w:tcW w:w="1134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5E2F" w14:textId="2882D06D" w:rsidR="004D4778" w:rsidRPr="000C0A17" w:rsidRDefault="004D4778" w:rsidP="004D4778">
            <w:pPr>
              <w:pStyle w:val="Contenudetableau"/>
              <w:snapToGrid w:val="0"/>
              <w:jc w:val="center"/>
              <w:rPr>
                <w:bCs/>
                <w:sz w:val="28"/>
                <w:szCs w:val="28"/>
              </w:rPr>
            </w:pPr>
            <w:r w:rsidRPr="000F23C9">
              <w:rPr>
                <w:noProof/>
                <w:sz w:val="28"/>
                <w:szCs w:val="28"/>
              </w:rPr>
              <w:drawing>
                <wp:inline distT="0" distB="0" distL="0" distR="0" wp14:anchorId="5A15699D" wp14:editId="47943ED6">
                  <wp:extent cx="7153275" cy="1076325"/>
                  <wp:effectExtent l="0" t="0" r="9525" b="9525"/>
                  <wp:docPr id="800" name="Image 3" descr="RÃ©sultat de recherche d'images pour &quot;les 14 allergÃ¨ne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 descr="RÃ©sultat de recherche d'images pour &quot;les 14 allergÃ¨nes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327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8" w:rsidRPr="004E5168" w14:paraId="0619F8F1" w14:textId="77777777" w:rsidTr="00D46C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155"/>
        </w:trPr>
        <w:tc>
          <w:tcPr>
            <w:tcW w:w="2409" w:type="dxa"/>
            <w:gridSpan w:val="2"/>
            <w:vAlign w:val="center"/>
          </w:tcPr>
          <w:p w14:paraId="51D8CE50" w14:textId="705D0AA8" w:rsidR="004D4778" w:rsidRDefault="004D4778" w:rsidP="004D4778">
            <w:pPr>
              <w:rPr>
                <w:b/>
                <w:color w:val="FF0000"/>
              </w:rPr>
            </w:pPr>
            <w:r w:rsidRPr="000F23C9">
              <w:rPr>
                <w:noProof/>
                <w:color w:val="99CC00"/>
                <w:sz w:val="22"/>
                <w:szCs w:val="22"/>
              </w:rPr>
              <w:drawing>
                <wp:inline distT="0" distB="0" distL="0" distR="0" wp14:anchorId="02818CB2" wp14:editId="359A0275">
                  <wp:extent cx="1295400" cy="819150"/>
                  <wp:effectExtent l="0" t="0" r="0" b="0"/>
                  <wp:docPr id="4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6FBC3A" w14:textId="77777777" w:rsidR="004D4778" w:rsidRPr="004E5168" w:rsidRDefault="004D4778" w:rsidP="004D4778">
            <w:pPr>
              <w:rPr>
                <w:b/>
                <w:color w:val="FF0000"/>
              </w:rPr>
            </w:pPr>
          </w:p>
        </w:tc>
        <w:tc>
          <w:tcPr>
            <w:tcW w:w="2555" w:type="dxa"/>
            <w:vAlign w:val="center"/>
          </w:tcPr>
          <w:p w14:paraId="2A94C11B" w14:textId="05DA02AC" w:rsidR="004D4778" w:rsidRDefault="004D4778" w:rsidP="004D4778">
            <w:pPr>
              <w:rPr>
                <w:b/>
                <w:color w:val="FF0000"/>
                <w:highlight w:val="yellow"/>
              </w:rPr>
            </w:pPr>
            <w:r w:rsidRPr="000F23C9">
              <w:rPr>
                <w:noProof/>
                <w:color w:val="3366FF"/>
                <w:sz w:val="22"/>
                <w:szCs w:val="22"/>
              </w:rPr>
              <w:drawing>
                <wp:inline distT="0" distB="0" distL="0" distR="0" wp14:anchorId="3EFF4847" wp14:editId="1A172B04">
                  <wp:extent cx="1428750" cy="762000"/>
                  <wp:effectExtent l="0" t="0" r="0" b="0"/>
                  <wp:docPr id="45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C0FFF4" w14:textId="77777777" w:rsidR="004D4778" w:rsidRPr="00166D02" w:rsidRDefault="004D4778" w:rsidP="004D4778">
            <w:pPr>
              <w:rPr>
                <w:b/>
                <w:color w:val="FF0000"/>
                <w:highlight w:val="yellow"/>
              </w:rPr>
            </w:pPr>
          </w:p>
        </w:tc>
        <w:tc>
          <w:tcPr>
            <w:tcW w:w="3727" w:type="dxa"/>
            <w:gridSpan w:val="2"/>
            <w:vAlign w:val="center"/>
          </w:tcPr>
          <w:p w14:paraId="3227F0A2" w14:textId="571B26EF" w:rsidR="004D4778" w:rsidRPr="004E5168" w:rsidRDefault="004D4778" w:rsidP="004D4778">
            <w:pPr>
              <w:rPr>
                <w:b/>
                <w:color w:val="FF0000"/>
              </w:rPr>
            </w:pPr>
            <w:r w:rsidRPr="00DE70E2">
              <w:rPr>
                <w:noProof/>
              </w:rPr>
              <w:drawing>
                <wp:inline distT="0" distB="0" distL="0" distR="0" wp14:anchorId="6284ADCD" wp14:editId="1C1FCAA0">
                  <wp:extent cx="1952625" cy="809625"/>
                  <wp:effectExtent l="0" t="0" r="9525" b="9525"/>
                  <wp:docPr id="46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7" w:type="dxa"/>
            <w:gridSpan w:val="2"/>
            <w:vAlign w:val="center"/>
          </w:tcPr>
          <w:p w14:paraId="41474B25" w14:textId="25875A47" w:rsidR="004D4778" w:rsidRDefault="004D4778" w:rsidP="004D4778">
            <w:pPr>
              <w:rPr>
                <w:b/>
                <w:color w:val="FF0000"/>
              </w:rPr>
            </w:pPr>
            <w:r w:rsidRPr="000F23C9">
              <w:rPr>
                <w:noProof/>
                <w:color w:val="339966"/>
                <w:sz w:val="22"/>
                <w:szCs w:val="22"/>
              </w:rPr>
              <w:drawing>
                <wp:inline distT="0" distB="0" distL="0" distR="0" wp14:anchorId="170C726F" wp14:editId="4E8DD537">
                  <wp:extent cx="1295400" cy="819150"/>
                  <wp:effectExtent l="0" t="0" r="0" b="0"/>
                  <wp:docPr id="4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1AB18A" w14:textId="77777777" w:rsidR="004D4778" w:rsidRPr="004E5168" w:rsidRDefault="004D4778" w:rsidP="004D4778">
            <w:pPr>
              <w:rPr>
                <w:b/>
                <w:color w:val="FF0000"/>
              </w:rPr>
            </w:pPr>
          </w:p>
        </w:tc>
      </w:tr>
    </w:tbl>
    <w:p w14:paraId="2D6FE80E" w14:textId="77777777" w:rsidR="0019721E" w:rsidRDefault="0019721E" w:rsidP="0019721E">
      <w:r>
        <w:tab/>
        <w:t>Le Proviseur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La Secrétaire Générale</w:t>
      </w:r>
      <w:r>
        <w:tab/>
      </w:r>
    </w:p>
    <w:p w14:paraId="07624DCC" w14:textId="77777777" w:rsidR="0019721E" w:rsidRDefault="0019721E" w:rsidP="0019721E">
      <w:pPr>
        <w:ind w:firstLine="709"/>
      </w:pPr>
      <w:r>
        <w:t>Laurent BOUILLIN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Patricia UNIQUE</w:t>
      </w:r>
    </w:p>
    <w:sectPr w:rsidR="0019721E" w:rsidSect="00A11B92">
      <w:footnotePr>
        <w:pos w:val="beneathText"/>
      </w:footnotePr>
      <w:pgSz w:w="11905" w:h="16837"/>
      <w:pgMar w:top="238" w:right="284" w:bottom="232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33C5D"/>
    <w:multiLevelType w:val="hybridMultilevel"/>
    <w:tmpl w:val="D808649C"/>
    <w:lvl w:ilvl="0" w:tplc="040C000F">
      <w:start w:val="1"/>
      <w:numFmt w:val="decimal"/>
      <w:lvlText w:val="%1."/>
      <w:lvlJc w:val="left"/>
      <w:pPr>
        <w:ind w:left="735" w:hanging="360"/>
      </w:pPr>
    </w:lvl>
    <w:lvl w:ilvl="1" w:tplc="040C0019" w:tentative="1">
      <w:start w:val="1"/>
      <w:numFmt w:val="lowerLetter"/>
      <w:lvlText w:val="%2."/>
      <w:lvlJc w:val="left"/>
      <w:pPr>
        <w:ind w:left="1455" w:hanging="360"/>
      </w:pPr>
    </w:lvl>
    <w:lvl w:ilvl="2" w:tplc="040C001B" w:tentative="1">
      <w:start w:val="1"/>
      <w:numFmt w:val="lowerRoman"/>
      <w:lvlText w:val="%3."/>
      <w:lvlJc w:val="right"/>
      <w:pPr>
        <w:ind w:left="2175" w:hanging="180"/>
      </w:pPr>
    </w:lvl>
    <w:lvl w:ilvl="3" w:tplc="040C000F" w:tentative="1">
      <w:start w:val="1"/>
      <w:numFmt w:val="decimal"/>
      <w:lvlText w:val="%4."/>
      <w:lvlJc w:val="left"/>
      <w:pPr>
        <w:ind w:left="2895" w:hanging="360"/>
      </w:pPr>
    </w:lvl>
    <w:lvl w:ilvl="4" w:tplc="040C0019" w:tentative="1">
      <w:start w:val="1"/>
      <w:numFmt w:val="lowerLetter"/>
      <w:lvlText w:val="%5."/>
      <w:lvlJc w:val="left"/>
      <w:pPr>
        <w:ind w:left="3615" w:hanging="360"/>
      </w:pPr>
    </w:lvl>
    <w:lvl w:ilvl="5" w:tplc="040C001B" w:tentative="1">
      <w:start w:val="1"/>
      <w:numFmt w:val="lowerRoman"/>
      <w:lvlText w:val="%6."/>
      <w:lvlJc w:val="right"/>
      <w:pPr>
        <w:ind w:left="4335" w:hanging="180"/>
      </w:pPr>
    </w:lvl>
    <w:lvl w:ilvl="6" w:tplc="040C000F" w:tentative="1">
      <w:start w:val="1"/>
      <w:numFmt w:val="decimal"/>
      <w:lvlText w:val="%7."/>
      <w:lvlJc w:val="left"/>
      <w:pPr>
        <w:ind w:left="5055" w:hanging="360"/>
      </w:pPr>
    </w:lvl>
    <w:lvl w:ilvl="7" w:tplc="040C0019" w:tentative="1">
      <w:start w:val="1"/>
      <w:numFmt w:val="lowerLetter"/>
      <w:lvlText w:val="%8."/>
      <w:lvlJc w:val="left"/>
      <w:pPr>
        <w:ind w:left="5775" w:hanging="360"/>
      </w:pPr>
    </w:lvl>
    <w:lvl w:ilvl="8" w:tplc="040C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0A9"/>
    <w:rsid w:val="000205C1"/>
    <w:rsid w:val="000364B9"/>
    <w:rsid w:val="000507DC"/>
    <w:rsid w:val="00066344"/>
    <w:rsid w:val="00094C0B"/>
    <w:rsid w:val="0009616A"/>
    <w:rsid w:val="000A19CB"/>
    <w:rsid w:val="000C0A17"/>
    <w:rsid w:val="000F23C9"/>
    <w:rsid w:val="00127A0D"/>
    <w:rsid w:val="00151BAA"/>
    <w:rsid w:val="001572E2"/>
    <w:rsid w:val="00166D02"/>
    <w:rsid w:val="00171E72"/>
    <w:rsid w:val="001818FA"/>
    <w:rsid w:val="001910BE"/>
    <w:rsid w:val="0019721E"/>
    <w:rsid w:val="001E4087"/>
    <w:rsid w:val="001E5645"/>
    <w:rsid w:val="00234901"/>
    <w:rsid w:val="00244B0B"/>
    <w:rsid w:val="002536C1"/>
    <w:rsid w:val="002916C3"/>
    <w:rsid w:val="00292059"/>
    <w:rsid w:val="002954EC"/>
    <w:rsid w:val="002B6CEA"/>
    <w:rsid w:val="002F1C83"/>
    <w:rsid w:val="002F7B9B"/>
    <w:rsid w:val="00300BA8"/>
    <w:rsid w:val="0032121D"/>
    <w:rsid w:val="00323CFE"/>
    <w:rsid w:val="0033209D"/>
    <w:rsid w:val="003A2A89"/>
    <w:rsid w:val="003A4A2D"/>
    <w:rsid w:val="003C6CA5"/>
    <w:rsid w:val="003F50D3"/>
    <w:rsid w:val="004179A1"/>
    <w:rsid w:val="00460865"/>
    <w:rsid w:val="00460D23"/>
    <w:rsid w:val="004A1DDA"/>
    <w:rsid w:val="004B16A1"/>
    <w:rsid w:val="004D4778"/>
    <w:rsid w:val="004D4BC6"/>
    <w:rsid w:val="004E5168"/>
    <w:rsid w:val="00505DED"/>
    <w:rsid w:val="00513E9B"/>
    <w:rsid w:val="005235B7"/>
    <w:rsid w:val="00536595"/>
    <w:rsid w:val="00537C24"/>
    <w:rsid w:val="00543562"/>
    <w:rsid w:val="00543F46"/>
    <w:rsid w:val="00562384"/>
    <w:rsid w:val="0059319F"/>
    <w:rsid w:val="005A607D"/>
    <w:rsid w:val="005D79E2"/>
    <w:rsid w:val="005E2777"/>
    <w:rsid w:val="00605EED"/>
    <w:rsid w:val="00620922"/>
    <w:rsid w:val="00630271"/>
    <w:rsid w:val="006362B8"/>
    <w:rsid w:val="00643E4F"/>
    <w:rsid w:val="00676AAB"/>
    <w:rsid w:val="00683614"/>
    <w:rsid w:val="0068452D"/>
    <w:rsid w:val="006853C2"/>
    <w:rsid w:val="006B2302"/>
    <w:rsid w:val="006C3DC5"/>
    <w:rsid w:val="006C50A9"/>
    <w:rsid w:val="006E4F73"/>
    <w:rsid w:val="006F19D0"/>
    <w:rsid w:val="00750F40"/>
    <w:rsid w:val="007552DD"/>
    <w:rsid w:val="00762B74"/>
    <w:rsid w:val="007635E0"/>
    <w:rsid w:val="00764925"/>
    <w:rsid w:val="00772846"/>
    <w:rsid w:val="00775AB2"/>
    <w:rsid w:val="00787EC7"/>
    <w:rsid w:val="00794F7C"/>
    <w:rsid w:val="007B4E95"/>
    <w:rsid w:val="007C363B"/>
    <w:rsid w:val="007C4AF2"/>
    <w:rsid w:val="007C5408"/>
    <w:rsid w:val="007E7A08"/>
    <w:rsid w:val="007F13EF"/>
    <w:rsid w:val="00804625"/>
    <w:rsid w:val="0081050A"/>
    <w:rsid w:val="00842DDE"/>
    <w:rsid w:val="00866D4A"/>
    <w:rsid w:val="008715E3"/>
    <w:rsid w:val="0089515D"/>
    <w:rsid w:val="008A1F07"/>
    <w:rsid w:val="008C0639"/>
    <w:rsid w:val="008C3A85"/>
    <w:rsid w:val="008F31C8"/>
    <w:rsid w:val="008F7EDE"/>
    <w:rsid w:val="00924B2F"/>
    <w:rsid w:val="00931D6A"/>
    <w:rsid w:val="00944F9E"/>
    <w:rsid w:val="0095247D"/>
    <w:rsid w:val="00956D02"/>
    <w:rsid w:val="0096320E"/>
    <w:rsid w:val="00963E1F"/>
    <w:rsid w:val="00984CF4"/>
    <w:rsid w:val="00994561"/>
    <w:rsid w:val="00994F67"/>
    <w:rsid w:val="009C3B2F"/>
    <w:rsid w:val="009C6A7A"/>
    <w:rsid w:val="009D3C73"/>
    <w:rsid w:val="009F2F67"/>
    <w:rsid w:val="009F78B9"/>
    <w:rsid w:val="00A11B92"/>
    <w:rsid w:val="00A20CE8"/>
    <w:rsid w:val="00A22AF4"/>
    <w:rsid w:val="00A27F44"/>
    <w:rsid w:val="00A36D52"/>
    <w:rsid w:val="00A50A34"/>
    <w:rsid w:val="00A5207F"/>
    <w:rsid w:val="00A55F14"/>
    <w:rsid w:val="00A6314D"/>
    <w:rsid w:val="00A705CC"/>
    <w:rsid w:val="00A72DE3"/>
    <w:rsid w:val="00A95753"/>
    <w:rsid w:val="00AA79AC"/>
    <w:rsid w:val="00AD7BCE"/>
    <w:rsid w:val="00AE4A07"/>
    <w:rsid w:val="00AE56EA"/>
    <w:rsid w:val="00AE6153"/>
    <w:rsid w:val="00B13D5B"/>
    <w:rsid w:val="00B444A8"/>
    <w:rsid w:val="00B50404"/>
    <w:rsid w:val="00B53ACD"/>
    <w:rsid w:val="00B93403"/>
    <w:rsid w:val="00BA3701"/>
    <w:rsid w:val="00BB0A86"/>
    <w:rsid w:val="00BB2817"/>
    <w:rsid w:val="00BC72A1"/>
    <w:rsid w:val="00BD07E4"/>
    <w:rsid w:val="00C07AC9"/>
    <w:rsid w:val="00C16B24"/>
    <w:rsid w:val="00C22671"/>
    <w:rsid w:val="00C53184"/>
    <w:rsid w:val="00C64BDB"/>
    <w:rsid w:val="00C82FD7"/>
    <w:rsid w:val="00C96F79"/>
    <w:rsid w:val="00CD39D6"/>
    <w:rsid w:val="00CD4A47"/>
    <w:rsid w:val="00CE4974"/>
    <w:rsid w:val="00D04935"/>
    <w:rsid w:val="00D076A1"/>
    <w:rsid w:val="00D1374E"/>
    <w:rsid w:val="00D15C91"/>
    <w:rsid w:val="00D46C4A"/>
    <w:rsid w:val="00D47EDC"/>
    <w:rsid w:val="00D633D3"/>
    <w:rsid w:val="00D92FA8"/>
    <w:rsid w:val="00D97325"/>
    <w:rsid w:val="00D97B8D"/>
    <w:rsid w:val="00DE1637"/>
    <w:rsid w:val="00E1470C"/>
    <w:rsid w:val="00E17434"/>
    <w:rsid w:val="00E17B9C"/>
    <w:rsid w:val="00E24660"/>
    <w:rsid w:val="00E43AD0"/>
    <w:rsid w:val="00E47B00"/>
    <w:rsid w:val="00E73EC5"/>
    <w:rsid w:val="00E93514"/>
    <w:rsid w:val="00EB174A"/>
    <w:rsid w:val="00EC7AF2"/>
    <w:rsid w:val="00ED3EB8"/>
    <w:rsid w:val="00F44739"/>
    <w:rsid w:val="00F459B2"/>
    <w:rsid w:val="00F5117C"/>
    <w:rsid w:val="00F672AB"/>
    <w:rsid w:val="00F70226"/>
    <w:rsid w:val="00F82389"/>
    <w:rsid w:val="00F86125"/>
    <w:rsid w:val="00F8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9D5FE"/>
  <w15:chartTrackingRefBased/>
  <w15:docId w15:val="{512906F9-7875-445F-B158-82AB15360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99"/>
    <w:lsdException w:name="Grid Table Light" w:uiPriority="40"/>
    <w:lsdException w:name="Grid Table 1 Light" w:uiPriority="99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  <w:i/>
      <w:iCs/>
    </w:rPr>
  </w:style>
  <w:style w:type="table" w:styleId="Grilledutableau">
    <w:name w:val="Table Grid"/>
    <w:basedOn w:val="TableauNormal"/>
    <w:rsid w:val="007C4AF2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link w:val="Style1Car"/>
    <w:qFormat/>
    <w:rsid w:val="00A20CE8"/>
  </w:style>
  <w:style w:type="character" w:customStyle="1" w:styleId="Style1Car">
    <w:name w:val="Style1 Car"/>
    <w:link w:val="Style1"/>
    <w:rsid w:val="00A20CE8"/>
    <w:rPr>
      <w:rFonts w:eastAsia="Lucida Sans Unicode"/>
      <w:sz w:val="24"/>
      <w:szCs w:val="24"/>
    </w:rPr>
  </w:style>
  <w:style w:type="character" w:customStyle="1" w:styleId="Heading7Char">
    <w:name w:val="Heading 7 Char"/>
    <w:uiPriority w:val="9"/>
    <w:rsid w:val="006C50A9"/>
    <w:rPr>
      <w:rFonts w:ascii="Arial" w:eastAsia="Arial" w:hAnsi="Arial" w:cs="Arial"/>
      <w:color w:val="595959"/>
    </w:rPr>
  </w:style>
  <w:style w:type="character" w:customStyle="1" w:styleId="Heading8Char">
    <w:name w:val="Heading 8 Char"/>
    <w:uiPriority w:val="9"/>
    <w:rsid w:val="006C50A9"/>
    <w:rPr>
      <w:rFonts w:ascii="Arial" w:eastAsia="Arial" w:hAnsi="Arial" w:cs="Arial"/>
      <w:i/>
      <w:iCs/>
      <w:color w:val="272727"/>
    </w:rPr>
  </w:style>
  <w:style w:type="table" w:styleId="Tableausimple5">
    <w:name w:val="Plain Table 5"/>
    <w:basedOn w:val="TableauNormal"/>
    <w:uiPriority w:val="99"/>
    <w:rsid w:val="001E5645"/>
    <w:rPr>
      <w:rFonts w:eastAsia="NSimSun" w:cs="Lucida San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customStyle="1" w:styleId="Contenudetableauuser">
    <w:name w:val="Contenu de tableau (user)"/>
    <w:basedOn w:val="Normal"/>
    <w:qFormat/>
    <w:rsid w:val="001E5645"/>
    <w:pPr>
      <w:suppressLineNumbers/>
      <w:suppressAutoHyphens w:val="0"/>
    </w:pPr>
    <w:rPr>
      <w:rFonts w:cs="Lucida Sans"/>
    </w:rPr>
  </w:style>
  <w:style w:type="table" w:styleId="TableauGrille1Clair">
    <w:name w:val="Grid Table 1 Light"/>
    <w:basedOn w:val="TableauNormal"/>
    <w:uiPriority w:val="99"/>
    <w:rsid w:val="001E5645"/>
    <w:rPr>
      <w:rFonts w:eastAsia="NSimSun" w:cs="Lucida Sans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character" w:styleId="Rfrenceintense">
    <w:name w:val="Intense Reference"/>
    <w:basedOn w:val="Policepardfaut"/>
    <w:rsid w:val="004D4778"/>
    <w:rPr>
      <w:b/>
      <w:smallCaps/>
      <w:color w:val="0F4761"/>
      <w:spacing w:val="4"/>
    </w:rPr>
  </w:style>
  <w:style w:type="paragraph" w:styleId="Sansinterligne">
    <w:name w:val="No Spacing"/>
    <w:basedOn w:val="Normal"/>
    <w:rsid w:val="004D4778"/>
    <w:pPr>
      <w:overflowPunct w:val="0"/>
      <w:autoSpaceDE w:val="0"/>
      <w:autoSpaceDN w:val="0"/>
      <w:textAlignment w:val="baseline"/>
    </w:pPr>
    <w:rPr>
      <w:rFonts w:ascii="Aptos" w:eastAsia="Times New Roman" w:hAnsi="Aptos"/>
      <w:kern w:val="3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tendance1\Documents\Mod&#232;les%20Office%20personnalis&#233;s\MENU%20AVEC%20ALLERGENE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MENU AVEC ALLERGENE</Template>
  <TotalTime>1</TotalTime>
  <Pages>1</Pages>
  <Words>273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MENUS</vt:lpstr>
    </vt:vector>
  </TitlesOfParts>
  <Company>Lycée Murat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MENUS</dc:title>
  <dc:subject/>
  <dc:creator>intendance1</dc:creator>
  <cp:keywords/>
  <dc:description/>
  <cp:lastModifiedBy>secretariat1</cp:lastModifiedBy>
  <cp:revision>2</cp:revision>
  <cp:lastPrinted>2024-06-21T09:51:00Z</cp:lastPrinted>
  <dcterms:created xsi:type="dcterms:W3CDTF">2026-10-12T06:25:00Z</dcterms:created>
  <dcterms:modified xsi:type="dcterms:W3CDTF">2026-10-12T06:25:00Z</dcterms:modified>
</cp:coreProperties>
</file>